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AB1FE"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3F7B3E88" w14:textId="77777777" w:rsidR="009260DE" w:rsidRPr="00C84483" w:rsidRDefault="009260DE" w:rsidP="009260DE">
      <w:pPr>
        <w:pStyle w:val="Titel"/>
        <w:tabs>
          <w:tab w:val="right" w:pos="9356"/>
        </w:tabs>
        <w:jc w:val="left"/>
        <w:rPr>
          <w:b w:val="0"/>
          <w:szCs w:val="24"/>
          <w:lang w:eastAsia="en-US"/>
        </w:rPr>
      </w:pPr>
    </w:p>
    <w:p w14:paraId="761AB867" w14:textId="568F5C7B"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A674C6">
        <w:rPr>
          <w:szCs w:val="24"/>
        </w:rPr>
        <w:t>6. oktober 2026</w:t>
      </w:r>
    </w:p>
    <w:p w14:paraId="7A212ED1" w14:textId="77777777" w:rsidR="009260DE" w:rsidRPr="00C84483" w:rsidRDefault="009260DE" w:rsidP="009260DE">
      <w:pPr>
        <w:pStyle w:val="Titel"/>
        <w:tabs>
          <w:tab w:val="left" w:pos="8222"/>
        </w:tabs>
        <w:jc w:val="left"/>
        <w:rPr>
          <w:b w:val="0"/>
          <w:szCs w:val="24"/>
        </w:rPr>
      </w:pPr>
    </w:p>
    <w:p w14:paraId="416C41FB" w14:textId="77777777" w:rsidR="009260DE" w:rsidRPr="00C84483" w:rsidRDefault="009260DE" w:rsidP="009260DE">
      <w:pPr>
        <w:pStyle w:val="Titel"/>
        <w:jc w:val="left"/>
        <w:rPr>
          <w:b w:val="0"/>
          <w:szCs w:val="24"/>
        </w:rPr>
      </w:pPr>
    </w:p>
    <w:p w14:paraId="712C0675" w14:textId="77777777" w:rsidR="009260DE" w:rsidRPr="00C84483" w:rsidRDefault="009260DE" w:rsidP="009260DE">
      <w:pPr>
        <w:jc w:val="center"/>
        <w:rPr>
          <w:b/>
          <w:sz w:val="24"/>
          <w:szCs w:val="24"/>
        </w:rPr>
      </w:pPr>
      <w:r w:rsidRPr="00C84483">
        <w:rPr>
          <w:b/>
          <w:sz w:val="24"/>
          <w:szCs w:val="24"/>
        </w:rPr>
        <w:t>PRODUKTRESUMÉ</w:t>
      </w:r>
    </w:p>
    <w:p w14:paraId="4100B343" w14:textId="77777777" w:rsidR="009260DE" w:rsidRPr="00C84483" w:rsidRDefault="009260DE" w:rsidP="009260DE">
      <w:pPr>
        <w:jc w:val="center"/>
        <w:rPr>
          <w:b/>
          <w:sz w:val="24"/>
          <w:szCs w:val="24"/>
        </w:rPr>
      </w:pPr>
    </w:p>
    <w:p w14:paraId="52E9D573" w14:textId="77777777" w:rsidR="009260DE" w:rsidRDefault="009260DE" w:rsidP="009260DE">
      <w:pPr>
        <w:jc w:val="center"/>
        <w:rPr>
          <w:b/>
          <w:sz w:val="24"/>
          <w:szCs w:val="24"/>
        </w:rPr>
      </w:pPr>
      <w:r w:rsidRPr="00C84483">
        <w:rPr>
          <w:b/>
          <w:sz w:val="24"/>
          <w:szCs w:val="24"/>
        </w:rPr>
        <w:t>for</w:t>
      </w:r>
    </w:p>
    <w:p w14:paraId="6FAE7AE2" w14:textId="77777777" w:rsidR="000B058C" w:rsidRPr="00C84483" w:rsidRDefault="000B058C" w:rsidP="009260DE">
      <w:pPr>
        <w:jc w:val="center"/>
        <w:rPr>
          <w:b/>
          <w:sz w:val="24"/>
          <w:szCs w:val="24"/>
        </w:rPr>
      </w:pPr>
    </w:p>
    <w:p w14:paraId="76F1E8C5" w14:textId="732C5C94" w:rsidR="009260DE" w:rsidRPr="00C84483" w:rsidRDefault="00EC4503" w:rsidP="00EC4503">
      <w:pPr>
        <w:jc w:val="center"/>
        <w:rPr>
          <w:sz w:val="24"/>
          <w:szCs w:val="24"/>
        </w:rPr>
      </w:pPr>
      <w:r w:rsidRPr="00EC4503">
        <w:rPr>
          <w:b/>
          <w:sz w:val="24"/>
          <w:szCs w:val="24"/>
        </w:rPr>
        <w:t>Budesonide "Orion", hårde kapsler med modificeret udløsning</w:t>
      </w:r>
    </w:p>
    <w:p w14:paraId="397BB81D" w14:textId="77777777" w:rsidR="009260DE" w:rsidRDefault="009260DE" w:rsidP="009260DE">
      <w:pPr>
        <w:jc w:val="both"/>
        <w:rPr>
          <w:sz w:val="24"/>
          <w:szCs w:val="24"/>
        </w:rPr>
      </w:pPr>
    </w:p>
    <w:p w14:paraId="1398D31B" w14:textId="77777777" w:rsidR="00C70066" w:rsidRPr="00C84483" w:rsidRDefault="00C70066" w:rsidP="009260DE">
      <w:pPr>
        <w:jc w:val="both"/>
        <w:rPr>
          <w:sz w:val="24"/>
          <w:szCs w:val="24"/>
        </w:rPr>
      </w:pPr>
    </w:p>
    <w:p w14:paraId="5A5315C3"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4076C2E4" w14:textId="3290CF11" w:rsidR="009260DE" w:rsidRPr="00C84483" w:rsidRDefault="00EC4503" w:rsidP="009260DE">
      <w:pPr>
        <w:tabs>
          <w:tab w:val="left" w:pos="851"/>
        </w:tabs>
        <w:ind w:left="851"/>
        <w:rPr>
          <w:sz w:val="24"/>
          <w:szCs w:val="24"/>
        </w:rPr>
      </w:pPr>
      <w:r>
        <w:rPr>
          <w:sz w:val="24"/>
          <w:szCs w:val="24"/>
        </w:rPr>
        <w:t>73750</w:t>
      </w:r>
    </w:p>
    <w:p w14:paraId="271F71A2" w14:textId="77777777" w:rsidR="009260DE" w:rsidRPr="00C84483" w:rsidRDefault="009260DE" w:rsidP="009260DE">
      <w:pPr>
        <w:tabs>
          <w:tab w:val="left" w:pos="851"/>
        </w:tabs>
        <w:ind w:left="851"/>
        <w:rPr>
          <w:sz w:val="24"/>
          <w:szCs w:val="24"/>
        </w:rPr>
      </w:pPr>
    </w:p>
    <w:p w14:paraId="7C570E4B"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61D2C9BB" w14:textId="0CD05719" w:rsidR="009260DE" w:rsidRPr="00EC4503" w:rsidRDefault="00EC4503" w:rsidP="009260DE">
      <w:pPr>
        <w:tabs>
          <w:tab w:val="left" w:pos="851"/>
        </w:tabs>
        <w:ind w:left="851"/>
        <w:rPr>
          <w:bCs/>
          <w:sz w:val="24"/>
          <w:szCs w:val="24"/>
        </w:rPr>
      </w:pPr>
      <w:r w:rsidRPr="00EC4503">
        <w:rPr>
          <w:bCs/>
          <w:sz w:val="24"/>
          <w:szCs w:val="24"/>
        </w:rPr>
        <w:t>Budesonide "Orion"</w:t>
      </w:r>
    </w:p>
    <w:p w14:paraId="288987A0" w14:textId="77777777" w:rsidR="00EC4503" w:rsidRPr="00EC4503" w:rsidRDefault="00EC4503" w:rsidP="009260DE">
      <w:pPr>
        <w:tabs>
          <w:tab w:val="left" w:pos="851"/>
        </w:tabs>
        <w:ind w:left="851"/>
        <w:rPr>
          <w:bCs/>
          <w:sz w:val="24"/>
          <w:szCs w:val="24"/>
        </w:rPr>
      </w:pPr>
    </w:p>
    <w:p w14:paraId="6E9202F7"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1408CDA5" w14:textId="77777777" w:rsidR="00C70066" w:rsidRPr="00C70066" w:rsidRDefault="00C70066" w:rsidP="00C70066">
      <w:pPr>
        <w:tabs>
          <w:tab w:val="left" w:pos="851"/>
        </w:tabs>
        <w:ind w:left="851"/>
        <w:rPr>
          <w:sz w:val="24"/>
          <w:szCs w:val="24"/>
        </w:rPr>
      </w:pPr>
      <w:r w:rsidRPr="00C70066">
        <w:rPr>
          <w:sz w:val="24"/>
          <w:szCs w:val="24"/>
        </w:rPr>
        <w:t>Hver kapsel indeholder 3 mg budesonid.</w:t>
      </w:r>
    </w:p>
    <w:p w14:paraId="30C5EEE3" w14:textId="77777777" w:rsidR="00C70066" w:rsidRPr="00C70066" w:rsidRDefault="00C70066" w:rsidP="00C70066">
      <w:pPr>
        <w:tabs>
          <w:tab w:val="left" w:pos="851"/>
        </w:tabs>
        <w:ind w:left="851"/>
        <w:rPr>
          <w:sz w:val="24"/>
          <w:szCs w:val="24"/>
        </w:rPr>
      </w:pPr>
    </w:p>
    <w:p w14:paraId="346A39EE" w14:textId="77777777" w:rsidR="00C70066" w:rsidRPr="00C70066" w:rsidRDefault="00C70066" w:rsidP="00C70066">
      <w:pPr>
        <w:tabs>
          <w:tab w:val="left" w:pos="851"/>
        </w:tabs>
        <w:ind w:left="851"/>
        <w:rPr>
          <w:sz w:val="24"/>
          <w:szCs w:val="24"/>
          <w:u w:val="single"/>
        </w:rPr>
      </w:pPr>
      <w:r w:rsidRPr="00C70066">
        <w:rPr>
          <w:sz w:val="24"/>
          <w:szCs w:val="24"/>
          <w:u w:val="single"/>
        </w:rPr>
        <w:t>Hjælpestof, som behandleren skal være opmærksom på</w:t>
      </w:r>
    </w:p>
    <w:p w14:paraId="6A3D3387" w14:textId="77777777" w:rsidR="00C70066" w:rsidRPr="00C70066" w:rsidRDefault="00C70066" w:rsidP="00C70066">
      <w:pPr>
        <w:tabs>
          <w:tab w:val="left" w:pos="851"/>
        </w:tabs>
        <w:ind w:left="851"/>
        <w:rPr>
          <w:sz w:val="24"/>
          <w:szCs w:val="24"/>
        </w:rPr>
      </w:pPr>
      <w:r w:rsidRPr="00C70066">
        <w:rPr>
          <w:sz w:val="24"/>
          <w:szCs w:val="24"/>
        </w:rPr>
        <w:t>Hver kapsel indeholder 270 mg saccharosekugler som svarer til højst 248,4 mg saccharose.</w:t>
      </w:r>
    </w:p>
    <w:p w14:paraId="48EEBA9A" w14:textId="77777777" w:rsidR="00C70066" w:rsidRPr="00C70066" w:rsidRDefault="00C70066" w:rsidP="00C70066">
      <w:pPr>
        <w:tabs>
          <w:tab w:val="left" w:pos="851"/>
        </w:tabs>
        <w:ind w:left="851"/>
        <w:rPr>
          <w:sz w:val="24"/>
          <w:szCs w:val="24"/>
        </w:rPr>
      </w:pPr>
    </w:p>
    <w:p w14:paraId="097989C1" w14:textId="77777777" w:rsidR="00C70066" w:rsidRPr="00C70066" w:rsidRDefault="00C70066" w:rsidP="00C70066">
      <w:pPr>
        <w:tabs>
          <w:tab w:val="left" w:pos="851"/>
        </w:tabs>
        <w:ind w:left="851"/>
        <w:rPr>
          <w:sz w:val="24"/>
          <w:szCs w:val="24"/>
        </w:rPr>
      </w:pPr>
      <w:r w:rsidRPr="00C70066">
        <w:rPr>
          <w:sz w:val="24"/>
          <w:szCs w:val="24"/>
        </w:rPr>
        <w:t>Alle hjælpestoffer er anført under pkt. 6.1.</w:t>
      </w:r>
    </w:p>
    <w:p w14:paraId="02DA0C5A" w14:textId="77777777" w:rsidR="009260DE" w:rsidRPr="00C84483" w:rsidRDefault="009260DE" w:rsidP="009260DE">
      <w:pPr>
        <w:tabs>
          <w:tab w:val="left" w:pos="851"/>
        </w:tabs>
        <w:ind w:left="851"/>
        <w:rPr>
          <w:sz w:val="24"/>
          <w:szCs w:val="24"/>
        </w:rPr>
      </w:pPr>
    </w:p>
    <w:p w14:paraId="02188522"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11A4C3D6" w14:textId="3691CC39" w:rsidR="00C70066" w:rsidRPr="00C70066" w:rsidRDefault="00C70066" w:rsidP="00C70066">
      <w:pPr>
        <w:tabs>
          <w:tab w:val="left" w:pos="851"/>
        </w:tabs>
        <w:ind w:left="851"/>
        <w:rPr>
          <w:sz w:val="24"/>
          <w:szCs w:val="24"/>
        </w:rPr>
      </w:pPr>
      <w:r w:rsidRPr="00C70066">
        <w:rPr>
          <w:sz w:val="24"/>
          <w:szCs w:val="24"/>
        </w:rPr>
        <w:t>Hård</w:t>
      </w:r>
      <w:r>
        <w:rPr>
          <w:sz w:val="24"/>
          <w:szCs w:val="24"/>
        </w:rPr>
        <w:t>e</w:t>
      </w:r>
      <w:r w:rsidRPr="00C70066">
        <w:rPr>
          <w:sz w:val="24"/>
          <w:szCs w:val="24"/>
        </w:rPr>
        <w:t xml:space="preserve"> kaps</w:t>
      </w:r>
      <w:r>
        <w:rPr>
          <w:sz w:val="24"/>
          <w:szCs w:val="24"/>
        </w:rPr>
        <w:t>ler</w:t>
      </w:r>
      <w:r w:rsidRPr="00C70066">
        <w:rPr>
          <w:sz w:val="24"/>
          <w:szCs w:val="24"/>
        </w:rPr>
        <w:t xml:space="preserve"> med modificeret udløsning</w:t>
      </w:r>
    </w:p>
    <w:p w14:paraId="25DDC7BB" w14:textId="77777777" w:rsidR="00C70066" w:rsidRPr="00C70066" w:rsidRDefault="00C70066" w:rsidP="00C70066">
      <w:pPr>
        <w:tabs>
          <w:tab w:val="left" w:pos="851"/>
        </w:tabs>
        <w:ind w:left="851"/>
        <w:rPr>
          <w:sz w:val="24"/>
          <w:szCs w:val="24"/>
        </w:rPr>
      </w:pPr>
    </w:p>
    <w:p w14:paraId="484405AF" w14:textId="77777777" w:rsidR="00C70066" w:rsidRPr="00C70066" w:rsidRDefault="00C70066" w:rsidP="00C70066">
      <w:pPr>
        <w:tabs>
          <w:tab w:val="left" w:pos="851"/>
        </w:tabs>
        <w:ind w:left="851"/>
        <w:rPr>
          <w:sz w:val="24"/>
          <w:szCs w:val="24"/>
        </w:rPr>
      </w:pPr>
      <w:r w:rsidRPr="00C70066">
        <w:rPr>
          <w:sz w:val="24"/>
          <w:szCs w:val="24"/>
        </w:rPr>
        <w:t>Ca. 19 mm hårde gelatinekapsler med en uigennemsigtig grå underdel og en uigennemsigtig mørkerød overdel påtrykt ‘AA53A’ med sort blæk. Kapslerne indeholder hvide til råhvide pellets.</w:t>
      </w:r>
    </w:p>
    <w:p w14:paraId="0D904CB3" w14:textId="77777777" w:rsidR="009260DE" w:rsidRPr="00C84483" w:rsidRDefault="009260DE" w:rsidP="009260DE">
      <w:pPr>
        <w:tabs>
          <w:tab w:val="left" w:pos="851"/>
        </w:tabs>
        <w:ind w:left="851"/>
        <w:rPr>
          <w:sz w:val="24"/>
          <w:szCs w:val="24"/>
        </w:rPr>
      </w:pPr>
    </w:p>
    <w:p w14:paraId="73DB2FB4" w14:textId="77777777" w:rsidR="009260DE" w:rsidRPr="00C84483" w:rsidRDefault="009260DE" w:rsidP="009260DE">
      <w:pPr>
        <w:tabs>
          <w:tab w:val="left" w:pos="851"/>
        </w:tabs>
        <w:ind w:left="851"/>
        <w:rPr>
          <w:sz w:val="24"/>
          <w:szCs w:val="24"/>
        </w:rPr>
      </w:pPr>
    </w:p>
    <w:p w14:paraId="3AC20ABD"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4122D026" w14:textId="77777777" w:rsidR="009260DE" w:rsidRPr="00C84483" w:rsidRDefault="009260DE" w:rsidP="009260DE">
      <w:pPr>
        <w:tabs>
          <w:tab w:val="left" w:pos="851"/>
        </w:tabs>
        <w:ind w:left="851"/>
        <w:rPr>
          <w:b/>
          <w:sz w:val="24"/>
          <w:szCs w:val="24"/>
        </w:rPr>
      </w:pPr>
    </w:p>
    <w:p w14:paraId="6F981353"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7810396A" w14:textId="77777777" w:rsidR="00C70066" w:rsidRPr="00C70066" w:rsidRDefault="00C70066" w:rsidP="00C70066">
      <w:pPr>
        <w:tabs>
          <w:tab w:val="left" w:pos="851"/>
        </w:tabs>
        <w:ind w:left="851"/>
        <w:rPr>
          <w:sz w:val="24"/>
          <w:szCs w:val="24"/>
        </w:rPr>
      </w:pPr>
      <w:r w:rsidRPr="00C70066">
        <w:rPr>
          <w:sz w:val="24"/>
          <w:szCs w:val="24"/>
        </w:rPr>
        <w:t>Mild til moderat Crohn's sygdom lokaliseret i ileum og den ascenderende del af colon.</w:t>
      </w:r>
    </w:p>
    <w:p w14:paraId="21779012" w14:textId="77777777" w:rsidR="00C70066" w:rsidRPr="00C70066" w:rsidRDefault="00C70066" w:rsidP="00C70066">
      <w:pPr>
        <w:tabs>
          <w:tab w:val="left" w:pos="851"/>
        </w:tabs>
        <w:ind w:left="851"/>
        <w:rPr>
          <w:sz w:val="24"/>
          <w:szCs w:val="24"/>
        </w:rPr>
      </w:pPr>
    </w:p>
    <w:p w14:paraId="02DEC00F" w14:textId="77777777" w:rsidR="00C70066" w:rsidRPr="00C70066" w:rsidRDefault="00C70066" w:rsidP="00C70066">
      <w:pPr>
        <w:tabs>
          <w:tab w:val="left" w:pos="851"/>
        </w:tabs>
        <w:ind w:left="851"/>
        <w:rPr>
          <w:sz w:val="24"/>
          <w:szCs w:val="24"/>
        </w:rPr>
      </w:pPr>
      <w:r w:rsidRPr="00C70066">
        <w:rPr>
          <w:sz w:val="24"/>
          <w:szCs w:val="24"/>
        </w:rPr>
        <w:t>Aktiv mikroskopisk colitis.</w:t>
      </w:r>
    </w:p>
    <w:p w14:paraId="367AB7CC" w14:textId="77777777" w:rsidR="00C70066" w:rsidRPr="00C70066" w:rsidRDefault="00C70066" w:rsidP="00C70066">
      <w:pPr>
        <w:tabs>
          <w:tab w:val="left" w:pos="851"/>
        </w:tabs>
        <w:ind w:left="851"/>
        <w:rPr>
          <w:sz w:val="24"/>
          <w:szCs w:val="24"/>
        </w:rPr>
      </w:pPr>
    </w:p>
    <w:p w14:paraId="1CE9D75E" w14:textId="77777777" w:rsidR="00C70066" w:rsidRPr="00C70066" w:rsidRDefault="00C70066" w:rsidP="00C70066">
      <w:pPr>
        <w:tabs>
          <w:tab w:val="left" w:pos="851"/>
        </w:tabs>
        <w:ind w:left="851"/>
        <w:rPr>
          <w:sz w:val="24"/>
          <w:szCs w:val="24"/>
        </w:rPr>
      </w:pPr>
      <w:r w:rsidRPr="00C70066">
        <w:rPr>
          <w:sz w:val="24"/>
          <w:szCs w:val="24"/>
        </w:rPr>
        <w:t>Vedligeholdelsesbehandling af alvorlig, tilbagevendende mikroskopisk colitis. Se også pkt. 4.2.</w:t>
      </w:r>
    </w:p>
    <w:p w14:paraId="493E28A3" w14:textId="512F189B" w:rsidR="00C70066" w:rsidRDefault="00C70066">
      <w:pPr>
        <w:rPr>
          <w:sz w:val="24"/>
          <w:szCs w:val="24"/>
        </w:rPr>
      </w:pPr>
      <w:r>
        <w:rPr>
          <w:sz w:val="24"/>
          <w:szCs w:val="24"/>
        </w:rPr>
        <w:br w:type="page"/>
      </w:r>
    </w:p>
    <w:p w14:paraId="16CFCD0D" w14:textId="77777777" w:rsidR="009260DE" w:rsidRPr="00C84483" w:rsidRDefault="009260DE" w:rsidP="009260DE">
      <w:pPr>
        <w:tabs>
          <w:tab w:val="left" w:pos="851"/>
        </w:tabs>
        <w:ind w:left="851"/>
        <w:rPr>
          <w:sz w:val="24"/>
          <w:szCs w:val="24"/>
        </w:rPr>
      </w:pPr>
    </w:p>
    <w:p w14:paraId="70A9C72F"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7C3F910B" w14:textId="77777777" w:rsidR="00C70066" w:rsidRPr="00C70066" w:rsidRDefault="00C70066" w:rsidP="00C70066">
      <w:pPr>
        <w:tabs>
          <w:tab w:val="left" w:pos="851"/>
        </w:tabs>
        <w:ind w:left="851"/>
        <w:rPr>
          <w:sz w:val="24"/>
          <w:szCs w:val="24"/>
        </w:rPr>
      </w:pPr>
    </w:p>
    <w:p w14:paraId="2DAC4B2F" w14:textId="77777777" w:rsidR="00C70066" w:rsidRPr="00C70066" w:rsidRDefault="00C70066" w:rsidP="00C70066">
      <w:pPr>
        <w:tabs>
          <w:tab w:val="left" w:pos="851"/>
        </w:tabs>
        <w:ind w:left="851"/>
        <w:rPr>
          <w:sz w:val="24"/>
          <w:szCs w:val="24"/>
          <w:u w:val="single"/>
        </w:rPr>
      </w:pPr>
      <w:r w:rsidRPr="00C70066">
        <w:rPr>
          <w:sz w:val="24"/>
          <w:szCs w:val="24"/>
          <w:u w:val="single"/>
        </w:rPr>
        <w:t>Dosering</w:t>
      </w:r>
    </w:p>
    <w:p w14:paraId="45CD0B09" w14:textId="77777777" w:rsidR="00C70066" w:rsidRPr="00C70066" w:rsidRDefault="00C70066" w:rsidP="00C70066">
      <w:pPr>
        <w:tabs>
          <w:tab w:val="left" w:pos="851"/>
        </w:tabs>
        <w:ind w:left="851"/>
        <w:rPr>
          <w:sz w:val="24"/>
          <w:szCs w:val="24"/>
        </w:rPr>
      </w:pPr>
    </w:p>
    <w:p w14:paraId="662D449D" w14:textId="77777777" w:rsidR="00C70066" w:rsidRPr="00C70066" w:rsidRDefault="00C70066" w:rsidP="00C70066">
      <w:pPr>
        <w:tabs>
          <w:tab w:val="left" w:pos="851"/>
        </w:tabs>
        <w:ind w:left="851"/>
        <w:rPr>
          <w:i/>
          <w:sz w:val="24"/>
          <w:szCs w:val="24"/>
        </w:rPr>
      </w:pPr>
      <w:r w:rsidRPr="00C70066">
        <w:rPr>
          <w:i/>
          <w:sz w:val="24"/>
          <w:szCs w:val="24"/>
        </w:rPr>
        <w:t>Voksne</w:t>
      </w:r>
    </w:p>
    <w:p w14:paraId="71AE2DE6" w14:textId="77777777" w:rsidR="00C70066" w:rsidRPr="00C70066" w:rsidRDefault="00C70066" w:rsidP="00C70066">
      <w:pPr>
        <w:tabs>
          <w:tab w:val="left" w:pos="851"/>
        </w:tabs>
        <w:ind w:left="851"/>
        <w:rPr>
          <w:iCs/>
          <w:sz w:val="24"/>
          <w:szCs w:val="24"/>
        </w:rPr>
      </w:pPr>
      <w:r w:rsidRPr="00C70066">
        <w:rPr>
          <w:iCs/>
          <w:sz w:val="24"/>
          <w:szCs w:val="24"/>
        </w:rPr>
        <w:t>Dosis skal justeres til sygdomsaktiviteten.</w:t>
      </w:r>
    </w:p>
    <w:p w14:paraId="4223BBDA" w14:textId="77777777" w:rsidR="00C70066" w:rsidRPr="00C70066" w:rsidRDefault="00C70066" w:rsidP="00C70066">
      <w:pPr>
        <w:tabs>
          <w:tab w:val="left" w:pos="851"/>
        </w:tabs>
        <w:ind w:left="851"/>
        <w:rPr>
          <w:i/>
          <w:sz w:val="24"/>
          <w:szCs w:val="24"/>
        </w:rPr>
      </w:pPr>
    </w:p>
    <w:p w14:paraId="6FEA783A" w14:textId="77777777" w:rsidR="00C70066" w:rsidRPr="00C70066" w:rsidRDefault="00C70066" w:rsidP="00C70066">
      <w:pPr>
        <w:tabs>
          <w:tab w:val="left" w:pos="851"/>
        </w:tabs>
        <w:ind w:left="851"/>
        <w:rPr>
          <w:b/>
          <w:bCs/>
          <w:i/>
          <w:sz w:val="24"/>
          <w:szCs w:val="24"/>
        </w:rPr>
      </w:pPr>
      <w:r w:rsidRPr="00C70066">
        <w:rPr>
          <w:b/>
          <w:bCs/>
          <w:i/>
          <w:sz w:val="24"/>
          <w:szCs w:val="24"/>
        </w:rPr>
        <w:t>Crohn's sygdom</w:t>
      </w:r>
    </w:p>
    <w:p w14:paraId="111347B4" w14:textId="77777777" w:rsidR="00C70066" w:rsidRPr="00C70066" w:rsidRDefault="00C70066" w:rsidP="00C70066">
      <w:pPr>
        <w:tabs>
          <w:tab w:val="left" w:pos="851"/>
        </w:tabs>
        <w:ind w:left="851"/>
        <w:rPr>
          <w:iCs/>
          <w:sz w:val="24"/>
          <w:szCs w:val="24"/>
        </w:rPr>
      </w:pPr>
      <w:r w:rsidRPr="00C70066">
        <w:rPr>
          <w:iCs/>
          <w:sz w:val="24"/>
          <w:szCs w:val="24"/>
        </w:rPr>
        <w:t>Den anbefalede dosis ved aktiv, mild til moderat Crohn's sygdom er 9 mg (svarende til 3 kapsler med modificeret udløsning), daglig i 8 uger.</w:t>
      </w:r>
    </w:p>
    <w:p w14:paraId="2BB276F8" w14:textId="77777777" w:rsidR="00C70066" w:rsidRPr="00C70066" w:rsidRDefault="00C70066" w:rsidP="00C70066">
      <w:pPr>
        <w:tabs>
          <w:tab w:val="left" w:pos="851"/>
        </w:tabs>
        <w:ind w:left="851"/>
        <w:rPr>
          <w:iCs/>
          <w:sz w:val="24"/>
          <w:szCs w:val="24"/>
        </w:rPr>
      </w:pPr>
    </w:p>
    <w:p w14:paraId="788AD2DE" w14:textId="77777777" w:rsidR="00C70066" w:rsidRPr="00C70066" w:rsidRDefault="00C70066" w:rsidP="00C70066">
      <w:pPr>
        <w:tabs>
          <w:tab w:val="left" w:pos="851"/>
        </w:tabs>
        <w:ind w:left="851"/>
        <w:rPr>
          <w:iCs/>
          <w:sz w:val="24"/>
          <w:szCs w:val="24"/>
        </w:rPr>
      </w:pPr>
      <w:r w:rsidRPr="00C70066">
        <w:rPr>
          <w:iCs/>
          <w:sz w:val="24"/>
          <w:szCs w:val="24"/>
        </w:rPr>
        <w:t>Den fulde effekt opnås sædvanligvis inden for 2</w:t>
      </w:r>
      <w:r w:rsidRPr="00C70066">
        <w:rPr>
          <w:iCs/>
          <w:sz w:val="24"/>
          <w:szCs w:val="24"/>
        </w:rPr>
        <w:noBreakHyphen/>
        <w:t>4 uger. Kapslerne med modificeret udløsning skal tages om morgenen. Kapslerne med modificeret udløsning skal sluges hele.</w:t>
      </w:r>
    </w:p>
    <w:p w14:paraId="00C8997F" w14:textId="77777777" w:rsidR="00C70066" w:rsidRPr="00C70066" w:rsidRDefault="00C70066" w:rsidP="00C70066">
      <w:pPr>
        <w:tabs>
          <w:tab w:val="left" w:pos="851"/>
        </w:tabs>
        <w:ind w:left="851"/>
        <w:rPr>
          <w:iCs/>
          <w:sz w:val="24"/>
          <w:szCs w:val="24"/>
        </w:rPr>
      </w:pPr>
    </w:p>
    <w:p w14:paraId="2AB54094" w14:textId="77777777" w:rsidR="00C70066" w:rsidRPr="00C70066" w:rsidRDefault="00C70066" w:rsidP="00C70066">
      <w:pPr>
        <w:tabs>
          <w:tab w:val="left" w:pos="851"/>
        </w:tabs>
        <w:ind w:left="851"/>
        <w:rPr>
          <w:iCs/>
          <w:sz w:val="24"/>
          <w:szCs w:val="24"/>
        </w:rPr>
      </w:pPr>
      <w:r w:rsidRPr="00C70066">
        <w:rPr>
          <w:iCs/>
          <w:sz w:val="24"/>
          <w:szCs w:val="24"/>
        </w:rPr>
        <w:t>Den anbefalede dosis for sygdomsremission er 6 mg (svarende til 2 kapsler med modificeret udløsning daglig). Langvarigt brug frarådes.</w:t>
      </w:r>
    </w:p>
    <w:p w14:paraId="067B4463" w14:textId="77777777" w:rsidR="00C70066" w:rsidRPr="00C70066" w:rsidRDefault="00C70066" w:rsidP="00C70066">
      <w:pPr>
        <w:tabs>
          <w:tab w:val="left" w:pos="851"/>
        </w:tabs>
        <w:ind w:left="851"/>
        <w:rPr>
          <w:iCs/>
          <w:sz w:val="24"/>
          <w:szCs w:val="24"/>
        </w:rPr>
      </w:pPr>
    </w:p>
    <w:p w14:paraId="41FB480B" w14:textId="77777777" w:rsidR="00C70066" w:rsidRPr="00C70066" w:rsidRDefault="00C70066" w:rsidP="00C70066">
      <w:pPr>
        <w:tabs>
          <w:tab w:val="left" w:pos="851"/>
        </w:tabs>
        <w:ind w:left="851"/>
        <w:rPr>
          <w:iCs/>
          <w:sz w:val="24"/>
          <w:szCs w:val="24"/>
        </w:rPr>
      </w:pPr>
      <w:r w:rsidRPr="00C70066">
        <w:rPr>
          <w:iCs/>
          <w:sz w:val="24"/>
          <w:szCs w:val="24"/>
        </w:rPr>
        <w:t>Ved erstatning af prednisolon hos steroid-afhængige patienter er den anbefalede dosis 6 mg daglig. Når behandling med Budesonide ”Orion” påbegyndes, bør prednisolon-dosis reduceres.</w:t>
      </w:r>
    </w:p>
    <w:p w14:paraId="6007A76C" w14:textId="77777777" w:rsidR="00C70066" w:rsidRPr="00C70066" w:rsidRDefault="00C70066" w:rsidP="00C70066">
      <w:pPr>
        <w:tabs>
          <w:tab w:val="left" w:pos="851"/>
        </w:tabs>
        <w:ind w:left="851"/>
        <w:rPr>
          <w:iCs/>
          <w:sz w:val="24"/>
          <w:szCs w:val="24"/>
        </w:rPr>
      </w:pPr>
    </w:p>
    <w:p w14:paraId="20AEBF17" w14:textId="77777777" w:rsidR="00C70066" w:rsidRPr="00C70066" w:rsidRDefault="00C70066" w:rsidP="00C70066">
      <w:pPr>
        <w:tabs>
          <w:tab w:val="left" w:pos="851"/>
        </w:tabs>
        <w:ind w:left="851"/>
        <w:rPr>
          <w:b/>
          <w:bCs/>
          <w:i/>
          <w:sz w:val="24"/>
          <w:szCs w:val="24"/>
        </w:rPr>
      </w:pPr>
      <w:r w:rsidRPr="00C70066">
        <w:rPr>
          <w:b/>
          <w:bCs/>
          <w:i/>
          <w:sz w:val="24"/>
          <w:szCs w:val="24"/>
        </w:rPr>
        <w:t>Mikroskopisk colitis</w:t>
      </w:r>
    </w:p>
    <w:p w14:paraId="6AE59B90" w14:textId="77777777" w:rsidR="00C70066" w:rsidRPr="00C70066" w:rsidRDefault="00C70066" w:rsidP="00C70066">
      <w:pPr>
        <w:tabs>
          <w:tab w:val="left" w:pos="851"/>
        </w:tabs>
        <w:ind w:left="851"/>
        <w:rPr>
          <w:iCs/>
          <w:sz w:val="24"/>
          <w:szCs w:val="24"/>
        </w:rPr>
      </w:pPr>
      <w:r w:rsidRPr="00C70066">
        <w:rPr>
          <w:iCs/>
          <w:sz w:val="24"/>
          <w:szCs w:val="24"/>
        </w:rPr>
        <w:t>Induktion af remission: Den anbefalede dosis ved aktiv sygdom er 9 mg (svarende til 3 kapsler med modificeret udløsning), én gang daglig i 8 uger.</w:t>
      </w:r>
    </w:p>
    <w:p w14:paraId="058DC4B9" w14:textId="77777777" w:rsidR="00C70066" w:rsidRPr="00C70066" w:rsidRDefault="00C70066" w:rsidP="00C70066">
      <w:pPr>
        <w:tabs>
          <w:tab w:val="left" w:pos="851"/>
        </w:tabs>
        <w:ind w:left="851"/>
        <w:rPr>
          <w:iCs/>
          <w:sz w:val="24"/>
          <w:szCs w:val="24"/>
        </w:rPr>
      </w:pPr>
    </w:p>
    <w:p w14:paraId="2AC0A5C8" w14:textId="77777777" w:rsidR="00C70066" w:rsidRPr="00C70066" w:rsidRDefault="00C70066" w:rsidP="00C70066">
      <w:pPr>
        <w:tabs>
          <w:tab w:val="left" w:pos="851"/>
        </w:tabs>
        <w:ind w:left="851"/>
        <w:rPr>
          <w:iCs/>
          <w:sz w:val="24"/>
          <w:szCs w:val="24"/>
        </w:rPr>
      </w:pPr>
      <w:r w:rsidRPr="00C70066">
        <w:rPr>
          <w:iCs/>
          <w:sz w:val="24"/>
          <w:szCs w:val="24"/>
        </w:rPr>
        <w:t>Vedligeholdelse af remission hos patienter med mikroskopisk colitis: Vedligeholdelsesbehandling bør kun initieres hos patienter, som allerede har haft et recidiv efter seponering af induktionsbehandling. Den anbefalede dosis er 2 kapsler pr. dag (dvs. 6 mg budesonid) taget som en enkeltdosis om morgenen.</w:t>
      </w:r>
    </w:p>
    <w:p w14:paraId="3BA4A274" w14:textId="77777777" w:rsidR="00C70066" w:rsidRPr="00C70066" w:rsidRDefault="00C70066" w:rsidP="00C70066">
      <w:pPr>
        <w:tabs>
          <w:tab w:val="left" w:pos="851"/>
        </w:tabs>
        <w:ind w:left="851"/>
        <w:rPr>
          <w:iCs/>
          <w:sz w:val="24"/>
          <w:szCs w:val="24"/>
        </w:rPr>
      </w:pPr>
    </w:p>
    <w:p w14:paraId="35F909D8" w14:textId="77777777" w:rsidR="00C70066" w:rsidRPr="00C70066" w:rsidRDefault="00C70066" w:rsidP="00C70066">
      <w:pPr>
        <w:tabs>
          <w:tab w:val="left" w:pos="851"/>
        </w:tabs>
        <w:ind w:left="851"/>
        <w:rPr>
          <w:iCs/>
          <w:sz w:val="24"/>
          <w:szCs w:val="24"/>
        </w:rPr>
      </w:pPr>
      <w:r w:rsidRPr="00C70066">
        <w:rPr>
          <w:iCs/>
          <w:sz w:val="24"/>
          <w:szCs w:val="24"/>
        </w:rPr>
        <w:t>Den laveste effektive dosis bør anvendes. Behandlingen bør evalueres regelmæssigt for at vurdere, om fortsat behandling er nødvendig.</w:t>
      </w:r>
    </w:p>
    <w:p w14:paraId="2DFB64CF" w14:textId="77777777" w:rsidR="00C70066" w:rsidRPr="00C70066" w:rsidRDefault="00C70066" w:rsidP="00C70066">
      <w:pPr>
        <w:tabs>
          <w:tab w:val="left" w:pos="851"/>
        </w:tabs>
        <w:ind w:left="851"/>
        <w:rPr>
          <w:iCs/>
          <w:sz w:val="24"/>
          <w:szCs w:val="24"/>
        </w:rPr>
      </w:pPr>
    </w:p>
    <w:p w14:paraId="20571BAA" w14:textId="77777777" w:rsidR="00C70066" w:rsidRPr="00C70066" w:rsidRDefault="00C70066" w:rsidP="00C70066">
      <w:pPr>
        <w:tabs>
          <w:tab w:val="left" w:pos="851"/>
        </w:tabs>
        <w:ind w:left="851"/>
        <w:rPr>
          <w:iCs/>
          <w:sz w:val="24"/>
          <w:szCs w:val="24"/>
        </w:rPr>
      </w:pPr>
      <w:r w:rsidRPr="00C70066">
        <w:rPr>
          <w:iCs/>
          <w:sz w:val="24"/>
          <w:szCs w:val="24"/>
        </w:rPr>
        <w:t>Seponering af behandling bør ske gradvist ved at reducere dosen.</w:t>
      </w:r>
    </w:p>
    <w:p w14:paraId="48CD00A7" w14:textId="77777777" w:rsidR="00C70066" w:rsidRPr="00C70066" w:rsidRDefault="00C70066" w:rsidP="00C70066">
      <w:pPr>
        <w:tabs>
          <w:tab w:val="left" w:pos="851"/>
        </w:tabs>
        <w:ind w:left="851"/>
        <w:rPr>
          <w:iCs/>
          <w:sz w:val="24"/>
          <w:szCs w:val="24"/>
        </w:rPr>
      </w:pPr>
    </w:p>
    <w:p w14:paraId="7B9EF3D6" w14:textId="77777777" w:rsidR="00C70066" w:rsidRPr="00C70066" w:rsidRDefault="00C70066" w:rsidP="00C70066">
      <w:pPr>
        <w:tabs>
          <w:tab w:val="left" w:pos="851"/>
        </w:tabs>
        <w:ind w:left="851"/>
        <w:rPr>
          <w:iCs/>
          <w:sz w:val="24"/>
          <w:szCs w:val="24"/>
        </w:rPr>
      </w:pPr>
      <w:r w:rsidRPr="00C70066">
        <w:rPr>
          <w:iCs/>
          <w:sz w:val="24"/>
          <w:szCs w:val="24"/>
        </w:rPr>
        <w:t>Kapslerne med modificeret udløsning skal tages om morgenen.</w:t>
      </w:r>
    </w:p>
    <w:p w14:paraId="1BFD4B89" w14:textId="77777777" w:rsidR="00C70066" w:rsidRPr="00C70066" w:rsidRDefault="00C70066" w:rsidP="00C70066">
      <w:pPr>
        <w:tabs>
          <w:tab w:val="left" w:pos="851"/>
        </w:tabs>
        <w:ind w:left="851"/>
        <w:rPr>
          <w:iCs/>
          <w:sz w:val="24"/>
          <w:szCs w:val="24"/>
        </w:rPr>
      </w:pPr>
    </w:p>
    <w:p w14:paraId="5F4784BC" w14:textId="77777777" w:rsidR="00C70066" w:rsidRPr="00C70066" w:rsidRDefault="00C70066" w:rsidP="00C70066">
      <w:pPr>
        <w:tabs>
          <w:tab w:val="left" w:pos="851"/>
        </w:tabs>
        <w:ind w:left="851"/>
        <w:rPr>
          <w:i/>
          <w:sz w:val="24"/>
          <w:szCs w:val="24"/>
        </w:rPr>
      </w:pPr>
      <w:r w:rsidRPr="00C70066">
        <w:rPr>
          <w:i/>
          <w:sz w:val="24"/>
          <w:szCs w:val="24"/>
        </w:rPr>
        <w:t>Ældre</w:t>
      </w:r>
    </w:p>
    <w:p w14:paraId="55BC0274" w14:textId="77777777" w:rsidR="00C70066" w:rsidRPr="00C70066" w:rsidRDefault="00C70066" w:rsidP="00C70066">
      <w:pPr>
        <w:tabs>
          <w:tab w:val="left" w:pos="851"/>
        </w:tabs>
        <w:ind w:left="851"/>
        <w:rPr>
          <w:iCs/>
          <w:sz w:val="24"/>
          <w:szCs w:val="24"/>
        </w:rPr>
      </w:pPr>
      <w:r w:rsidRPr="00C70066">
        <w:rPr>
          <w:iCs/>
          <w:sz w:val="24"/>
          <w:szCs w:val="24"/>
        </w:rPr>
        <w:t>Samme dosering som for voksne. Erfaring med budesonide kapsler med modificeret udløsning til behandling af ældre er begrænset.</w:t>
      </w:r>
    </w:p>
    <w:p w14:paraId="28B6F409" w14:textId="77777777" w:rsidR="00C70066" w:rsidRPr="00C70066" w:rsidRDefault="00C70066" w:rsidP="00C70066">
      <w:pPr>
        <w:tabs>
          <w:tab w:val="left" w:pos="851"/>
        </w:tabs>
        <w:ind w:left="851"/>
        <w:rPr>
          <w:iCs/>
          <w:sz w:val="24"/>
          <w:szCs w:val="24"/>
        </w:rPr>
      </w:pPr>
    </w:p>
    <w:p w14:paraId="0DBCB339" w14:textId="77777777" w:rsidR="00C70066" w:rsidRPr="00C70066" w:rsidRDefault="00C70066" w:rsidP="00C70066">
      <w:pPr>
        <w:tabs>
          <w:tab w:val="left" w:pos="851"/>
        </w:tabs>
        <w:ind w:left="851"/>
        <w:rPr>
          <w:i/>
          <w:sz w:val="24"/>
          <w:szCs w:val="24"/>
        </w:rPr>
      </w:pPr>
      <w:r w:rsidRPr="00C70066">
        <w:rPr>
          <w:i/>
          <w:sz w:val="24"/>
          <w:szCs w:val="24"/>
        </w:rPr>
        <w:t>Pædiatrisk population</w:t>
      </w:r>
    </w:p>
    <w:p w14:paraId="1B343CCB" w14:textId="77777777" w:rsidR="00C70066" w:rsidRPr="00C70066" w:rsidRDefault="00C70066" w:rsidP="00C70066">
      <w:pPr>
        <w:tabs>
          <w:tab w:val="left" w:pos="851"/>
        </w:tabs>
        <w:ind w:left="851"/>
        <w:rPr>
          <w:iCs/>
          <w:sz w:val="24"/>
          <w:szCs w:val="24"/>
        </w:rPr>
      </w:pPr>
      <w:r w:rsidRPr="00C70066">
        <w:rPr>
          <w:i/>
          <w:iCs/>
          <w:sz w:val="24"/>
          <w:szCs w:val="24"/>
        </w:rPr>
        <w:t>Børn ≥ 8 år, med en kropsvægt over 25 kg</w:t>
      </w:r>
      <w:r w:rsidRPr="00C70066">
        <w:rPr>
          <w:iCs/>
          <w:sz w:val="24"/>
          <w:szCs w:val="24"/>
        </w:rPr>
        <w:t>: Den anbefalede dosis mod aktiv, mild til moderat Crohn’s sygdom er 9 mg (svarende til 3 kapsler med modificeret udløsning) daglig i 8 uger. Den fulde effekt opnås normalt inden for 2-4 uger. Kapslerne med modificeret udløsning bør tages om morgenen, se pkt 4.8, 5.1 og 5.2. Sikkerheden og effekten er ikke blevet dokumenteret hos børn og unge med mikroskopisk colitis.</w:t>
      </w:r>
    </w:p>
    <w:p w14:paraId="3E0CFC3B" w14:textId="77777777" w:rsidR="00C70066" w:rsidRPr="00C70066" w:rsidRDefault="00C70066" w:rsidP="00C70066">
      <w:pPr>
        <w:tabs>
          <w:tab w:val="left" w:pos="851"/>
        </w:tabs>
        <w:ind w:left="851"/>
        <w:rPr>
          <w:iCs/>
          <w:sz w:val="24"/>
          <w:szCs w:val="24"/>
        </w:rPr>
      </w:pPr>
    </w:p>
    <w:p w14:paraId="13353E06" w14:textId="77777777" w:rsidR="00C70066" w:rsidRPr="00C70066" w:rsidRDefault="00C70066" w:rsidP="00C70066">
      <w:pPr>
        <w:tabs>
          <w:tab w:val="left" w:pos="851"/>
        </w:tabs>
        <w:ind w:left="851"/>
        <w:rPr>
          <w:iCs/>
          <w:sz w:val="24"/>
          <w:szCs w:val="24"/>
        </w:rPr>
      </w:pPr>
      <w:r w:rsidRPr="00C70066">
        <w:rPr>
          <w:iCs/>
          <w:sz w:val="24"/>
          <w:szCs w:val="24"/>
        </w:rPr>
        <w:t>Der er ingen erfaring med behandlingsforløb længere end 12 uger.</w:t>
      </w:r>
    </w:p>
    <w:p w14:paraId="7C9936CE" w14:textId="77777777" w:rsidR="00C70066" w:rsidRPr="00C70066" w:rsidRDefault="00C70066" w:rsidP="00C70066">
      <w:pPr>
        <w:tabs>
          <w:tab w:val="left" w:pos="851"/>
        </w:tabs>
        <w:ind w:left="851"/>
        <w:rPr>
          <w:iCs/>
          <w:sz w:val="24"/>
          <w:szCs w:val="24"/>
        </w:rPr>
      </w:pPr>
    </w:p>
    <w:p w14:paraId="1CD879BE" w14:textId="77777777" w:rsidR="00C70066" w:rsidRPr="00C70066" w:rsidRDefault="00C70066" w:rsidP="00C70066">
      <w:pPr>
        <w:tabs>
          <w:tab w:val="left" w:pos="851"/>
        </w:tabs>
        <w:ind w:left="851"/>
        <w:rPr>
          <w:i/>
          <w:sz w:val="24"/>
          <w:szCs w:val="24"/>
        </w:rPr>
      </w:pPr>
      <w:r w:rsidRPr="00C70066">
        <w:rPr>
          <w:i/>
          <w:sz w:val="24"/>
          <w:szCs w:val="24"/>
        </w:rPr>
        <w:lastRenderedPageBreak/>
        <w:t>Patienter, der lider af leversygdomme</w:t>
      </w:r>
    </w:p>
    <w:p w14:paraId="37C34012" w14:textId="77777777" w:rsidR="00C70066" w:rsidRPr="00C70066" w:rsidRDefault="00C70066" w:rsidP="00C70066">
      <w:pPr>
        <w:tabs>
          <w:tab w:val="left" w:pos="851"/>
        </w:tabs>
        <w:ind w:left="851"/>
        <w:rPr>
          <w:iCs/>
          <w:sz w:val="24"/>
          <w:szCs w:val="24"/>
        </w:rPr>
      </w:pPr>
      <w:r w:rsidRPr="00C70066">
        <w:rPr>
          <w:iCs/>
          <w:sz w:val="24"/>
          <w:szCs w:val="24"/>
        </w:rPr>
        <w:t>Nedsat leverfunktion øger den systemiske tilgængelighed af budesonid.</w:t>
      </w:r>
    </w:p>
    <w:p w14:paraId="587DC868" w14:textId="77777777" w:rsidR="00C70066" w:rsidRPr="00C70066" w:rsidRDefault="00C70066" w:rsidP="00C70066">
      <w:pPr>
        <w:tabs>
          <w:tab w:val="left" w:pos="851"/>
        </w:tabs>
        <w:ind w:left="851"/>
        <w:rPr>
          <w:iCs/>
          <w:sz w:val="24"/>
          <w:szCs w:val="24"/>
        </w:rPr>
      </w:pPr>
    </w:p>
    <w:p w14:paraId="6C7E1DC3" w14:textId="77777777" w:rsidR="00C70066" w:rsidRPr="00C70066" w:rsidRDefault="00C70066" w:rsidP="00C70066">
      <w:pPr>
        <w:tabs>
          <w:tab w:val="left" w:pos="851"/>
        </w:tabs>
        <w:ind w:left="851"/>
        <w:rPr>
          <w:iCs/>
          <w:sz w:val="24"/>
          <w:szCs w:val="24"/>
        </w:rPr>
      </w:pPr>
      <w:r w:rsidRPr="00C70066">
        <w:rPr>
          <w:iCs/>
          <w:sz w:val="24"/>
          <w:szCs w:val="24"/>
        </w:rPr>
        <w:t>For patienter, der skal opereres, har feber eller andre stresssituationer, kan det være nødvendigt at øge dosis, eller anbefales det supplere med systemiske glukokortider. For patienter med diabetes kan det være nødvendigt at øge dosis af insulin.</w:t>
      </w:r>
    </w:p>
    <w:p w14:paraId="3D48B5D4" w14:textId="77777777" w:rsidR="00C70066" w:rsidRPr="00C70066" w:rsidRDefault="00C70066" w:rsidP="00C70066">
      <w:pPr>
        <w:tabs>
          <w:tab w:val="left" w:pos="851"/>
        </w:tabs>
        <w:ind w:left="851"/>
        <w:rPr>
          <w:iCs/>
          <w:sz w:val="24"/>
          <w:szCs w:val="24"/>
        </w:rPr>
      </w:pPr>
    </w:p>
    <w:p w14:paraId="297466C0" w14:textId="77777777" w:rsidR="00C70066" w:rsidRPr="00C70066" w:rsidRDefault="00C70066" w:rsidP="00C70066">
      <w:pPr>
        <w:tabs>
          <w:tab w:val="left" w:pos="851"/>
        </w:tabs>
        <w:ind w:left="851"/>
        <w:rPr>
          <w:iCs/>
          <w:sz w:val="24"/>
          <w:szCs w:val="24"/>
        </w:rPr>
      </w:pPr>
      <w:r w:rsidRPr="00C70066">
        <w:rPr>
          <w:iCs/>
          <w:sz w:val="24"/>
          <w:szCs w:val="24"/>
        </w:rPr>
        <w:t>Behandlingen bør ikke stoppes brat, men seponeres gradvist (nedtrappende doser), se pkt. 4.4.</w:t>
      </w:r>
    </w:p>
    <w:p w14:paraId="71969A54" w14:textId="77777777" w:rsidR="00C70066" w:rsidRPr="00C70066" w:rsidRDefault="00C70066" w:rsidP="00C70066">
      <w:pPr>
        <w:tabs>
          <w:tab w:val="left" w:pos="851"/>
        </w:tabs>
        <w:ind w:left="851"/>
        <w:rPr>
          <w:sz w:val="24"/>
          <w:szCs w:val="24"/>
        </w:rPr>
      </w:pPr>
    </w:p>
    <w:p w14:paraId="39AB8CC4" w14:textId="77777777" w:rsidR="00C70066" w:rsidRPr="00C70066" w:rsidRDefault="00C70066" w:rsidP="00C70066">
      <w:pPr>
        <w:tabs>
          <w:tab w:val="left" w:pos="851"/>
        </w:tabs>
        <w:ind w:left="851"/>
        <w:rPr>
          <w:sz w:val="24"/>
          <w:szCs w:val="24"/>
          <w:u w:val="single"/>
        </w:rPr>
      </w:pPr>
      <w:r w:rsidRPr="00C70066">
        <w:rPr>
          <w:sz w:val="24"/>
          <w:szCs w:val="24"/>
          <w:u w:val="single"/>
        </w:rPr>
        <w:t>Administration</w:t>
      </w:r>
    </w:p>
    <w:p w14:paraId="1D97F350" w14:textId="77777777" w:rsidR="00C70066" w:rsidRPr="00C70066" w:rsidRDefault="00C70066" w:rsidP="00C70066">
      <w:pPr>
        <w:tabs>
          <w:tab w:val="left" w:pos="851"/>
        </w:tabs>
        <w:ind w:left="851"/>
        <w:rPr>
          <w:sz w:val="24"/>
          <w:szCs w:val="24"/>
        </w:rPr>
      </w:pPr>
      <w:r w:rsidRPr="00C70066">
        <w:rPr>
          <w:sz w:val="24"/>
          <w:szCs w:val="24"/>
        </w:rPr>
        <w:t>Kapslerne med modificeret udløsning skal sluges hele. Til patienter, der oplever synkebesvær, kan kapslen åbnes, og indholdet kan blandes med en spiseskefuld æblemos og sluges. Kapselindholdet, der blandes med æblemos, bør administreres inden for 2 timer fra blandingstidspunktet. Kapselindholdet må ikke knuses til mindre stykker eller tygges.</w:t>
      </w:r>
    </w:p>
    <w:p w14:paraId="2F96066C" w14:textId="77777777" w:rsidR="009260DE" w:rsidRPr="00C84483" w:rsidRDefault="009260DE" w:rsidP="009260DE">
      <w:pPr>
        <w:tabs>
          <w:tab w:val="left" w:pos="851"/>
        </w:tabs>
        <w:ind w:left="851"/>
        <w:rPr>
          <w:sz w:val="24"/>
          <w:szCs w:val="24"/>
        </w:rPr>
      </w:pPr>
    </w:p>
    <w:p w14:paraId="29813175"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4AA61052" w14:textId="77777777" w:rsidR="00C70066" w:rsidRPr="00C70066" w:rsidRDefault="00C70066" w:rsidP="00C70066">
      <w:pPr>
        <w:tabs>
          <w:tab w:val="left" w:pos="851"/>
        </w:tabs>
        <w:ind w:left="851"/>
        <w:rPr>
          <w:sz w:val="24"/>
          <w:szCs w:val="24"/>
        </w:rPr>
      </w:pPr>
      <w:r w:rsidRPr="00C70066">
        <w:rPr>
          <w:sz w:val="24"/>
          <w:szCs w:val="24"/>
        </w:rPr>
        <w:t>Overfølsomhed over for det aktive stof eller over for et eller flere af hjælpestofferne anført i pkt. 6.1.</w:t>
      </w:r>
    </w:p>
    <w:p w14:paraId="797DCBFD" w14:textId="77777777" w:rsidR="009260DE" w:rsidRPr="00C84483" w:rsidRDefault="009260DE" w:rsidP="009260DE">
      <w:pPr>
        <w:tabs>
          <w:tab w:val="left" w:pos="851"/>
        </w:tabs>
        <w:ind w:left="851"/>
        <w:rPr>
          <w:sz w:val="24"/>
          <w:szCs w:val="24"/>
        </w:rPr>
      </w:pPr>
    </w:p>
    <w:p w14:paraId="6A07A7C3"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6B862089" w14:textId="77777777" w:rsidR="00C70066" w:rsidRPr="00C70066" w:rsidRDefault="00C70066" w:rsidP="00C70066">
      <w:pPr>
        <w:tabs>
          <w:tab w:val="left" w:pos="851"/>
        </w:tabs>
        <w:ind w:left="851"/>
        <w:rPr>
          <w:sz w:val="24"/>
          <w:szCs w:val="24"/>
        </w:rPr>
      </w:pPr>
      <w:r w:rsidRPr="00C70066">
        <w:rPr>
          <w:sz w:val="24"/>
          <w:szCs w:val="24"/>
        </w:rPr>
        <w:t>Der kan opstå bivirkninger, der er typiske for systemiske kortikosteroider. Glaukom er blandt de potentielle systemiske virkninger.</w:t>
      </w:r>
    </w:p>
    <w:p w14:paraId="139B128C" w14:textId="77777777" w:rsidR="00C70066" w:rsidRPr="00C70066" w:rsidRDefault="00C70066" w:rsidP="00C70066">
      <w:pPr>
        <w:tabs>
          <w:tab w:val="left" w:pos="851"/>
        </w:tabs>
        <w:ind w:left="851"/>
        <w:rPr>
          <w:sz w:val="24"/>
          <w:szCs w:val="24"/>
        </w:rPr>
      </w:pPr>
    </w:p>
    <w:p w14:paraId="3F233231" w14:textId="77777777" w:rsidR="00C70066" w:rsidRPr="00C70066" w:rsidRDefault="00C70066" w:rsidP="00C70066">
      <w:pPr>
        <w:tabs>
          <w:tab w:val="left" w:pos="851"/>
        </w:tabs>
        <w:ind w:left="851"/>
        <w:rPr>
          <w:sz w:val="24"/>
          <w:szCs w:val="24"/>
        </w:rPr>
      </w:pPr>
      <w:r w:rsidRPr="00C70066">
        <w:rPr>
          <w:sz w:val="24"/>
          <w:szCs w:val="24"/>
        </w:rPr>
        <w:t>Forsigtighed tilrådes ved behandling af patienter med infektioner, hypertension, diabetes mellitus, osteoporose, mavesår, glaukom eller katarakt, eller med arvelig tendens til diabetes eller glaukom eller ved andre tilstande, da kortikosteroider kan give bivirkninger.</w:t>
      </w:r>
    </w:p>
    <w:p w14:paraId="44495785" w14:textId="77777777" w:rsidR="00C70066" w:rsidRPr="00C70066" w:rsidRDefault="00C70066" w:rsidP="00C70066">
      <w:pPr>
        <w:tabs>
          <w:tab w:val="left" w:pos="851"/>
        </w:tabs>
        <w:ind w:left="851"/>
        <w:rPr>
          <w:sz w:val="24"/>
          <w:szCs w:val="24"/>
        </w:rPr>
      </w:pPr>
    </w:p>
    <w:p w14:paraId="4CAF5B5D" w14:textId="77777777" w:rsidR="00C70066" w:rsidRPr="00C70066" w:rsidRDefault="00C70066" w:rsidP="00C70066">
      <w:pPr>
        <w:tabs>
          <w:tab w:val="left" w:pos="851"/>
        </w:tabs>
        <w:ind w:left="851"/>
        <w:rPr>
          <w:sz w:val="24"/>
          <w:szCs w:val="24"/>
        </w:rPr>
      </w:pPr>
      <w:r w:rsidRPr="00C70066">
        <w:rPr>
          <w:sz w:val="24"/>
          <w:szCs w:val="24"/>
        </w:rPr>
        <w:t>Når patienter skifter fra systemisk kortikosteroid-behandling med højere systemisk effekt til budesonid kapsler med modificeret udløsning, kan de udvikle binyrebarksuppression.</w:t>
      </w:r>
    </w:p>
    <w:p w14:paraId="7E50D4A6" w14:textId="77777777" w:rsidR="00C70066" w:rsidRPr="00C70066" w:rsidRDefault="00C70066" w:rsidP="00C70066">
      <w:pPr>
        <w:tabs>
          <w:tab w:val="left" w:pos="851"/>
        </w:tabs>
        <w:ind w:left="851"/>
        <w:rPr>
          <w:sz w:val="24"/>
          <w:szCs w:val="24"/>
        </w:rPr>
      </w:pPr>
    </w:p>
    <w:p w14:paraId="7DFAEAA6" w14:textId="77777777" w:rsidR="00C70066" w:rsidRPr="00C70066" w:rsidRDefault="00C70066" w:rsidP="00C70066">
      <w:pPr>
        <w:tabs>
          <w:tab w:val="left" w:pos="851"/>
        </w:tabs>
        <w:ind w:left="851"/>
        <w:rPr>
          <w:sz w:val="24"/>
          <w:szCs w:val="24"/>
        </w:rPr>
      </w:pPr>
      <w:r w:rsidRPr="00C70066">
        <w:rPr>
          <w:sz w:val="24"/>
          <w:szCs w:val="24"/>
        </w:rPr>
        <w:t>Skoldkopper og mæslinger kan forværres hos patienter, der er i behandling med perorale glukokortikosteroider. Der skal udvises særlig forsigtighed i forhold til eksponering for smitte hos patienter, der ikke har haft disse sygdomme eller mangler beskyttelse mod disse sygdomme. Behandling med VZIG (</w:t>
      </w:r>
      <w:r w:rsidRPr="00C70066">
        <w:rPr>
          <w:i/>
          <w:iCs/>
          <w:sz w:val="24"/>
          <w:szCs w:val="24"/>
        </w:rPr>
        <w:t>Varicella zoster</w:t>
      </w:r>
      <w:r w:rsidRPr="00C70066">
        <w:rPr>
          <w:sz w:val="24"/>
          <w:szCs w:val="24"/>
        </w:rPr>
        <w:t xml:space="preserve"> immunglobulin) eller IVIG (samlet intravenøs immunglobulin) kan være indiceret. Hvis skoldkopper udvikler sig, kan antiviral behandling igangsættes.</w:t>
      </w:r>
    </w:p>
    <w:p w14:paraId="1E08D65F" w14:textId="77777777" w:rsidR="00C70066" w:rsidRPr="00C70066" w:rsidRDefault="00C70066" w:rsidP="00C70066">
      <w:pPr>
        <w:tabs>
          <w:tab w:val="left" w:pos="851"/>
        </w:tabs>
        <w:ind w:left="851"/>
        <w:rPr>
          <w:sz w:val="24"/>
          <w:szCs w:val="24"/>
        </w:rPr>
      </w:pPr>
    </w:p>
    <w:p w14:paraId="5414BBEC" w14:textId="77777777" w:rsidR="00C70066" w:rsidRPr="00C70066" w:rsidRDefault="00C70066" w:rsidP="00C70066">
      <w:pPr>
        <w:tabs>
          <w:tab w:val="left" w:pos="851"/>
        </w:tabs>
        <w:ind w:left="851"/>
        <w:rPr>
          <w:sz w:val="24"/>
          <w:szCs w:val="24"/>
        </w:rPr>
      </w:pPr>
      <w:r w:rsidRPr="00C70066">
        <w:rPr>
          <w:sz w:val="24"/>
          <w:szCs w:val="24"/>
        </w:rPr>
        <w:t>Dosis bør seponeres gradvist, da patientens egen ACTH-sekretion kan være reduceret efter langvarig behandling med budesonid. Nogle patienter føler sig generelt utilpasse i seponeringsfasen, f.eks. med smerter i muskler og led. En generelt utilstrækkelig steroideffekt bør mistænkes, hvis der i sjældne tilfælde forekommer symptomer såsom træthed, hovedpine, kvalme og opkastning. I disse tilfælde kan en midlertidig stigning i den systemiske glukokortikosteroid-dosis være nødvendig.</w:t>
      </w:r>
    </w:p>
    <w:p w14:paraId="3A7A3C87" w14:textId="77777777" w:rsidR="00C70066" w:rsidRPr="00C70066" w:rsidRDefault="00C70066" w:rsidP="00C70066">
      <w:pPr>
        <w:tabs>
          <w:tab w:val="left" w:pos="851"/>
        </w:tabs>
        <w:ind w:left="851"/>
        <w:rPr>
          <w:sz w:val="24"/>
          <w:szCs w:val="24"/>
        </w:rPr>
      </w:pPr>
    </w:p>
    <w:p w14:paraId="7E70E12E" w14:textId="77777777" w:rsidR="00C70066" w:rsidRPr="00C70066" w:rsidRDefault="00C70066" w:rsidP="00C70066">
      <w:pPr>
        <w:tabs>
          <w:tab w:val="left" w:pos="851"/>
        </w:tabs>
        <w:ind w:left="851"/>
        <w:rPr>
          <w:sz w:val="24"/>
          <w:szCs w:val="24"/>
        </w:rPr>
      </w:pPr>
      <w:r w:rsidRPr="00C70066">
        <w:rPr>
          <w:sz w:val="24"/>
          <w:szCs w:val="24"/>
        </w:rPr>
        <w:t>Når budesonid kapsler med modificeret udløsning erstatter en systemisk steroid-behandling, kan allergier, såsom rhinitis og eksem, som tidligere var kontrolleret med den systemiske behandling, vende tilbage.</w:t>
      </w:r>
    </w:p>
    <w:p w14:paraId="4B7B8F41" w14:textId="77777777" w:rsidR="00C70066" w:rsidRPr="00C70066" w:rsidRDefault="00C70066" w:rsidP="00C70066">
      <w:pPr>
        <w:tabs>
          <w:tab w:val="left" w:pos="851"/>
        </w:tabs>
        <w:ind w:left="851"/>
        <w:rPr>
          <w:sz w:val="24"/>
          <w:szCs w:val="24"/>
        </w:rPr>
      </w:pPr>
    </w:p>
    <w:p w14:paraId="5E33A008" w14:textId="77777777" w:rsidR="00C70066" w:rsidRPr="00C70066" w:rsidRDefault="00C70066" w:rsidP="00C70066">
      <w:pPr>
        <w:tabs>
          <w:tab w:val="left" w:pos="851"/>
        </w:tabs>
        <w:ind w:left="851"/>
        <w:rPr>
          <w:sz w:val="24"/>
          <w:szCs w:val="24"/>
        </w:rPr>
      </w:pPr>
      <w:r w:rsidRPr="00C70066">
        <w:rPr>
          <w:sz w:val="24"/>
          <w:szCs w:val="24"/>
        </w:rPr>
        <w:lastRenderedPageBreak/>
        <w:t>Budesonid kan nedsætte stress-respons fra HPA-aksen. I forbindelse med kirurgiske indgreb eller andre stress-påvirkninger anbefales det at supplere med systemiske glukokortikosteroider.</w:t>
      </w:r>
    </w:p>
    <w:p w14:paraId="7D8F3090" w14:textId="77777777" w:rsidR="00C70066" w:rsidRPr="00C70066" w:rsidRDefault="00C70066" w:rsidP="00C70066">
      <w:pPr>
        <w:tabs>
          <w:tab w:val="left" w:pos="851"/>
        </w:tabs>
        <w:ind w:left="851"/>
        <w:rPr>
          <w:sz w:val="24"/>
          <w:szCs w:val="24"/>
        </w:rPr>
      </w:pPr>
    </w:p>
    <w:p w14:paraId="79470676" w14:textId="77777777" w:rsidR="00C70066" w:rsidRPr="00C70066" w:rsidRDefault="00C70066" w:rsidP="00C70066">
      <w:pPr>
        <w:tabs>
          <w:tab w:val="left" w:pos="851"/>
        </w:tabs>
        <w:ind w:left="851"/>
        <w:rPr>
          <w:sz w:val="24"/>
          <w:szCs w:val="24"/>
        </w:rPr>
      </w:pPr>
      <w:r w:rsidRPr="00C70066">
        <w:rPr>
          <w:sz w:val="24"/>
          <w:szCs w:val="24"/>
        </w:rPr>
        <w:t>Nedsat leverfunktion kan påvirke kortikosteroiders elimination, hvilket medfører en langsommere elimination og en højere systemisk eksponering. Vær opmærksom på mulige systemiske bivirkninger.</w:t>
      </w:r>
    </w:p>
    <w:p w14:paraId="34CFCA57" w14:textId="77777777" w:rsidR="00C70066" w:rsidRPr="00C70066" w:rsidRDefault="00C70066" w:rsidP="00C70066">
      <w:pPr>
        <w:tabs>
          <w:tab w:val="left" w:pos="851"/>
        </w:tabs>
        <w:ind w:left="851"/>
        <w:rPr>
          <w:sz w:val="24"/>
          <w:szCs w:val="24"/>
        </w:rPr>
      </w:pPr>
    </w:p>
    <w:p w14:paraId="22922D9F" w14:textId="77777777" w:rsidR="00C70066" w:rsidRPr="00C70066" w:rsidRDefault="00C70066" w:rsidP="00C70066">
      <w:pPr>
        <w:tabs>
          <w:tab w:val="left" w:pos="851"/>
        </w:tabs>
        <w:ind w:left="851"/>
        <w:rPr>
          <w:sz w:val="24"/>
          <w:szCs w:val="24"/>
        </w:rPr>
      </w:pPr>
      <w:r w:rsidRPr="00C70066">
        <w:rPr>
          <w:sz w:val="24"/>
          <w:szCs w:val="24"/>
        </w:rPr>
        <w:t>Metabolismen af budesonid medieres hovedsageligt af CYP3A. Det forventes, at samtidig behandling med CYP3A-hæmmere, herunder ketoconazol eller cobicistat-holdige lægemidler, øger risikoen for systemiske bivirkninger. Kombinationen bør undgås, medmindre fordelen opvejer den øgede risiko for systemiske kortikosteroid-bivirkninger. Patienterne skal i givet fald overvåges for systemiske kortikosteroid-bivirkninger. Hvis ikke dette er muligt, skal tidsintervallet mellem doseringerne af lægemidlerne være så langt som mulig, og en reduktion af budesonid-dosis bør også overvejes (se pkt. 4.5).</w:t>
      </w:r>
    </w:p>
    <w:p w14:paraId="5CECE136" w14:textId="77777777" w:rsidR="00C70066" w:rsidRPr="00C70066" w:rsidRDefault="00C70066" w:rsidP="00C70066">
      <w:pPr>
        <w:tabs>
          <w:tab w:val="left" w:pos="851"/>
        </w:tabs>
        <w:ind w:left="851"/>
        <w:rPr>
          <w:sz w:val="24"/>
          <w:szCs w:val="24"/>
        </w:rPr>
      </w:pPr>
    </w:p>
    <w:p w14:paraId="0688B428" w14:textId="77777777" w:rsidR="00C70066" w:rsidRPr="00C70066" w:rsidRDefault="00C70066" w:rsidP="00C70066">
      <w:pPr>
        <w:tabs>
          <w:tab w:val="left" w:pos="851"/>
        </w:tabs>
        <w:ind w:left="851"/>
        <w:rPr>
          <w:sz w:val="24"/>
          <w:szCs w:val="24"/>
        </w:rPr>
      </w:pPr>
      <w:r w:rsidRPr="00C70066">
        <w:rPr>
          <w:sz w:val="24"/>
          <w:szCs w:val="24"/>
        </w:rPr>
        <w:t>Efter omfattende indtagelse af grapefrugtjuice (som fortrinsvis hæmmer CYP3A4-aktiviteten i tarmslimhinden), øges den systemiske eksponering for oral budesonid ca. to gange. Som med andre lægemidler, der primært metaboliseres gennem CYP3A4, bør regelmæssig indtagelse af grapefrugt eller grapefrugtjuice undgås i forbindelse med administration af budesonid (anden juice, såsom appelsinjuice eller æblejuice, hæmmer ikke CYP3A4). Se også pkt. 4.5.</w:t>
      </w:r>
    </w:p>
    <w:p w14:paraId="45740659" w14:textId="77777777" w:rsidR="00C70066" w:rsidRPr="00C70066" w:rsidRDefault="00C70066" w:rsidP="00C70066">
      <w:pPr>
        <w:tabs>
          <w:tab w:val="left" w:pos="851"/>
        </w:tabs>
        <w:ind w:left="851"/>
        <w:rPr>
          <w:sz w:val="24"/>
          <w:szCs w:val="24"/>
        </w:rPr>
      </w:pPr>
    </w:p>
    <w:p w14:paraId="0F24576E" w14:textId="77777777" w:rsidR="00C70066" w:rsidRPr="00C70066" w:rsidRDefault="00C70066" w:rsidP="00C70066">
      <w:pPr>
        <w:tabs>
          <w:tab w:val="left" w:pos="851"/>
        </w:tabs>
        <w:ind w:left="851"/>
        <w:rPr>
          <w:sz w:val="24"/>
          <w:szCs w:val="24"/>
        </w:rPr>
      </w:pPr>
      <w:r w:rsidRPr="00C70066">
        <w:rPr>
          <w:sz w:val="24"/>
          <w:szCs w:val="24"/>
        </w:rPr>
        <w:t>Der kan forekomme systemisk glukokortikosteroid effekt, såsom hyperkorticisme og binyrebarksuppression, ved langtidsbrug af høje doser af budesonid, kapsler med modificeret udløsning.</w:t>
      </w:r>
    </w:p>
    <w:p w14:paraId="003ADB4D" w14:textId="77777777" w:rsidR="00C70066" w:rsidRPr="00C70066" w:rsidRDefault="00C70066" w:rsidP="00C70066">
      <w:pPr>
        <w:tabs>
          <w:tab w:val="left" w:pos="851"/>
        </w:tabs>
        <w:ind w:left="851"/>
        <w:rPr>
          <w:sz w:val="24"/>
          <w:szCs w:val="24"/>
        </w:rPr>
      </w:pPr>
    </w:p>
    <w:p w14:paraId="6CFBBF42" w14:textId="77777777" w:rsidR="00C70066" w:rsidRPr="00C70066" w:rsidRDefault="00C70066" w:rsidP="00C70066">
      <w:pPr>
        <w:tabs>
          <w:tab w:val="left" w:pos="851"/>
        </w:tabs>
        <w:ind w:left="851"/>
        <w:rPr>
          <w:sz w:val="24"/>
          <w:szCs w:val="24"/>
        </w:rPr>
      </w:pPr>
      <w:r w:rsidRPr="00C70066">
        <w:rPr>
          <w:sz w:val="24"/>
          <w:szCs w:val="24"/>
        </w:rPr>
        <w:t>Erfaring med brug af budesonid eller andre glukokortikoider ved recidiverende Crohns sygdom efter langtidsbehandling er begrænset.</w:t>
      </w:r>
    </w:p>
    <w:p w14:paraId="10E54037" w14:textId="77777777" w:rsidR="00C70066" w:rsidRPr="00C70066" w:rsidRDefault="00C70066" w:rsidP="00C70066">
      <w:pPr>
        <w:tabs>
          <w:tab w:val="left" w:pos="851"/>
        </w:tabs>
        <w:ind w:left="851"/>
        <w:rPr>
          <w:sz w:val="24"/>
          <w:szCs w:val="24"/>
        </w:rPr>
      </w:pPr>
    </w:p>
    <w:p w14:paraId="45DD3BCC" w14:textId="77777777" w:rsidR="00C70066" w:rsidRPr="00C70066" w:rsidRDefault="00C70066" w:rsidP="00C70066">
      <w:pPr>
        <w:tabs>
          <w:tab w:val="left" w:pos="851"/>
        </w:tabs>
        <w:ind w:left="851"/>
        <w:rPr>
          <w:sz w:val="24"/>
          <w:szCs w:val="24"/>
        </w:rPr>
      </w:pPr>
      <w:r w:rsidRPr="00C70066">
        <w:rPr>
          <w:sz w:val="24"/>
          <w:szCs w:val="24"/>
        </w:rPr>
        <w:t>Der mangler direkte sammenlignende studier af virkning/bivirkninger mellem langtidsbehandling med budesonid sammenlignet med pulsatil behandling med glukokortikosteroid.</w:t>
      </w:r>
    </w:p>
    <w:p w14:paraId="534BD554" w14:textId="77777777" w:rsidR="00C70066" w:rsidRPr="00C70066" w:rsidRDefault="00C70066" w:rsidP="00C70066">
      <w:pPr>
        <w:tabs>
          <w:tab w:val="left" w:pos="851"/>
        </w:tabs>
        <w:ind w:left="851"/>
        <w:rPr>
          <w:sz w:val="24"/>
          <w:szCs w:val="24"/>
        </w:rPr>
      </w:pPr>
    </w:p>
    <w:p w14:paraId="1F43D7A7" w14:textId="77777777" w:rsidR="00C70066" w:rsidRPr="00C70066" w:rsidRDefault="00C70066" w:rsidP="00C70066">
      <w:pPr>
        <w:tabs>
          <w:tab w:val="left" w:pos="851"/>
        </w:tabs>
        <w:ind w:left="851"/>
        <w:rPr>
          <w:sz w:val="24"/>
          <w:szCs w:val="24"/>
          <w:u w:val="single"/>
        </w:rPr>
      </w:pPr>
      <w:r w:rsidRPr="00C70066">
        <w:rPr>
          <w:sz w:val="24"/>
          <w:szCs w:val="24"/>
          <w:u w:val="single"/>
        </w:rPr>
        <w:t>Synsforstyrrelser</w:t>
      </w:r>
    </w:p>
    <w:p w14:paraId="08B4D6DF" w14:textId="77777777" w:rsidR="00C70066" w:rsidRPr="00C70066" w:rsidRDefault="00C70066" w:rsidP="00C70066">
      <w:pPr>
        <w:tabs>
          <w:tab w:val="left" w:pos="851"/>
        </w:tabs>
        <w:ind w:left="851"/>
        <w:rPr>
          <w:sz w:val="24"/>
          <w:szCs w:val="24"/>
        </w:rPr>
      </w:pPr>
      <w:r w:rsidRPr="00C70066">
        <w:rPr>
          <w:sz w:val="24"/>
          <w:szCs w:val="24"/>
        </w:rPr>
        <w:t>Synsforstyrrelser kan indberettes ved brug af systemisk og topikal kortikosteroid. Hvis patienten udviser symptomer, såsom sløret syn eller andre synsforstyrrelser, bør det overvejes at henvise patienten til oftalmolog med henblik på vurdering af de mulige årsager til disse symptomer. Disse kan være katarakt, glaukom eller sjældne sygdomme, såsom central serøs chorioretinopati (CSCR), som er indberettet efter brug af systemiske og topikale kortikosteroider.</w:t>
      </w:r>
    </w:p>
    <w:p w14:paraId="1CA3DB24" w14:textId="77777777" w:rsidR="00C70066" w:rsidRPr="00C70066" w:rsidRDefault="00C70066" w:rsidP="00C70066">
      <w:pPr>
        <w:tabs>
          <w:tab w:val="left" w:pos="851"/>
        </w:tabs>
        <w:ind w:left="851"/>
        <w:rPr>
          <w:sz w:val="24"/>
          <w:szCs w:val="24"/>
        </w:rPr>
      </w:pPr>
    </w:p>
    <w:p w14:paraId="551ABB69" w14:textId="77777777" w:rsidR="00C70066" w:rsidRPr="00C70066" w:rsidRDefault="00C70066" w:rsidP="00C70066">
      <w:pPr>
        <w:tabs>
          <w:tab w:val="left" w:pos="851"/>
        </w:tabs>
        <w:ind w:left="851"/>
        <w:rPr>
          <w:iCs/>
          <w:sz w:val="24"/>
          <w:szCs w:val="24"/>
          <w:u w:val="single"/>
        </w:rPr>
      </w:pPr>
      <w:r w:rsidRPr="00C70066">
        <w:rPr>
          <w:iCs/>
          <w:sz w:val="24"/>
          <w:szCs w:val="24"/>
          <w:u w:val="single"/>
        </w:rPr>
        <w:t>Pædiatrisk population</w:t>
      </w:r>
    </w:p>
    <w:p w14:paraId="7D9481FC" w14:textId="77777777" w:rsidR="00C70066" w:rsidRPr="00C70066" w:rsidRDefault="00C70066" w:rsidP="00C70066">
      <w:pPr>
        <w:tabs>
          <w:tab w:val="left" w:pos="851"/>
        </w:tabs>
        <w:ind w:left="851"/>
        <w:rPr>
          <w:sz w:val="24"/>
          <w:szCs w:val="24"/>
        </w:rPr>
      </w:pPr>
      <w:r w:rsidRPr="00C70066">
        <w:rPr>
          <w:sz w:val="24"/>
          <w:szCs w:val="24"/>
        </w:rPr>
        <w:t>Der skal udvises forsigtighed ved behandling af personer, der stadig vokser. Kontrol af højdevækst anbefales hos børn og unge.</w:t>
      </w:r>
    </w:p>
    <w:p w14:paraId="454B8E64" w14:textId="77777777" w:rsidR="00C70066" w:rsidRPr="00C70066" w:rsidRDefault="00C70066" w:rsidP="00C70066">
      <w:pPr>
        <w:tabs>
          <w:tab w:val="left" w:pos="851"/>
        </w:tabs>
        <w:ind w:left="851"/>
        <w:rPr>
          <w:sz w:val="24"/>
          <w:szCs w:val="24"/>
        </w:rPr>
      </w:pPr>
    </w:p>
    <w:p w14:paraId="7EA27741" w14:textId="77777777" w:rsidR="00C70066" w:rsidRPr="00C70066" w:rsidRDefault="00C70066" w:rsidP="00C70066">
      <w:pPr>
        <w:tabs>
          <w:tab w:val="left" w:pos="851"/>
        </w:tabs>
        <w:ind w:left="851"/>
        <w:rPr>
          <w:sz w:val="24"/>
          <w:szCs w:val="24"/>
          <w:u w:val="single"/>
        </w:rPr>
      </w:pPr>
      <w:r w:rsidRPr="00C70066">
        <w:rPr>
          <w:sz w:val="24"/>
          <w:szCs w:val="24"/>
          <w:u w:val="single"/>
        </w:rPr>
        <w:t>Hjælpestoffer</w:t>
      </w:r>
    </w:p>
    <w:p w14:paraId="39C5EC27" w14:textId="77777777" w:rsidR="00C70066" w:rsidRPr="00C70066" w:rsidRDefault="00C70066" w:rsidP="00C70066">
      <w:pPr>
        <w:tabs>
          <w:tab w:val="left" w:pos="851"/>
        </w:tabs>
        <w:ind w:left="851"/>
        <w:rPr>
          <w:sz w:val="24"/>
          <w:szCs w:val="24"/>
        </w:rPr>
      </w:pPr>
      <w:r w:rsidRPr="00C70066">
        <w:rPr>
          <w:sz w:val="24"/>
          <w:szCs w:val="24"/>
        </w:rPr>
        <w:t>Dette lægemiddel indeholder saccharose. Bør ikke anvendes til patienter med hereditær fructoseintolerans, glucose/galactosemalabsorption og sucrase-isomaltasemangel.</w:t>
      </w:r>
    </w:p>
    <w:p w14:paraId="7901719A" w14:textId="77777777" w:rsidR="00C70066" w:rsidRPr="00C70066" w:rsidRDefault="00C70066" w:rsidP="00C70066">
      <w:pPr>
        <w:tabs>
          <w:tab w:val="left" w:pos="851"/>
        </w:tabs>
        <w:ind w:left="851"/>
        <w:rPr>
          <w:sz w:val="24"/>
          <w:szCs w:val="24"/>
        </w:rPr>
      </w:pPr>
    </w:p>
    <w:p w14:paraId="47700E31" w14:textId="77777777" w:rsidR="00C70066" w:rsidRPr="00C70066" w:rsidRDefault="00C70066" w:rsidP="00C70066">
      <w:pPr>
        <w:tabs>
          <w:tab w:val="left" w:pos="851"/>
        </w:tabs>
        <w:ind w:left="851"/>
        <w:rPr>
          <w:sz w:val="24"/>
          <w:szCs w:val="24"/>
        </w:rPr>
      </w:pPr>
      <w:r w:rsidRPr="00C70066">
        <w:rPr>
          <w:sz w:val="24"/>
          <w:szCs w:val="24"/>
        </w:rPr>
        <w:lastRenderedPageBreak/>
        <w:t>Dette lægemiddel indeholder mindre end 1 mmol (23 mg) natrium pr. kapsel, dvs. det er i det væsentlige natriumfrit.</w:t>
      </w:r>
    </w:p>
    <w:p w14:paraId="3A652B7C" w14:textId="77777777" w:rsidR="009260DE" w:rsidRPr="00C84483" w:rsidRDefault="009260DE" w:rsidP="009260DE">
      <w:pPr>
        <w:tabs>
          <w:tab w:val="left" w:pos="851"/>
        </w:tabs>
        <w:ind w:left="851"/>
        <w:rPr>
          <w:sz w:val="24"/>
          <w:szCs w:val="24"/>
        </w:rPr>
      </w:pPr>
    </w:p>
    <w:p w14:paraId="5641F768"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15767AC3" w14:textId="77777777" w:rsidR="00C70066" w:rsidRPr="00C70066" w:rsidRDefault="00C70066" w:rsidP="00C70066">
      <w:pPr>
        <w:tabs>
          <w:tab w:val="left" w:pos="851"/>
        </w:tabs>
        <w:ind w:left="851"/>
        <w:rPr>
          <w:sz w:val="24"/>
          <w:szCs w:val="24"/>
        </w:rPr>
      </w:pPr>
      <w:r w:rsidRPr="00C70066">
        <w:rPr>
          <w:sz w:val="24"/>
          <w:szCs w:val="24"/>
        </w:rPr>
        <w:t>Ved anbefalede doser påvirker omeprazol ikke farmakokinetikken af oral budesonid, hvorimod cimetidin har en svag men klinisk ubetydelig effekt.</w:t>
      </w:r>
    </w:p>
    <w:p w14:paraId="7D5046DB" w14:textId="77777777" w:rsidR="00C70066" w:rsidRPr="00C70066" w:rsidRDefault="00C70066" w:rsidP="00C70066">
      <w:pPr>
        <w:tabs>
          <w:tab w:val="left" w:pos="851"/>
        </w:tabs>
        <w:ind w:left="851"/>
        <w:rPr>
          <w:sz w:val="24"/>
          <w:szCs w:val="24"/>
        </w:rPr>
      </w:pPr>
    </w:p>
    <w:p w14:paraId="0BBB2C5C" w14:textId="77777777" w:rsidR="00C70066" w:rsidRPr="00C70066" w:rsidRDefault="00C70066" w:rsidP="00C70066">
      <w:pPr>
        <w:tabs>
          <w:tab w:val="left" w:pos="851"/>
        </w:tabs>
        <w:ind w:left="851"/>
        <w:rPr>
          <w:sz w:val="24"/>
          <w:szCs w:val="24"/>
        </w:rPr>
      </w:pPr>
      <w:r w:rsidRPr="00C70066">
        <w:rPr>
          <w:sz w:val="24"/>
          <w:szCs w:val="24"/>
        </w:rPr>
        <w:t>Metabolismen af budesonid medieres hovedsageligt af CYP3A.</w:t>
      </w:r>
    </w:p>
    <w:p w14:paraId="26A16F02" w14:textId="77777777" w:rsidR="00C70066" w:rsidRPr="00C70066" w:rsidRDefault="00C70066" w:rsidP="00C70066">
      <w:pPr>
        <w:tabs>
          <w:tab w:val="left" w:pos="851"/>
        </w:tabs>
        <w:ind w:left="851"/>
        <w:rPr>
          <w:sz w:val="24"/>
          <w:szCs w:val="24"/>
        </w:rPr>
      </w:pPr>
    </w:p>
    <w:p w14:paraId="1A2C724D" w14:textId="77777777" w:rsidR="00C70066" w:rsidRPr="00C70066" w:rsidRDefault="00C70066" w:rsidP="00C70066">
      <w:pPr>
        <w:tabs>
          <w:tab w:val="left" w:pos="851"/>
        </w:tabs>
        <w:ind w:left="851"/>
        <w:rPr>
          <w:sz w:val="24"/>
          <w:szCs w:val="24"/>
        </w:rPr>
      </w:pPr>
      <w:r w:rsidRPr="00C70066">
        <w:rPr>
          <w:sz w:val="24"/>
          <w:szCs w:val="24"/>
        </w:rPr>
        <w:t>Inhibitorer af dette enzym, f.eks. ketoconazol, itraconazol og hiv-proteasehæmmere, kan derfor øge den systemiske eksponering over for budesonid flerfoldigt, se pkt. 4.4. Da der ikke foreligger tilgængelige data, som understøtter en dosisanbefaling, bør kombinationen undgås. Hvis ikke dette er muligt, skal tidsintervallet mellem behandlingerne være så langt som muligt, og en reduktion af budesoniddosis bør også overvejes.</w:t>
      </w:r>
    </w:p>
    <w:p w14:paraId="3629ADE5" w14:textId="77777777" w:rsidR="00C70066" w:rsidRPr="00C70066" w:rsidRDefault="00C70066" w:rsidP="00C70066">
      <w:pPr>
        <w:tabs>
          <w:tab w:val="left" w:pos="851"/>
        </w:tabs>
        <w:ind w:left="851"/>
        <w:rPr>
          <w:sz w:val="24"/>
          <w:szCs w:val="24"/>
        </w:rPr>
      </w:pPr>
    </w:p>
    <w:p w14:paraId="7800ED53" w14:textId="77777777" w:rsidR="00C70066" w:rsidRPr="00C70066" w:rsidRDefault="00C70066" w:rsidP="00C70066">
      <w:pPr>
        <w:tabs>
          <w:tab w:val="left" w:pos="851"/>
        </w:tabs>
        <w:ind w:left="851"/>
        <w:rPr>
          <w:sz w:val="24"/>
          <w:szCs w:val="24"/>
        </w:rPr>
      </w:pPr>
      <w:r w:rsidRPr="00C70066">
        <w:rPr>
          <w:sz w:val="24"/>
          <w:szCs w:val="24"/>
        </w:rPr>
        <w:t>Det er usandsynligt, at budesonid hæmmer metabolismen af andre lægemidler via CYP3A4, da budesonid har lav affinitet for dette enzym.</w:t>
      </w:r>
    </w:p>
    <w:p w14:paraId="569D7FC3" w14:textId="77777777" w:rsidR="00C70066" w:rsidRPr="00C70066" w:rsidRDefault="00C70066" w:rsidP="00C70066">
      <w:pPr>
        <w:tabs>
          <w:tab w:val="left" w:pos="851"/>
        </w:tabs>
        <w:ind w:left="851"/>
        <w:rPr>
          <w:sz w:val="24"/>
          <w:szCs w:val="24"/>
        </w:rPr>
      </w:pPr>
    </w:p>
    <w:p w14:paraId="733B4A5B" w14:textId="77777777" w:rsidR="00C70066" w:rsidRPr="00C70066" w:rsidRDefault="00C70066" w:rsidP="00C70066">
      <w:pPr>
        <w:tabs>
          <w:tab w:val="left" w:pos="851"/>
        </w:tabs>
        <w:ind w:left="851"/>
        <w:rPr>
          <w:sz w:val="24"/>
          <w:szCs w:val="24"/>
        </w:rPr>
      </w:pPr>
      <w:r w:rsidRPr="00C70066">
        <w:rPr>
          <w:sz w:val="24"/>
          <w:szCs w:val="24"/>
        </w:rPr>
        <w:t>Samtidig behandling med CYP3A4-induktorer, såsom carbamazepin, kan reducere budesonideksponeringen, hvilket kan kræve en dosisforøgelse.</w:t>
      </w:r>
    </w:p>
    <w:p w14:paraId="44A08230" w14:textId="77777777" w:rsidR="00C70066" w:rsidRPr="00C70066" w:rsidRDefault="00C70066" w:rsidP="00C70066">
      <w:pPr>
        <w:tabs>
          <w:tab w:val="left" w:pos="851"/>
        </w:tabs>
        <w:ind w:left="851"/>
        <w:rPr>
          <w:sz w:val="24"/>
          <w:szCs w:val="24"/>
        </w:rPr>
      </w:pPr>
    </w:p>
    <w:p w14:paraId="5CAF5276" w14:textId="77777777" w:rsidR="00C70066" w:rsidRPr="00C70066" w:rsidRDefault="00C70066" w:rsidP="00C70066">
      <w:pPr>
        <w:tabs>
          <w:tab w:val="left" w:pos="851"/>
        </w:tabs>
        <w:ind w:left="851"/>
        <w:rPr>
          <w:sz w:val="24"/>
          <w:szCs w:val="24"/>
        </w:rPr>
      </w:pPr>
      <w:r w:rsidRPr="00C70066">
        <w:rPr>
          <w:sz w:val="24"/>
          <w:szCs w:val="24"/>
        </w:rPr>
        <w:t>Forhøjede plasmakoncentrationer og øget effekt af kortikosteroider er blevet observeret hos kvinder, der også fik behandling med østrogener og svangerskabsforebyggende steroider. Men en sådan effekt er ikke blevet observeret med budesonid ved samtidig behandling med lavdosis p-piller af kombinationstypen.</w:t>
      </w:r>
    </w:p>
    <w:p w14:paraId="4CFB6FB4" w14:textId="77777777" w:rsidR="00C70066" w:rsidRPr="00C70066" w:rsidRDefault="00C70066" w:rsidP="00C70066">
      <w:pPr>
        <w:tabs>
          <w:tab w:val="left" w:pos="851"/>
        </w:tabs>
        <w:ind w:left="851"/>
        <w:rPr>
          <w:sz w:val="24"/>
          <w:szCs w:val="24"/>
        </w:rPr>
      </w:pPr>
    </w:p>
    <w:p w14:paraId="64F92960" w14:textId="77777777" w:rsidR="00C70066" w:rsidRPr="00C70066" w:rsidRDefault="00C70066" w:rsidP="00C70066">
      <w:pPr>
        <w:tabs>
          <w:tab w:val="left" w:pos="851"/>
        </w:tabs>
        <w:ind w:left="851"/>
        <w:rPr>
          <w:sz w:val="24"/>
          <w:szCs w:val="24"/>
        </w:rPr>
      </w:pPr>
      <w:r w:rsidRPr="00C70066">
        <w:rPr>
          <w:sz w:val="24"/>
          <w:szCs w:val="24"/>
        </w:rPr>
        <w:t>Da binyrebarkfunktionen muligvis dæmpes, kan en ACTH-stimuleringstest til at diagnosticere hypofyse-insufficiens vise fejlagtige resultater (lave værdier).</w:t>
      </w:r>
    </w:p>
    <w:p w14:paraId="64CAF3E7" w14:textId="77777777" w:rsidR="009260DE" w:rsidRPr="00C84483" w:rsidRDefault="009260DE" w:rsidP="009260DE">
      <w:pPr>
        <w:tabs>
          <w:tab w:val="left" w:pos="851"/>
        </w:tabs>
        <w:ind w:left="851"/>
        <w:rPr>
          <w:sz w:val="24"/>
          <w:szCs w:val="24"/>
        </w:rPr>
      </w:pPr>
    </w:p>
    <w:p w14:paraId="58FBDC34"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33632356" w14:textId="77777777" w:rsidR="00C70066" w:rsidRPr="00C70066" w:rsidRDefault="00C70066" w:rsidP="00C70066">
      <w:pPr>
        <w:tabs>
          <w:tab w:val="left" w:pos="851"/>
        </w:tabs>
        <w:ind w:left="851"/>
        <w:rPr>
          <w:iCs/>
          <w:sz w:val="24"/>
          <w:szCs w:val="24"/>
        </w:rPr>
      </w:pPr>
    </w:p>
    <w:p w14:paraId="7D4F7487" w14:textId="77777777" w:rsidR="00C70066" w:rsidRPr="00C70066" w:rsidRDefault="00C70066" w:rsidP="00C70066">
      <w:pPr>
        <w:tabs>
          <w:tab w:val="left" w:pos="851"/>
        </w:tabs>
        <w:ind w:left="851"/>
        <w:rPr>
          <w:iCs/>
          <w:sz w:val="24"/>
          <w:szCs w:val="24"/>
          <w:u w:val="single"/>
        </w:rPr>
      </w:pPr>
      <w:r w:rsidRPr="00C70066">
        <w:rPr>
          <w:iCs/>
          <w:sz w:val="24"/>
          <w:szCs w:val="24"/>
          <w:u w:val="single"/>
        </w:rPr>
        <w:t>Graviditet</w:t>
      </w:r>
    </w:p>
    <w:p w14:paraId="6C365A86" w14:textId="77777777" w:rsidR="00C70066" w:rsidRPr="00C70066" w:rsidRDefault="00C70066" w:rsidP="00C70066">
      <w:pPr>
        <w:tabs>
          <w:tab w:val="left" w:pos="851"/>
        </w:tabs>
        <w:ind w:left="851"/>
        <w:rPr>
          <w:iCs/>
          <w:sz w:val="24"/>
          <w:szCs w:val="24"/>
        </w:rPr>
      </w:pPr>
      <w:r w:rsidRPr="00C70066">
        <w:rPr>
          <w:iCs/>
          <w:sz w:val="24"/>
          <w:szCs w:val="24"/>
        </w:rPr>
        <w:t>Administration under graviditet bør undgås, medmindre der foreligger en tvingende grund til behandling med budesonid. Der foreligger begrænsede data af graviditetsudfald efter oral administration af budesonid til mennesker. Selvom data efter brug af inhaleret budesonid til et stort antal af gravide ikke indikerer nogen bivirkninger, bør det forventes, at den maksimale plasmakoncentration af budesonid bliver højere ved behandling med budesonid kapsler med modificeret udløsning i forhold til inhaleret budesonid. Hos drægtige dyr har budesonid, i lighed med andre glukokortikosteroider, vist at forårsage unormal fosterudvikling (se pkt. 5.3). Relevansen af dette for mennesker er ikke klarlagt.</w:t>
      </w:r>
    </w:p>
    <w:p w14:paraId="7C3BADB4" w14:textId="77777777" w:rsidR="00C70066" w:rsidRPr="00C70066" w:rsidRDefault="00C70066" w:rsidP="00C70066">
      <w:pPr>
        <w:tabs>
          <w:tab w:val="left" w:pos="851"/>
        </w:tabs>
        <w:ind w:left="851"/>
        <w:rPr>
          <w:iCs/>
          <w:sz w:val="24"/>
          <w:szCs w:val="24"/>
        </w:rPr>
      </w:pPr>
    </w:p>
    <w:p w14:paraId="1883C94E" w14:textId="77777777" w:rsidR="00C70066" w:rsidRPr="00C70066" w:rsidRDefault="00C70066" w:rsidP="00C70066">
      <w:pPr>
        <w:tabs>
          <w:tab w:val="left" w:pos="851"/>
        </w:tabs>
        <w:ind w:left="851"/>
        <w:rPr>
          <w:iCs/>
          <w:sz w:val="24"/>
          <w:szCs w:val="24"/>
          <w:u w:val="single"/>
        </w:rPr>
      </w:pPr>
      <w:r w:rsidRPr="00C70066">
        <w:rPr>
          <w:iCs/>
          <w:sz w:val="24"/>
          <w:szCs w:val="24"/>
          <w:u w:val="single"/>
        </w:rPr>
        <w:t>Amning</w:t>
      </w:r>
    </w:p>
    <w:p w14:paraId="12CE7301" w14:textId="77777777" w:rsidR="00C70066" w:rsidRPr="00C70066" w:rsidRDefault="00C70066" w:rsidP="00C70066">
      <w:pPr>
        <w:tabs>
          <w:tab w:val="left" w:pos="851"/>
        </w:tabs>
        <w:ind w:left="851"/>
        <w:rPr>
          <w:iCs/>
          <w:sz w:val="24"/>
          <w:szCs w:val="24"/>
        </w:rPr>
      </w:pPr>
      <w:r w:rsidRPr="00C70066">
        <w:rPr>
          <w:iCs/>
          <w:sz w:val="24"/>
          <w:szCs w:val="24"/>
        </w:rPr>
        <w:t>Budesonid udskilles i human mælk (data vedrørende ekskretion efter inhalation er tilgængelig). Dog forventes kun mindre virkninger på det ammede barn efter oral anvendelse af budesonid inden for det terapeutiske område. Det skal besluttes, om amning skal ophøre eller behandling med budesonid seponeres, idet der tages højde for fordelene ved amning for barnet i forhold til de terapeutiske fordele for moderen.</w:t>
      </w:r>
    </w:p>
    <w:p w14:paraId="151EB3A6" w14:textId="77777777" w:rsidR="00C70066" w:rsidRPr="00C70066" w:rsidRDefault="00C70066" w:rsidP="00C70066">
      <w:pPr>
        <w:tabs>
          <w:tab w:val="left" w:pos="851"/>
        </w:tabs>
        <w:ind w:left="851"/>
        <w:rPr>
          <w:iCs/>
          <w:sz w:val="24"/>
          <w:szCs w:val="24"/>
        </w:rPr>
      </w:pPr>
    </w:p>
    <w:p w14:paraId="55DEA951" w14:textId="77777777" w:rsidR="00C70066" w:rsidRPr="00C70066" w:rsidRDefault="00C70066" w:rsidP="00C70066">
      <w:pPr>
        <w:tabs>
          <w:tab w:val="left" w:pos="851"/>
        </w:tabs>
        <w:ind w:left="851"/>
        <w:rPr>
          <w:iCs/>
          <w:sz w:val="24"/>
          <w:szCs w:val="24"/>
          <w:u w:val="single"/>
        </w:rPr>
      </w:pPr>
      <w:r w:rsidRPr="00C70066">
        <w:rPr>
          <w:iCs/>
          <w:sz w:val="24"/>
          <w:szCs w:val="24"/>
          <w:u w:val="single"/>
        </w:rPr>
        <w:t>Fertilitet</w:t>
      </w:r>
    </w:p>
    <w:p w14:paraId="5A12633D" w14:textId="77777777" w:rsidR="00C70066" w:rsidRPr="00C70066" w:rsidRDefault="00C70066" w:rsidP="00C70066">
      <w:pPr>
        <w:tabs>
          <w:tab w:val="left" w:pos="851"/>
        </w:tabs>
        <w:ind w:left="851"/>
        <w:rPr>
          <w:iCs/>
          <w:sz w:val="24"/>
          <w:szCs w:val="24"/>
        </w:rPr>
      </w:pPr>
      <w:r w:rsidRPr="00C70066">
        <w:rPr>
          <w:iCs/>
          <w:sz w:val="24"/>
          <w:szCs w:val="24"/>
        </w:rPr>
        <w:t>Der foreligger ingen data vedrørende budesonids påvirkning af fertiliteten hos mennesker. I dyrestudier var fertiliteten ikke påvirket under behandling med budesonid (se pkt. 5.3).</w:t>
      </w:r>
    </w:p>
    <w:p w14:paraId="76291C39" w14:textId="77777777" w:rsidR="009260DE" w:rsidRPr="00C84483" w:rsidRDefault="009260DE" w:rsidP="009260DE">
      <w:pPr>
        <w:tabs>
          <w:tab w:val="left" w:pos="851"/>
        </w:tabs>
        <w:ind w:left="851"/>
        <w:rPr>
          <w:sz w:val="24"/>
          <w:szCs w:val="24"/>
        </w:rPr>
      </w:pPr>
    </w:p>
    <w:p w14:paraId="222CA514"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44C94DDB" w14:textId="77777777" w:rsidR="00C70066" w:rsidRPr="00C70066" w:rsidRDefault="00C70066" w:rsidP="00C70066">
      <w:pPr>
        <w:tabs>
          <w:tab w:val="left" w:pos="851"/>
        </w:tabs>
        <w:ind w:left="851"/>
        <w:rPr>
          <w:sz w:val="24"/>
          <w:szCs w:val="24"/>
        </w:rPr>
      </w:pPr>
      <w:r w:rsidRPr="00C70066">
        <w:rPr>
          <w:sz w:val="24"/>
          <w:szCs w:val="24"/>
        </w:rPr>
        <w:t>Budesonid ”Orion” påvirker ikke eller kun i ubetydelig grad evnen til at føre motorkøretøj og betjene maskiner.</w:t>
      </w:r>
    </w:p>
    <w:p w14:paraId="2D5D9CB6" w14:textId="77777777" w:rsidR="009260DE" w:rsidRPr="00C84483" w:rsidRDefault="009260DE" w:rsidP="009260DE">
      <w:pPr>
        <w:tabs>
          <w:tab w:val="left" w:pos="851"/>
        </w:tabs>
        <w:ind w:left="851"/>
        <w:rPr>
          <w:sz w:val="24"/>
          <w:szCs w:val="24"/>
        </w:rPr>
      </w:pPr>
    </w:p>
    <w:p w14:paraId="7B51AFC8"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6C12BC90" w14:textId="77777777" w:rsidR="00C70066" w:rsidRPr="00C70066" w:rsidRDefault="00C70066" w:rsidP="00C70066">
      <w:pPr>
        <w:ind w:left="851"/>
        <w:rPr>
          <w:sz w:val="24"/>
          <w:szCs w:val="24"/>
        </w:rPr>
      </w:pPr>
      <w:r w:rsidRPr="00C70066">
        <w:rPr>
          <w:sz w:val="24"/>
          <w:szCs w:val="24"/>
        </w:rPr>
        <w:t>Bivirkningerne observeret med budesonid kapsler med modificeret udløsning er vist i nedenstående tabel.</w:t>
      </w:r>
    </w:p>
    <w:p w14:paraId="25D8DD5F" w14:textId="77777777" w:rsidR="00C70066" w:rsidRPr="00C70066" w:rsidRDefault="00C70066" w:rsidP="00C70066">
      <w:pPr>
        <w:ind w:left="851"/>
        <w:rPr>
          <w:sz w:val="24"/>
          <w:szCs w:val="24"/>
        </w:rPr>
      </w:pPr>
      <w:r w:rsidRPr="00C70066">
        <w:rPr>
          <w:sz w:val="24"/>
          <w:szCs w:val="24"/>
        </w:rPr>
        <w:t>Følgende definitioner gælder for hyppigheden af bivirkninger:</w:t>
      </w:r>
    </w:p>
    <w:p w14:paraId="0BB13F23" w14:textId="77777777" w:rsidR="00C70066" w:rsidRDefault="00C70066" w:rsidP="00C70066">
      <w:pPr>
        <w:ind w:left="851"/>
        <w:rPr>
          <w:sz w:val="24"/>
          <w:szCs w:val="24"/>
        </w:rPr>
      </w:pPr>
      <w:r w:rsidRPr="00C70066">
        <w:rPr>
          <w:sz w:val="24"/>
          <w:szCs w:val="24"/>
        </w:rPr>
        <w:t>Meget almindelig (≥ 1 /10), almindelig (≥ 1 /100 til &lt; 1 /10), ikke almindelig (≥ 1 /1.000 til &lt; 1 /100), sjælden (≥ 1 /10.000 til &lt; 1 /1.000), meget sjælden (&lt; 1 /10.000), ikke kendt (kan ikke estimeres ud fra forhåndenværende data).</w:t>
      </w:r>
    </w:p>
    <w:p w14:paraId="5A3081CC" w14:textId="77777777" w:rsidR="00C70066" w:rsidRPr="00C70066" w:rsidRDefault="00C70066" w:rsidP="00C70066">
      <w:pPr>
        <w:ind w:left="851"/>
        <w:rPr>
          <w:sz w:val="24"/>
          <w:szCs w:val="24"/>
        </w:rPr>
      </w:pPr>
    </w:p>
    <w:tbl>
      <w:tblPr>
        <w:tblStyle w:val="Tabel-Gitter"/>
        <w:tblW w:w="5000" w:type="pct"/>
        <w:tblInd w:w="0" w:type="dxa"/>
        <w:tblLook w:val="04A0" w:firstRow="1" w:lastRow="0" w:firstColumn="1" w:lastColumn="0" w:noHBand="0" w:noVBand="1"/>
      </w:tblPr>
      <w:tblGrid>
        <w:gridCol w:w="1769"/>
        <w:gridCol w:w="2550"/>
        <w:gridCol w:w="1769"/>
        <w:gridCol w:w="1770"/>
        <w:gridCol w:w="1770"/>
      </w:tblGrid>
      <w:tr w:rsidR="00C70066" w:rsidRPr="00C70066" w14:paraId="12A90E35" w14:textId="77777777">
        <w:tc>
          <w:tcPr>
            <w:tcW w:w="1000" w:type="pct"/>
            <w:tcBorders>
              <w:top w:val="single" w:sz="4" w:space="0" w:color="auto"/>
              <w:left w:val="single" w:sz="4" w:space="0" w:color="auto"/>
              <w:bottom w:val="single" w:sz="4" w:space="0" w:color="auto"/>
              <w:right w:val="single" w:sz="4" w:space="0" w:color="auto"/>
            </w:tcBorders>
            <w:hideMark/>
          </w:tcPr>
          <w:p w14:paraId="29CFC8FB" w14:textId="77777777" w:rsidR="00C70066" w:rsidRPr="00C70066" w:rsidRDefault="00C70066" w:rsidP="00C70066">
            <w:pPr>
              <w:tabs>
                <w:tab w:val="left" w:pos="567"/>
              </w:tabs>
              <w:rPr>
                <w:b/>
                <w:bCs/>
                <w:sz w:val="22"/>
                <w:szCs w:val="22"/>
              </w:rPr>
            </w:pPr>
            <w:r w:rsidRPr="00C70066">
              <w:rPr>
                <w:b/>
                <w:bCs/>
                <w:sz w:val="22"/>
                <w:szCs w:val="22"/>
              </w:rPr>
              <w:t>Organklasse</w:t>
            </w:r>
          </w:p>
        </w:tc>
        <w:tc>
          <w:tcPr>
            <w:tcW w:w="1000" w:type="pct"/>
            <w:tcBorders>
              <w:top w:val="single" w:sz="4" w:space="0" w:color="auto"/>
              <w:left w:val="single" w:sz="4" w:space="0" w:color="auto"/>
              <w:bottom w:val="single" w:sz="4" w:space="0" w:color="auto"/>
              <w:right w:val="single" w:sz="4" w:space="0" w:color="auto"/>
            </w:tcBorders>
            <w:hideMark/>
          </w:tcPr>
          <w:p w14:paraId="235DFF8E" w14:textId="77777777" w:rsidR="00C70066" w:rsidRPr="00C70066" w:rsidRDefault="00C70066" w:rsidP="00C70066">
            <w:pPr>
              <w:tabs>
                <w:tab w:val="left" w:pos="567"/>
              </w:tabs>
              <w:rPr>
                <w:b/>
                <w:bCs/>
                <w:sz w:val="22"/>
                <w:szCs w:val="22"/>
              </w:rPr>
            </w:pPr>
            <w:r w:rsidRPr="00C70066">
              <w:rPr>
                <w:b/>
                <w:bCs/>
                <w:sz w:val="22"/>
                <w:szCs w:val="22"/>
              </w:rPr>
              <w:t>Almindelig</w:t>
            </w:r>
          </w:p>
          <w:p w14:paraId="6821B12B" w14:textId="77777777" w:rsidR="00C70066" w:rsidRPr="00C70066" w:rsidRDefault="00C70066" w:rsidP="00C70066">
            <w:pPr>
              <w:tabs>
                <w:tab w:val="left" w:pos="567"/>
              </w:tabs>
              <w:rPr>
                <w:b/>
                <w:bCs/>
                <w:sz w:val="22"/>
                <w:szCs w:val="22"/>
              </w:rPr>
            </w:pPr>
            <w:r w:rsidRPr="00C70066">
              <w:rPr>
                <w:rFonts w:ascii="TimesNewRomanPSMT" w:hAnsi="TimesNewRomanPSMT" w:cs="TimesNewRomanPSMT"/>
                <w:sz w:val="22"/>
                <w:szCs w:val="22"/>
                <w:lang w:val="en-US" w:eastAsia="en-GB"/>
              </w:rPr>
              <w:t>(≥ </w:t>
            </w:r>
            <w:r w:rsidRPr="00C70066">
              <w:rPr>
                <w:sz w:val="22"/>
                <w:szCs w:val="22"/>
                <w:lang w:val="en-US" w:eastAsia="en-GB"/>
              </w:rPr>
              <w:t>1 /100 til &lt; 1/10)</w:t>
            </w:r>
          </w:p>
        </w:tc>
        <w:tc>
          <w:tcPr>
            <w:tcW w:w="1000" w:type="pct"/>
            <w:tcBorders>
              <w:top w:val="single" w:sz="4" w:space="0" w:color="auto"/>
              <w:left w:val="single" w:sz="4" w:space="0" w:color="auto"/>
              <w:bottom w:val="single" w:sz="4" w:space="0" w:color="auto"/>
              <w:right w:val="single" w:sz="4" w:space="0" w:color="auto"/>
            </w:tcBorders>
            <w:hideMark/>
          </w:tcPr>
          <w:p w14:paraId="6F969C81" w14:textId="77777777" w:rsidR="00C70066" w:rsidRPr="00C70066" w:rsidRDefault="00C70066" w:rsidP="00C70066">
            <w:pPr>
              <w:tabs>
                <w:tab w:val="left" w:pos="567"/>
              </w:tabs>
              <w:rPr>
                <w:b/>
                <w:bCs/>
                <w:sz w:val="22"/>
                <w:szCs w:val="22"/>
              </w:rPr>
            </w:pPr>
            <w:r w:rsidRPr="00C70066">
              <w:rPr>
                <w:b/>
                <w:bCs/>
                <w:sz w:val="22"/>
                <w:szCs w:val="22"/>
              </w:rPr>
              <w:t>Ikke almindelig</w:t>
            </w:r>
          </w:p>
          <w:p w14:paraId="7FFEF18D" w14:textId="77777777" w:rsidR="00C70066" w:rsidRPr="00C70066" w:rsidRDefault="00C70066" w:rsidP="00C70066">
            <w:pPr>
              <w:tabs>
                <w:tab w:val="left" w:pos="567"/>
              </w:tabs>
              <w:rPr>
                <w:b/>
                <w:bCs/>
                <w:sz w:val="22"/>
                <w:szCs w:val="22"/>
              </w:rPr>
            </w:pPr>
            <w:r w:rsidRPr="00C70066">
              <w:rPr>
                <w:sz w:val="22"/>
                <w:szCs w:val="22"/>
              </w:rPr>
              <w:t>(≥ 1/1.000 til &lt; 1/100)</w:t>
            </w:r>
          </w:p>
        </w:tc>
        <w:tc>
          <w:tcPr>
            <w:tcW w:w="1000" w:type="pct"/>
            <w:tcBorders>
              <w:top w:val="single" w:sz="4" w:space="0" w:color="auto"/>
              <w:left w:val="single" w:sz="4" w:space="0" w:color="auto"/>
              <w:bottom w:val="single" w:sz="4" w:space="0" w:color="auto"/>
              <w:right w:val="single" w:sz="4" w:space="0" w:color="auto"/>
            </w:tcBorders>
            <w:hideMark/>
          </w:tcPr>
          <w:p w14:paraId="7285B59E" w14:textId="77777777" w:rsidR="00C70066" w:rsidRPr="00C70066" w:rsidRDefault="00C70066" w:rsidP="00C70066">
            <w:pPr>
              <w:tabs>
                <w:tab w:val="left" w:pos="567"/>
              </w:tabs>
              <w:rPr>
                <w:b/>
                <w:bCs/>
                <w:sz w:val="22"/>
                <w:szCs w:val="22"/>
              </w:rPr>
            </w:pPr>
            <w:r w:rsidRPr="00C70066">
              <w:rPr>
                <w:b/>
                <w:bCs/>
                <w:sz w:val="22"/>
                <w:szCs w:val="22"/>
              </w:rPr>
              <w:t>Sjælden</w:t>
            </w:r>
          </w:p>
          <w:p w14:paraId="0E9550EF" w14:textId="77777777" w:rsidR="00C70066" w:rsidRPr="00C70066" w:rsidRDefault="00C70066" w:rsidP="00C70066">
            <w:pPr>
              <w:tabs>
                <w:tab w:val="left" w:pos="567"/>
              </w:tabs>
              <w:rPr>
                <w:b/>
                <w:bCs/>
                <w:sz w:val="22"/>
                <w:szCs w:val="22"/>
              </w:rPr>
            </w:pPr>
            <w:r w:rsidRPr="00C70066">
              <w:rPr>
                <w:sz w:val="22"/>
                <w:szCs w:val="22"/>
              </w:rPr>
              <w:t>(≥ 1/10.000 til &lt; 1/1. 000)</w:t>
            </w:r>
          </w:p>
        </w:tc>
        <w:tc>
          <w:tcPr>
            <w:tcW w:w="1000" w:type="pct"/>
            <w:tcBorders>
              <w:top w:val="single" w:sz="4" w:space="0" w:color="auto"/>
              <w:left w:val="single" w:sz="4" w:space="0" w:color="auto"/>
              <w:bottom w:val="single" w:sz="4" w:space="0" w:color="auto"/>
              <w:right w:val="single" w:sz="4" w:space="0" w:color="auto"/>
            </w:tcBorders>
            <w:hideMark/>
          </w:tcPr>
          <w:p w14:paraId="114E8EE9" w14:textId="77777777" w:rsidR="00C70066" w:rsidRPr="00C70066" w:rsidRDefault="00C70066" w:rsidP="00C70066">
            <w:pPr>
              <w:tabs>
                <w:tab w:val="left" w:pos="567"/>
              </w:tabs>
              <w:rPr>
                <w:b/>
                <w:bCs/>
                <w:sz w:val="22"/>
                <w:szCs w:val="22"/>
              </w:rPr>
            </w:pPr>
            <w:r w:rsidRPr="00C70066">
              <w:rPr>
                <w:b/>
                <w:bCs/>
                <w:sz w:val="22"/>
                <w:szCs w:val="22"/>
              </w:rPr>
              <w:t>Meget sjælden</w:t>
            </w:r>
          </w:p>
          <w:p w14:paraId="0DCD28F6" w14:textId="77777777" w:rsidR="00C70066" w:rsidRPr="00C70066" w:rsidRDefault="00C70066" w:rsidP="00C70066">
            <w:pPr>
              <w:tabs>
                <w:tab w:val="left" w:pos="567"/>
              </w:tabs>
              <w:rPr>
                <w:b/>
                <w:bCs/>
                <w:sz w:val="22"/>
                <w:szCs w:val="22"/>
              </w:rPr>
            </w:pPr>
            <w:r w:rsidRPr="00C70066">
              <w:rPr>
                <w:sz w:val="22"/>
                <w:szCs w:val="22"/>
              </w:rPr>
              <w:t>(&lt; 1/10. 000)</w:t>
            </w:r>
          </w:p>
        </w:tc>
      </w:tr>
      <w:tr w:rsidR="00C70066" w:rsidRPr="00C70066" w14:paraId="2887AFB0" w14:textId="77777777">
        <w:tc>
          <w:tcPr>
            <w:tcW w:w="1000" w:type="pct"/>
            <w:tcBorders>
              <w:top w:val="single" w:sz="4" w:space="0" w:color="auto"/>
              <w:left w:val="single" w:sz="4" w:space="0" w:color="auto"/>
              <w:bottom w:val="single" w:sz="4" w:space="0" w:color="auto"/>
              <w:right w:val="single" w:sz="4" w:space="0" w:color="auto"/>
            </w:tcBorders>
            <w:hideMark/>
          </w:tcPr>
          <w:p w14:paraId="7A92BA80" w14:textId="77777777" w:rsidR="00C70066" w:rsidRPr="00C70066" w:rsidRDefault="00C70066" w:rsidP="00C70066">
            <w:pPr>
              <w:tabs>
                <w:tab w:val="left" w:pos="567"/>
              </w:tabs>
              <w:rPr>
                <w:sz w:val="22"/>
                <w:szCs w:val="22"/>
              </w:rPr>
            </w:pPr>
            <w:r w:rsidRPr="00C70066">
              <w:rPr>
                <w:sz w:val="22"/>
                <w:szCs w:val="24"/>
              </w:rPr>
              <w:t>Immunsystemet</w:t>
            </w:r>
          </w:p>
        </w:tc>
        <w:tc>
          <w:tcPr>
            <w:tcW w:w="1000" w:type="pct"/>
            <w:tcBorders>
              <w:top w:val="single" w:sz="4" w:space="0" w:color="auto"/>
              <w:left w:val="single" w:sz="4" w:space="0" w:color="auto"/>
              <w:bottom w:val="single" w:sz="4" w:space="0" w:color="auto"/>
              <w:right w:val="single" w:sz="4" w:space="0" w:color="auto"/>
            </w:tcBorders>
          </w:tcPr>
          <w:p w14:paraId="6A09C9FE"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1496FB1B"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7F2BE883"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hideMark/>
          </w:tcPr>
          <w:p w14:paraId="5283E226" w14:textId="77777777" w:rsidR="00C70066" w:rsidRPr="00C70066" w:rsidRDefault="00C70066" w:rsidP="00C70066">
            <w:pPr>
              <w:tabs>
                <w:tab w:val="left" w:pos="567"/>
              </w:tabs>
              <w:rPr>
                <w:sz w:val="22"/>
                <w:szCs w:val="22"/>
              </w:rPr>
            </w:pPr>
            <w:r w:rsidRPr="00C70066">
              <w:rPr>
                <w:sz w:val="22"/>
                <w:szCs w:val="24"/>
              </w:rPr>
              <w:t>Anafylaktisk reaktion</w:t>
            </w:r>
          </w:p>
        </w:tc>
      </w:tr>
      <w:tr w:rsidR="00C70066" w:rsidRPr="00C70066" w14:paraId="528A2A42" w14:textId="77777777">
        <w:tc>
          <w:tcPr>
            <w:tcW w:w="1000" w:type="pct"/>
            <w:tcBorders>
              <w:top w:val="single" w:sz="4" w:space="0" w:color="auto"/>
              <w:left w:val="single" w:sz="4" w:space="0" w:color="auto"/>
              <w:bottom w:val="single" w:sz="4" w:space="0" w:color="auto"/>
              <w:right w:val="single" w:sz="4" w:space="0" w:color="auto"/>
            </w:tcBorders>
            <w:hideMark/>
          </w:tcPr>
          <w:p w14:paraId="786BAB48" w14:textId="77777777" w:rsidR="00C70066" w:rsidRPr="00C70066" w:rsidRDefault="00C70066" w:rsidP="00C70066">
            <w:pPr>
              <w:tabs>
                <w:tab w:val="left" w:pos="567"/>
              </w:tabs>
              <w:rPr>
                <w:sz w:val="22"/>
                <w:szCs w:val="22"/>
              </w:rPr>
            </w:pPr>
            <w:r w:rsidRPr="00C70066">
              <w:rPr>
                <w:sz w:val="22"/>
                <w:szCs w:val="24"/>
              </w:rPr>
              <w:t>Det endokrine system</w:t>
            </w:r>
          </w:p>
        </w:tc>
        <w:tc>
          <w:tcPr>
            <w:tcW w:w="1000" w:type="pct"/>
            <w:tcBorders>
              <w:top w:val="single" w:sz="4" w:space="0" w:color="auto"/>
              <w:left w:val="single" w:sz="4" w:space="0" w:color="auto"/>
              <w:bottom w:val="single" w:sz="4" w:space="0" w:color="auto"/>
              <w:right w:val="single" w:sz="4" w:space="0" w:color="auto"/>
            </w:tcBorders>
            <w:hideMark/>
          </w:tcPr>
          <w:p w14:paraId="5596D9C6" w14:textId="77777777" w:rsidR="00C70066" w:rsidRPr="00C70066" w:rsidRDefault="00C70066" w:rsidP="00C70066">
            <w:pPr>
              <w:autoSpaceDE w:val="0"/>
              <w:autoSpaceDN w:val="0"/>
              <w:adjustRightInd w:val="0"/>
              <w:rPr>
                <w:sz w:val="22"/>
                <w:szCs w:val="22"/>
              </w:rPr>
            </w:pPr>
            <w:r w:rsidRPr="00C70066">
              <w:rPr>
                <w:sz w:val="22"/>
                <w:szCs w:val="24"/>
              </w:rPr>
              <w:t>Cushings-lignende træk</w:t>
            </w:r>
          </w:p>
        </w:tc>
        <w:tc>
          <w:tcPr>
            <w:tcW w:w="1000" w:type="pct"/>
            <w:tcBorders>
              <w:top w:val="single" w:sz="4" w:space="0" w:color="auto"/>
              <w:left w:val="single" w:sz="4" w:space="0" w:color="auto"/>
              <w:bottom w:val="single" w:sz="4" w:space="0" w:color="auto"/>
              <w:right w:val="single" w:sz="4" w:space="0" w:color="auto"/>
            </w:tcBorders>
          </w:tcPr>
          <w:p w14:paraId="172D5B12"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420B88B9"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hideMark/>
          </w:tcPr>
          <w:p w14:paraId="4F88EA1D" w14:textId="77777777" w:rsidR="00C70066" w:rsidRPr="00C70066" w:rsidRDefault="00C70066" w:rsidP="00C70066">
            <w:pPr>
              <w:autoSpaceDE w:val="0"/>
              <w:autoSpaceDN w:val="0"/>
              <w:adjustRightInd w:val="0"/>
              <w:rPr>
                <w:sz w:val="22"/>
                <w:szCs w:val="22"/>
              </w:rPr>
            </w:pPr>
            <w:r w:rsidRPr="00C70066">
              <w:rPr>
                <w:sz w:val="22"/>
                <w:szCs w:val="24"/>
              </w:rPr>
              <w:t>Væksthæmning</w:t>
            </w:r>
          </w:p>
        </w:tc>
      </w:tr>
      <w:tr w:rsidR="00C70066" w:rsidRPr="00C70066" w14:paraId="42153AA9" w14:textId="77777777">
        <w:tc>
          <w:tcPr>
            <w:tcW w:w="1000" w:type="pct"/>
            <w:tcBorders>
              <w:top w:val="single" w:sz="4" w:space="0" w:color="auto"/>
              <w:left w:val="single" w:sz="4" w:space="0" w:color="auto"/>
              <w:bottom w:val="single" w:sz="4" w:space="0" w:color="auto"/>
              <w:right w:val="single" w:sz="4" w:space="0" w:color="auto"/>
            </w:tcBorders>
            <w:hideMark/>
          </w:tcPr>
          <w:p w14:paraId="19840A02" w14:textId="77777777" w:rsidR="00C70066" w:rsidRPr="00C70066" w:rsidRDefault="00C70066" w:rsidP="00C70066">
            <w:pPr>
              <w:tabs>
                <w:tab w:val="left" w:pos="567"/>
              </w:tabs>
              <w:rPr>
                <w:sz w:val="22"/>
                <w:szCs w:val="22"/>
              </w:rPr>
            </w:pPr>
            <w:r w:rsidRPr="00C70066">
              <w:rPr>
                <w:sz w:val="22"/>
                <w:szCs w:val="24"/>
              </w:rPr>
              <w:t>Metabolisme og ernæring</w:t>
            </w:r>
          </w:p>
        </w:tc>
        <w:tc>
          <w:tcPr>
            <w:tcW w:w="1000" w:type="pct"/>
            <w:tcBorders>
              <w:top w:val="single" w:sz="4" w:space="0" w:color="auto"/>
              <w:left w:val="single" w:sz="4" w:space="0" w:color="auto"/>
              <w:bottom w:val="single" w:sz="4" w:space="0" w:color="auto"/>
              <w:right w:val="single" w:sz="4" w:space="0" w:color="auto"/>
            </w:tcBorders>
            <w:hideMark/>
          </w:tcPr>
          <w:p w14:paraId="7980B502" w14:textId="77777777" w:rsidR="00C70066" w:rsidRPr="00C70066" w:rsidRDefault="00C70066" w:rsidP="00C70066">
            <w:pPr>
              <w:tabs>
                <w:tab w:val="left" w:pos="567"/>
              </w:tabs>
              <w:rPr>
                <w:sz w:val="22"/>
                <w:szCs w:val="22"/>
              </w:rPr>
            </w:pPr>
            <w:r w:rsidRPr="00C70066">
              <w:rPr>
                <w:sz w:val="22"/>
                <w:szCs w:val="24"/>
              </w:rPr>
              <w:t>Hypokaliæmi</w:t>
            </w:r>
          </w:p>
        </w:tc>
        <w:tc>
          <w:tcPr>
            <w:tcW w:w="1000" w:type="pct"/>
            <w:tcBorders>
              <w:top w:val="single" w:sz="4" w:space="0" w:color="auto"/>
              <w:left w:val="single" w:sz="4" w:space="0" w:color="auto"/>
              <w:bottom w:val="single" w:sz="4" w:space="0" w:color="auto"/>
              <w:right w:val="single" w:sz="4" w:space="0" w:color="auto"/>
            </w:tcBorders>
          </w:tcPr>
          <w:p w14:paraId="59ACF61A"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5B6A1E55"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111A8962" w14:textId="77777777" w:rsidR="00C70066" w:rsidRPr="00C70066" w:rsidRDefault="00C70066" w:rsidP="00C70066">
            <w:pPr>
              <w:tabs>
                <w:tab w:val="left" w:pos="567"/>
              </w:tabs>
              <w:rPr>
                <w:sz w:val="22"/>
                <w:szCs w:val="22"/>
              </w:rPr>
            </w:pPr>
          </w:p>
        </w:tc>
      </w:tr>
      <w:tr w:rsidR="00C70066" w:rsidRPr="00C70066" w14:paraId="4EF258A7" w14:textId="77777777">
        <w:tc>
          <w:tcPr>
            <w:tcW w:w="1000" w:type="pct"/>
            <w:tcBorders>
              <w:top w:val="single" w:sz="4" w:space="0" w:color="auto"/>
              <w:left w:val="single" w:sz="4" w:space="0" w:color="auto"/>
              <w:bottom w:val="single" w:sz="4" w:space="0" w:color="auto"/>
              <w:right w:val="single" w:sz="4" w:space="0" w:color="auto"/>
            </w:tcBorders>
            <w:hideMark/>
          </w:tcPr>
          <w:p w14:paraId="437838DD" w14:textId="77777777" w:rsidR="00C70066" w:rsidRPr="00C70066" w:rsidRDefault="00C70066" w:rsidP="00C70066">
            <w:pPr>
              <w:tabs>
                <w:tab w:val="left" w:pos="567"/>
              </w:tabs>
              <w:rPr>
                <w:sz w:val="22"/>
                <w:szCs w:val="22"/>
              </w:rPr>
            </w:pPr>
            <w:r w:rsidRPr="00C70066">
              <w:rPr>
                <w:sz w:val="22"/>
                <w:szCs w:val="24"/>
              </w:rPr>
              <w:t>Psykiske forstyrrelser</w:t>
            </w:r>
          </w:p>
        </w:tc>
        <w:tc>
          <w:tcPr>
            <w:tcW w:w="1000" w:type="pct"/>
            <w:tcBorders>
              <w:top w:val="single" w:sz="4" w:space="0" w:color="auto"/>
              <w:left w:val="single" w:sz="4" w:space="0" w:color="auto"/>
              <w:bottom w:val="single" w:sz="4" w:space="0" w:color="auto"/>
              <w:right w:val="single" w:sz="4" w:space="0" w:color="auto"/>
            </w:tcBorders>
            <w:hideMark/>
          </w:tcPr>
          <w:p w14:paraId="762A5D75" w14:textId="77777777" w:rsidR="00C70066" w:rsidRPr="00C70066" w:rsidRDefault="00C70066" w:rsidP="00C70066">
            <w:pPr>
              <w:tabs>
                <w:tab w:val="left" w:pos="567"/>
              </w:tabs>
              <w:rPr>
                <w:sz w:val="22"/>
                <w:szCs w:val="22"/>
                <w:lang w:val="da-DK"/>
              </w:rPr>
            </w:pPr>
            <w:r w:rsidRPr="00C70066">
              <w:rPr>
                <w:sz w:val="22"/>
                <w:szCs w:val="24"/>
                <w:lang w:val="da-DK"/>
              </w:rPr>
              <w:t>Adfærdsmæssige ændringer, såsom nervøsitet, søvnløshed, humørsvingninger og depression</w:t>
            </w:r>
          </w:p>
        </w:tc>
        <w:tc>
          <w:tcPr>
            <w:tcW w:w="1000" w:type="pct"/>
            <w:tcBorders>
              <w:top w:val="single" w:sz="4" w:space="0" w:color="auto"/>
              <w:left w:val="single" w:sz="4" w:space="0" w:color="auto"/>
              <w:bottom w:val="single" w:sz="4" w:space="0" w:color="auto"/>
              <w:right w:val="single" w:sz="4" w:space="0" w:color="auto"/>
            </w:tcBorders>
            <w:hideMark/>
          </w:tcPr>
          <w:p w14:paraId="52505647" w14:textId="77777777" w:rsidR="00C70066" w:rsidRPr="00C70066" w:rsidRDefault="00C70066" w:rsidP="00C70066">
            <w:pPr>
              <w:tabs>
                <w:tab w:val="left" w:pos="567"/>
              </w:tabs>
              <w:rPr>
                <w:sz w:val="22"/>
                <w:szCs w:val="22"/>
              </w:rPr>
            </w:pPr>
            <w:r w:rsidRPr="00C70066">
              <w:rPr>
                <w:sz w:val="22"/>
                <w:szCs w:val="24"/>
              </w:rPr>
              <w:t>Angst</w:t>
            </w:r>
          </w:p>
        </w:tc>
        <w:tc>
          <w:tcPr>
            <w:tcW w:w="1000" w:type="pct"/>
            <w:tcBorders>
              <w:top w:val="single" w:sz="4" w:space="0" w:color="auto"/>
              <w:left w:val="single" w:sz="4" w:space="0" w:color="auto"/>
              <w:bottom w:val="single" w:sz="4" w:space="0" w:color="auto"/>
              <w:right w:val="single" w:sz="4" w:space="0" w:color="auto"/>
            </w:tcBorders>
            <w:hideMark/>
          </w:tcPr>
          <w:p w14:paraId="6F0AB689" w14:textId="77777777" w:rsidR="00C70066" w:rsidRPr="00C70066" w:rsidRDefault="00C70066" w:rsidP="00C70066">
            <w:pPr>
              <w:tabs>
                <w:tab w:val="left" w:pos="567"/>
              </w:tabs>
              <w:rPr>
                <w:sz w:val="22"/>
                <w:szCs w:val="22"/>
              </w:rPr>
            </w:pPr>
            <w:r w:rsidRPr="00C70066">
              <w:rPr>
                <w:sz w:val="22"/>
                <w:szCs w:val="24"/>
              </w:rPr>
              <w:t>Aggression</w:t>
            </w:r>
          </w:p>
        </w:tc>
        <w:tc>
          <w:tcPr>
            <w:tcW w:w="1000" w:type="pct"/>
            <w:tcBorders>
              <w:top w:val="single" w:sz="4" w:space="0" w:color="auto"/>
              <w:left w:val="single" w:sz="4" w:space="0" w:color="auto"/>
              <w:bottom w:val="single" w:sz="4" w:space="0" w:color="auto"/>
              <w:right w:val="single" w:sz="4" w:space="0" w:color="auto"/>
            </w:tcBorders>
          </w:tcPr>
          <w:p w14:paraId="09099052" w14:textId="77777777" w:rsidR="00C70066" w:rsidRPr="00C70066" w:rsidRDefault="00C70066" w:rsidP="00C70066">
            <w:pPr>
              <w:tabs>
                <w:tab w:val="left" w:pos="567"/>
              </w:tabs>
              <w:rPr>
                <w:sz w:val="22"/>
                <w:szCs w:val="22"/>
              </w:rPr>
            </w:pPr>
          </w:p>
        </w:tc>
      </w:tr>
      <w:tr w:rsidR="00C70066" w:rsidRPr="00C70066" w14:paraId="28E9F6DE" w14:textId="77777777">
        <w:tc>
          <w:tcPr>
            <w:tcW w:w="1000" w:type="pct"/>
            <w:tcBorders>
              <w:top w:val="single" w:sz="4" w:space="0" w:color="auto"/>
              <w:left w:val="single" w:sz="4" w:space="0" w:color="auto"/>
              <w:bottom w:val="single" w:sz="4" w:space="0" w:color="auto"/>
              <w:right w:val="single" w:sz="4" w:space="0" w:color="auto"/>
            </w:tcBorders>
            <w:hideMark/>
          </w:tcPr>
          <w:p w14:paraId="423FE7B8" w14:textId="77777777" w:rsidR="00C70066" w:rsidRPr="00C70066" w:rsidRDefault="00C70066" w:rsidP="00C70066">
            <w:pPr>
              <w:tabs>
                <w:tab w:val="left" w:pos="567"/>
              </w:tabs>
              <w:rPr>
                <w:sz w:val="22"/>
                <w:szCs w:val="22"/>
              </w:rPr>
            </w:pPr>
            <w:r w:rsidRPr="00C70066">
              <w:rPr>
                <w:sz w:val="22"/>
                <w:szCs w:val="24"/>
              </w:rPr>
              <w:t>Nervesystemet</w:t>
            </w:r>
          </w:p>
        </w:tc>
        <w:tc>
          <w:tcPr>
            <w:tcW w:w="1000" w:type="pct"/>
            <w:tcBorders>
              <w:top w:val="single" w:sz="4" w:space="0" w:color="auto"/>
              <w:left w:val="single" w:sz="4" w:space="0" w:color="auto"/>
              <w:bottom w:val="single" w:sz="4" w:space="0" w:color="auto"/>
              <w:right w:val="single" w:sz="4" w:space="0" w:color="auto"/>
            </w:tcBorders>
          </w:tcPr>
          <w:p w14:paraId="28A94AA6"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hideMark/>
          </w:tcPr>
          <w:p w14:paraId="01A17CC1" w14:textId="77777777" w:rsidR="00C70066" w:rsidRPr="00C70066" w:rsidRDefault="00C70066" w:rsidP="00C70066">
            <w:pPr>
              <w:tabs>
                <w:tab w:val="left" w:pos="567"/>
              </w:tabs>
              <w:rPr>
                <w:sz w:val="22"/>
                <w:szCs w:val="22"/>
              </w:rPr>
            </w:pPr>
            <w:r w:rsidRPr="00C70066">
              <w:rPr>
                <w:sz w:val="22"/>
                <w:szCs w:val="24"/>
              </w:rPr>
              <w:t xml:space="preserve">Tremor, </w:t>
            </w:r>
            <w:bookmarkStart w:id="0" w:name="_Hlk102568920"/>
            <w:r w:rsidRPr="00C70066">
              <w:rPr>
                <w:sz w:val="22"/>
                <w:szCs w:val="24"/>
              </w:rPr>
              <w:t>psykomotorisk hyperaktivitet</w:t>
            </w:r>
            <w:bookmarkEnd w:id="0"/>
          </w:p>
        </w:tc>
        <w:tc>
          <w:tcPr>
            <w:tcW w:w="1000" w:type="pct"/>
            <w:tcBorders>
              <w:top w:val="single" w:sz="4" w:space="0" w:color="auto"/>
              <w:left w:val="single" w:sz="4" w:space="0" w:color="auto"/>
              <w:bottom w:val="single" w:sz="4" w:space="0" w:color="auto"/>
              <w:right w:val="single" w:sz="4" w:space="0" w:color="auto"/>
            </w:tcBorders>
          </w:tcPr>
          <w:p w14:paraId="2B3B9F4D"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295B26BD" w14:textId="77777777" w:rsidR="00C70066" w:rsidRPr="00C70066" w:rsidRDefault="00C70066" w:rsidP="00C70066">
            <w:pPr>
              <w:tabs>
                <w:tab w:val="left" w:pos="567"/>
              </w:tabs>
              <w:rPr>
                <w:sz w:val="22"/>
                <w:szCs w:val="22"/>
              </w:rPr>
            </w:pPr>
          </w:p>
        </w:tc>
      </w:tr>
      <w:tr w:rsidR="00C70066" w:rsidRPr="00C70066" w14:paraId="1946174B" w14:textId="77777777">
        <w:tc>
          <w:tcPr>
            <w:tcW w:w="1000" w:type="pct"/>
            <w:tcBorders>
              <w:top w:val="single" w:sz="4" w:space="0" w:color="auto"/>
              <w:left w:val="single" w:sz="4" w:space="0" w:color="auto"/>
              <w:bottom w:val="single" w:sz="4" w:space="0" w:color="auto"/>
              <w:right w:val="single" w:sz="4" w:space="0" w:color="auto"/>
            </w:tcBorders>
            <w:hideMark/>
          </w:tcPr>
          <w:p w14:paraId="32B06872" w14:textId="77777777" w:rsidR="00C70066" w:rsidRPr="00C70066" w:rsidRDefault="00C70066" w:rsidP="00C70066">
            <w:pPr>
              <w:tabs>
                <w:tab w:val="left" w:pos="567"/>
              </w:tabs>
              <w:rPr>
                <w:sz w:val="22"/>
                <w:szCs w:val="22"/>
              </w:rPr>
            </w:pPr>
            <w:r w:rsidRPr="00C70066">
              <w:rPr>
                <w:sz w:val="22"/>
                <w:szCs w:val="24"/>
              </w:rPr>
              <w:t>Øjne</w:t>
            </w:r>
          </w:p>
        </w:tc>
        <w:tc>
          <w:tcPr>
            <w:tcW w:w="1000" w:type="pct"/>
            <w:tcBorders>
              <w:top w:val="single" w:sz="4" w:space="0" w:color="auto"/>
              <w:left w:val="single" w:sz="4" w:space="0" w:color="auto"/>
              <w:bottom w:val="single" w:sz="4" w:space="0" w:color="auto"/>
              <w:right w:val="single" w:sz="4" w:space="0" w:color="auto"/>
            </w:tcBorders>
          </w:tcPr>
          <w:p w14:paraId="34A3ABAD"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05FDEE45"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hideMark/>
          </w:tcPr>
          <w:p w14:paraId="79AA83CC" w14:textId="77777777" w:rsidR="00C70066" w:rsidRPr="00C70066" w:rsidRDefault="00C70066" w:rsidP="00C70066">
            <w:pPr>
              <w:tabs>
                <w:tab w:val="left" w:pos="567"/>
              </w:tabs>
              <w:rPr>
                <w:sz w:val="22"/>
                <w:szCs w:val="22"/>
                <w:lang w:val="da-DK"/>
              </w:rPr>
            </w:pPr>
            <w:r w:rsidRPr="00C70066">
              <w:rPr>
                <w:sz w:val="22"/>
                <w:lang w:val="da-DK"/>
              </w:rPr>
              <w:t>Glaukom, katarakt herunder subkapsulær katarakt, sløret syn (se også pkt. 4.4)</w:t>
            </w:r>
          </w:p>
        </w:tc>
        <w:tc>
          <w:tcPr>
            <w:tcW w:w="1000" w:type="pct"/>
            <w:tcBorders>
              <w:top w:val="single" w:sz="4" w:space="0" w:color="auto"/>
              <w:left w:val="single" w:sz="4" w:space="0" w:color="auto"/>
              <w:bottom w:val="single" w:sz="4" w:space="0" w:color="auto"/>
              <w:right w:val="single" w:sz="4" w:space="0" w:color="auto"/>
            </w:tcBorders>
          </w:tcPr>
          <w:p w14:paraId="1D8F308B" w14:textId="77777777" w:rsidR="00C70066" w:rsidRPr="00C70066" w:rsidRDefault="00C70066" w:rsidP="00C70066">
            <w:pPr>
              <w:tabs>
                <w:tab w:val="left" w:pos="567"/>
              </w:tabs>
              <w:rPr>
                <w:sz w:val="22"/>
                <w:szCs w:val="22"/>
                <w:lang w:val="da-DK"/>
              </w:rPr>
            </w:pPr>
          </w:p>
        </w:tc>
      </w:tr>
      <w:tr w:rsidR="00C70066" w:rsidRPr="00C70066" w14:paraId="35642FFF" w14:textId="77777777">
        <w:tc>
          <w:tcPr>
            <w:tcW w:w="1000" w:type="pct"/>
            <w:tcBorders>
              <w:top w:val="single" w:sz="4" w:space="0" w:color="auto"/>
              <w:left w:val="single" w:sz="4" w:space="0" w:color="auto"/>
              <w:bottom w:val="single" w:sz="4" w:space="0" w:color="auto"/>
              <w:right w:val="single" w:sz="4" w:space="0" w:color="auto"/>
            </w:tcBorders>
            <w:hideMark/>
          </w:tcPr>
          <w:p w14:paraId="30F86712" w14:textId="77777777" w:rsidR="00C70066" w:rsidRPr="00C70066" w:rsidRDefault="00C70066" w:rsidP="00C70066">
            <w:pPr>
              <w:tabs>
                <w:tab w:val="left" w:pos="567"/>
              </w:tabs>
              <w:rPr>
                <w:sz w:val="22"/>
                <w:szCs w:val="22"/>
              </w:rPr>
            </w:pPr>
            <w:r w:rsidRPr="00C70066">
              <w:rPr>
                <w:sz w:val="22"/>
                <w:szCs w:val="24"/>
              </w:rPr>
              <w:t>Hjerte</w:t>
            </w:r>
          </w:p>
        </w:tc>
        <w:tc>
          <w:tcPr>
            <w:tcW w:w="1000" w:type="pct"/>
            <w:tcBorders>
              <w:top w:val="single" w:sz="4" w:space="0" w:color="auto"/>
              <w:left w:val="single" w:sz="4" w:space="0" w:color="auto"/>
              <w:bottom w:val="single" w:sz="4" w:space="0" w:color="auto"/>
              <w:right w:val="single" w:sz="4" w:space="0" w:color="auto"/>
            </w:tcBorders>
            <w:hideMark/>
          </w:tcPr>
          <w:p w14:paraId="4496FAAD" w14:textId="77777777" w:rsidR="00C70066" w:rsidRPr="00C70066" w:rsidRDefault="00C70066" w:rsidP="00C70066">
            <w:pPr>
              <w:tabs>
                <w:tab w:val="left" w:pos="567"/>
              </w:tabs>
              <w:rPr>
                <w:sz w:val="22"/>
                <w:szCs w:val="22"/>
              </w:rPr>
            </w:pPr>
            <w:r w:rsidRPr="00C70066">
              <w:rPr>
                <w:sz w:val="22"/>
                <w:szCs w:val="24"/>
              </w:rPr>
              <w:t>Palpitationer</w:t>
            </w:r>
          </w:p>
        </w:tc>
        <w:tc>
          <w:tcPr>
            <w:tcW w:w="1000" w:type="pct"/>
            <w:tcBorders>
              <w:top w:val="single" w:sz="4" w:space="0" w:color="auto"/>
              <w:left w:val="single" w:sz="4" w:space="0" w:color="auto"/>
              <w:bottom w:val="single" w:sz="4" w:space="0" w:color="auto"/>
              <w:right w:val="single" w:sz="4" w:space="0" w:color="auto"/>
            </w:tcBorders>
          </w:tcPr>
          <w:p w14:paraId="6F1B9038"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0F78983A"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2074A17E" w14:textId="77777777" w:rsidR="00C70066" w:rsidRPr="00C70066" w:rsidRDefault="00C70066" w:rsidP="00C70066">
            <w:pPr>
              <w:tabs>
                <w:tab w:val="left" w:pos="567"/>
              </w:tabs>
              <w:rPr>
                <w:sz w:val="22"/>
                <w:szCs w:val="22"/>
              </w:rPr>
            </w:pPr>
          </w:p>
        </w:tc>
      </w:tr>
      <w:tr w:rsidR="00C70066" w:rsidRPr="00C70066" w14:paraId="0BDACDD2" w14:textId="77777777">
        <w:tc>
          <w:tcPr>
            <w:tcW w:w="1000" w:type="pct"/>
            <w:tcBorders>
              <w:top w:val="single" w:sz="4" w:space="0" w:color="auto"/>
              <w:left w:val="single" w:sz="4" w:space="0" w:color="auto"/>
              <w:bottom w:val="single" w:sz="4" w:space="0" w:color="auto"/>
              <w:right w:val="single" w:sz="4" w:space="0" w:color="auto"/>
            </w:tcBorders>
            <w:hideMark/>
          </w:tcPr>
          <w:p w14:paraId="5F921F94" w14:textId="77777777" w:rsidR="00C70066" w:rsidRPr="00C70066" w:rsidRDefault="00C70066" w:rsidP="00C70066">
            <w:pPr>
              <w:tabs>
                <w:tab w:val="left" w:pos="567"/>
              </w:tabs>
              <w:rPr>
                <w:sz w:val="22"/>
                <w:szCs w:val="22"/>
              </w:rPr>
            </w:pPr>
            <w:r w:rsidRPr="00C70066">
              <w:rPr>
                <w:sz w:val="22"/>
                <w:szCs w:val="24"/>
              </w:rPr>
              <w:t>Mave-tarm-kanalen</w:t>
            </w:r>
          </w:p>
        </w:tc>
        <w:tc>
          <w:tcPr>
            <w:tcW w:w="1000" w:type="pct"/>
            <w:tcBorders>
              <w:top w:val="single" w:sz="4" w:space="0" w:color="auto"/>
              <w:left w:val="single" w:sz="4" w:space="0" w:color="auto"/>
              <w:bottom w:val="single" w:sz="4" w:space="0" w:color="auto"/>
              <w:right w:val="single" w:sz="4" w:space="0" w:color="auto"/>
            </w:tcBorders>
            <w:hideMark/>
          </w:tcPr>
          <w:p w14:paraId="03D257B9" w14:textId="77777777" w:rsidR="00C70066" w:rsidRPr="00C70066" w:rsidRDefault="00C70066" w:rsidP="00C70066">
            <w:pPr>
              <w:tabs>
                <w:tab w:val="left" w:pos="567"/>
              </w:tabs>
              <w:rPr>
                <w:sz w:val="22"/>
                <w:szCs w:val="22"/>
              </w:rPr>
            </w:pPr>
            <w:r w:rsidRPr="00C70066">
              <w:rPr>
                <w:sz w:val="22"/>
                <w:szCs w:val="24"/>
              </w:rPr>
              <w:t>Dyspepsi</w:t>
            </w:r>
          </w:p>
        </w:tc>
        <w:tc>
          <w:tcPr>
            <w:tcW w:w="1000" w:type="pct"/>
            <w:tcBorders>
              <w:top w:val="single" w:sz="4" w:space="0" w:color="auto"/>
              <w:left w:val="single" w:sz="4" w:space="0" w:color="auto"/>
              <w:bottom w:val="single" w:sz="4" w:space="0" w:color="auto"/>
              <w:right w:val="single" w:sz="4" w:space="0" w:color="auto"/>
            </w:tcBorders>
          </w:tcPr>
          <w:p w14:paraId="377BF759"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29CCF271"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367D9C1D" w14:textId="77777777" w:rsidR="00C70066" w:rsidRPr="00C70066" w:rsidRDefault="00C70066" w:rsidP="00C70066">
            <w:pPr>
              <w:tabs>
                <w:tab w:val="left" w:pos="567"/>
              </w:tabs>
              <w:rPr>
                <w:sz w:val="22"/>
                <w:szCs w:val="22"/>
              </w:rPr>
            </w:pPr>
          </w:p>
        </w:tc>
      </w:tr>
      <w:tr w:rsidR="00C70066" w:rsidRPr="00C70066" w14:paraId="6FDC9D39" w14:textId="77777777">
        <w:tc>
          <w:tcPr>
            <w:tcW w:w="1000" w:type="pct"/>
            <w:tcBorders>
              <w:top w:val="single" w:sz="4" w:space="0" w:color="auto"/>
              <w:left w:val="single" w:sz="4" w:space="0" w:color="auto"/>
              <w:bottom w:val="single" w:sz="4" w:space="0" w:color="auto"/>
              <w:right w:val="single" w:sz="4" w:space="0" w:color="auto"/>
            </w:tcBorders>
            <w:hideMark/>
          </w:tcPr>
          <w:p w14:paraId="64169720" w14:textId="77777777" w:rsidR="00C70066" w:rsidRPr="00C70066" w:rsidRDefault="00C70066" w:rsidP="00C70066">
            <w:pPr>
              <w:tabs>
                <w:tab w:val="left" w:pos="567"/>
              </w:tabs>
              <w:rPr>
                <w:sz w:val="22"/>
                <w:szCs w:val="22"/>
              </w:rPr>
            </w:pPr>
            <w:r w:rsidRPr="00C70066">
              <w:rPr>
                <w:sz w:val="22"/>
                <w:szCs w:val="24"/>
              </w:rPr>
              <w:t>Hud og subkutane væv</w:t>
            </w:r>
          </w:p>
        </w:tc>
        <w:tc>
          <w:tcPr>
            <w:tcW w:w="1000" w:type="pct"/>
            <w:tcBorders>
              <w:top w:val="single" w:sz="4" w:space="0" w:color="auto"/>
              <w:left w:val="single" w:sz="4" w:space="0" w:color="auto"/>
              <w:bottom w:val="single" w:sz="4" w:space="0" w:color="auto"/>
              <w:right w:val="single" w:sz="4" w:space="0" w:color="auto"/>
            </w:tcBorders>
            <w:hideMark/>
          </w:tcPr>
          <w:p w14:paraId="51B09C69" w14:textId="77777777" w:rsidR="00C70066" w:rsidRPr="00C70066" w:rsidRDefault="00C70066" w:rsidP="00C70066">
            <w:pPr>
              <w:tabs>
                <w:tab w:val="left" w:pos="567"/>
              </w:tabs>
              <w:rPr>
                <w:sz w:val="22"/>
                <w:szCs w:val="22"/>
              </w:rPr>
            </w:pPr>
            <w:r w:rsidRPr="00C70066">
              <w:rPr>
                <w:sz w:val="22"/>
                <w:szCs w:val="24"/>
              </w:rPr>
              <w:t>Hudreaktioner (urticaria, exanthem)</w:t>
            </w:r>
          </w:p>
        </w:tc>
        <w:tc>
          <w:tcPr>
            <w:tcW w:w="1000" w:type="pct"/>
            <w:tcBorders>
              <w:top w:val="single" w:sz="4" w:space="0" w:color="auto"/>
              <w:left w:val="single" w:sz="4" w:space="0" w:color="auto"/>
              <w:bottom w:val="single" w:sz="4" w:space="0" w:color="auto"/>
              <w:right w:val="single" w:sz="4" w:space="0" w:color="auto"/>
            </w:tcBorders>
          </w:tcPr>
          <w:p w14:paraId="7F6D56A9"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hideMark/>
          </w:tcPr>
          <w:p w14:paraId="20A28E87" w14:textId="77777777" w:rsidR="00C70066" w:rsidRPr="00C70066" w:rsidRDefault="00C70066" w:rsidP="00C70066">
            <w:pPr>
              <w:tabs>
                <w:tab w:val="left" w:pos="567"/>
              </w:tabs>
              <w:rPr>
                <w:sz w:val="22"/>
                <w:szCs w:val="22"/>
              </w:rPr>
            </w:pPr>
            <w:r w:rsidRPr="00C70066">
              <w:rPr>
                <w:sz w:val="22"/>
                <w:szCs w:val="24"/>
              </w:rPr>
              <w:t>Ekkymose</w:t>
            </w:r>
          </w:p>
        </w:tc>
        <w:tc>
          <w:tcPr>
            <w:tcW w:w="1000" w:type="pct"/>
            <w:tcBorders>
              <w:top w:val="single" w:sz="4" w:space="0" w:color="auto"/>
              <w:left w:val="single" w:sz="4" w:space="0" w:color="auto"/>
              <w:bottom w:val="single" w:sz="4" w:space="0" w:color="auto"/>
              <w:right w:val="single" w:sz="4" w:space="0" w:color="auto"/>
            </w:tcBorders>
          </w:tcPr>
          <w:p w14:paraId="174291B5" w14:textId="77777777" w:rsidR="00C70066" w:rsidRPr="00C70066" w:rsidRDefault="00C70066" w:rsidP="00C70066">
            <w:pPr>
              <w:tabs>
                <w:tab w:val="left" w:pos="567"/>
              </w:tabs>
              <w:rPr>
                <w:sz w:val="22"/>
                <w:szCs w:val="22"/>
              </w:rPr>
            </w:pPr>
          </w:p>
        </w:tc>
      </w:tr>
      <w:tr w:rsidR="00C70066" w:rsidRPr="00C70066" w14:paraId="6BC48B3E" w14:textId="77777777">
        <w:tc>
          <w:tcPr>
            <w:tcW w:w="1000" w:type="pct"/>
            <w:tcBorders>
              <w:top w:val="single" w:sz="4" w:space="0" w:color="auto"/>
              <w:left w:val="single" w:sz="4" w:space="0" w:color="auto"/>
              <w:bottom w:val="single" w:sz="4" w:space="0" w:color="auto"/>
              <w:right w:val="single" w:sz="4" w:space="0" w:color="auto"/>
            </w:tcBorders>
            <w:hideMark/>
          </w:tcPr>
          <w:p w14:paraId="7D88970E" w14:textId="77777777" w:rsidR="00C70066" w:rsidRPr="00C70066" w:rsidRDefault="00C70066" w:rsidP="00C70066">
            <w:pPr>
              <w:tabs>
                <w:tab w:val="left" w:pos="567"/>
              </w:tabs>
              <w:rPr>
                <w:sz w:val="22"/>
                <w:szCs w:val="22"/>
                <w:lang w:val="da-DK"/>
              </w:rPr>
            </w:pPr>
            <w:r w:rsidRPr="00C70066">
              <w:rPr>
                <w:sz w:val="22"/>
                <w:szCs w:val="24"/>
                <w:lang w:val="da-DK"/>
              </w:rPr>
              <w:t>Knogler, led, muskler og bindevæv</w:t>
            </w:r>
          </w:p>
        </w:tc>
        <w:tc>
          <w:tcPr>
            <w:tcW w:w="1000" w:type="pct"/>
            <w:tcBorders>
              <w:top w:val="single" w:sz="4" w:space="0" w:color="auto"/>
              <w:left w:val="single" w:sz="4" w:space="0" w:color="auto"/>
              <w:bottom w:val="single" w:sz="4" w:space="0" w:color="auto"/>
              <w:right w:val="single" w:sz="4" w:space="0" w:color="auto"/>
            </w:tcBorders>
            <w:hideMark/>
          </w:tcPr>
          <w:p w14:paraId="7C17DDF5" w14:textId="77777777" w:rsidR="00C70066" w:rsidRPr="00C70066" w:rsidRDefault="00C70066" w:rsidP="00C70066">
            <w:pPr>
              <w:tabs>
                <w:tab w:val="left" w:pos="567"/>
              </w:tabs>
              <w:rPr>
                <w:sz w:val="22"/>
                <w:szCs w:val="22"/>
              </w:rPr>
            </w:pPr>
            <w:r w:rsidRPr="00C70066">
              <w:rPr>
                <w:sz w:val="22"/>
                <w:szCs w:val="22"/>
              </w:rPr>
              <w:t>Muskelkramper</w:t>
            </w:r>
          </w:p>
        </w:tc>
        <w:tc>
          <w:tcPr>
            <w:tcW w:w="1000" w:type="pct"/>
            <w:tcBorders>
              <w:top w:val="single" w:sz="4" w:space="0" w:color="auto"/>
              <w:left w:val="single" w:sz="4" w:space="0" w:color="auto"/>
              <w:bottom w:val="single" w:sz="4" w:space="0" w:color="auto"/>
              <w:right w:val="single" w:sz="4" w:space="0" w:color="auto"/>
            </w:tcBorders>
          </w:tcPr>
          <w:p w14:paraId="3AAAF32B"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4B3F9981"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61F0BE61" w14:textId="77777777" w:rsidR="00C70066" w:rsidRPr="00C70066" w:rsidRDefault="00C70066" w:rsidP="00C70066">
            <w:pPr>
              <w:tabs>
                <w:tab w:val="left" w:pos="567"/>
              </w:tabs>
              <w:rPr>
                <w:sz w:val="22"/>
                <w:szCs w:val="22"/>
              </w:rPr>
            </w:pPr>
          </w:p>
        </w:tc>
      </w:tr>
      <w:tr w:rsidR="00C70066" w:rsidRPr="00C70066" w14:paraId="1C49D093" w14:textId="77777777">
        <w:tc>
          <w:tcPr>
            <w:tcW w:w="1000" w:type="pct"/>
            <w:tcBorders>
              <w:top w:val="single" w:sz="4" w:space="0" w:color="auto"/>
              <w:left w:val="single" w:sz="4" w:space="0" w:color="auto"/>
              <w:bottom w:val="single" w:sz="4" w:space="0" w:color="auto"/>
              <w:right w:val="single" w:sz="4" w:space="0" w:color="auto"/>
            </w:tcBorders>
            <w:hideMark/>
          </w:tcPr>
          <w:p w14:paraId="6E1EBAF6" w14:textId="77777777" w:rsidR="00C70066" w:rsidRPr="00C70066" w:rsidRDefault="00C70066" w:rsidP="00C70066">
            <w:pPr>
              <w:tabs>
                <w:tab w:val="left" w:pos="567"/>
              </w:tabs>
              <w:rPr>
                <w:sz w:val="22"/>
                <w:szCs w:val="22"/>
                <w:lang w:val="da-DK"/>
              </w:rPr>
            </w:pPr>
            <w:r w:rsidRPr="00C70066">
              <w:rPr>
                <w:sz w:val="22"/>
                <w:szCs w:val="24"/>
                <w:lang w:val="da-DK"/>
              </w:rPr>
              <w:t>Det reproduktive system og mammae</w:t>
            </w:r>
          </w:p>
        </w:tc>
        <w:tc>
          <w:tcPr>
            <w:tcW w:w="1000" w:type="pct"/>
            <w:tcBorders>
              <w:top w:val="single" w:sz="4" w:space="0" w:color="auto"/>
              <w:left w:val="single" w:sz="4" w:space="0" w:color="auto"/>
              <w:bottom w:val="single" w:sz="4" w:space="0" w:color="auto"/>
              <w:right w:val="single" w:sz="4" w:space="0" w:color="auto"/>
            </w:tcBorders>
            <w:hideMark/>
          </w:tcPr>
          <w:p w14:paraId="2BF76FDF" w14:textId="77777777" w:rsidR="00C70066" w:rsidRPr="00C70066" w:rsidRDefault="00C70066" w:rsidP="00C70066">
            <w:pPr>
              <w:tabs>
                <w:tab w:val="left" w:pos="567"/>
              </w:tabs>
              <w:rPr>
                <w:sz w:val="22"/>
                <w:szCs w:val="22"/>
              </w:rPr>
            </w:pPr>
            <w:r w:rsidRPr="00C70066">
              <w:rPr>
                <w:sz w:val="22"/>
                <w:szCs w:val="24"/>
              </w:rPr>
              <w:t>Menstruationsforstyrrelser</w:t>
            </w:r>
          </w:p>
        </w:tc>
        <w:tc>
          <w:tcPr>
            <w:tcW w:w="1000" w:type="pct"/>
            <w:tcBorders>
              <w:top w:val="single" w:sz="4" w:space="0" w:color="auto"/>
              <w:left w:val="single" w:sz="4" w:space="0" w:color="auto"/>
              <w:bottom w:val="single" w:sz="4" w:space="0" w:color="auto"/>
              <w:right w:val="single" w:sz="4" w:space="0" w:color="auto"/>
            </w:tcBorders>
          </w:tcPr>
          <w:p w14:paraId="4E8B8545"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598477F0" w14:textId="77777777" w:rsidR="00C70066" w:rsidRPr="00C70066" w:rsidRDefault="00C70066" w:rsidP="00C70066">
            <w:pPr>
              <w:tabs>
                <w:tab w:val="left" w:pos="567"/>
              </w:tabs>
              <w:rPr>
                <w:sz w:val="22"/>
                <w:szCs w:val="22"/>
              </w:rPr>
            </w:pPr>
          </w:p>
        </w:tc>
        <w:tc>
          <w:tcPr>
            <w:tcW w:w="1000" w:type="pct"/>
            <w:tcBorders>
              <w:top w:val="single" w:sz="4" w:space="0" w:color="auto"/>
              <w:left w:val="single" w:sz="4" w:space="0" w:color="auto"/>
              <w:bottom w:val="single" w:sz="4" w:space="0" w:color="auto"/>
              <w:right w:val="single" w:sz="4" w:space="0" w:color="auto"/>
            </w:tcBorders>
          </w:tcPr>
          <w:p w14:paraId="49FA2427" w14:textId="77777777" w:rsidR="00C70066" w:rsidRPr="00C70066" w:rsidRDefault="00C70066" w:rsidP="00C70066">
            <w:pPr>
              <w:tabs>
                <w:tab w:val="left" w:pos="567"/>
              </w:tabs>
              <w:rPr>
                <w:sz w:val="22"/>
                <w:szCs w:val="22"/>
              </w:rPr>
            </w:pPr>
          </w:p>
        </w:tc>
      </w:tr>
    </w:tbl>
    <w:p w14:paraId="56D35A2A" w14:textId="77777777" w:rsidR="00C70066" w:rsidRPr="00C70066" w:rsidRDefault="00C70066" w:rsidP="00C70066">
      <w:pPr>
        <w:ind w:left="851"/>
        <w:rPr>
          <w:sz w:val="24"/>
          <w:szCs w:val="24"/>
        </w:rPr>
      </w:pPr>
    </w:p>
    <w:p w14:paraId="0536D108" w14:textId="77777777" w:rsidR="00C70066" w:rsidRPr="00C70066" w:rsidRDefault="00C70066" w:rsidP="00C70066">
      <w:pPr>
        <w:ind w:left="851"/>
        <w:rPr>
          <w:iCs/>
          <w:sz w:val="24"/>
          <w:szCs w:val="24"/>
        </w:rPr>
      </w:pPr>
      <w:r w:rsidRPr="00C70066">
        <w:rPr>
          <w:iCs/>
          <w:sz w:val="24"/>
          <w:szCs w:val="24"/>
        </w:rPr>
        <w:t>De fleste bivirkninger, nævnt i dette produktresumé, kan også forventes for andre behandlinger med glukokortikoider.</w:t>
      </w:r>
    </w:p>
    <w:p w14:paraId="22FDD63B" w14:textId="77777777" w:rsidR="00C70066" w:rsidRPr="00C70066" w:rsidRDefault="00C70066" w:rsidP="00C70066">
      <w:pPr>
        <w:ind w:left="851"/>
        <w:rPr>
          <w:sz w:val="24"/>
          <w:szCs w:val="24"/>
        </w:rPr>
      </w:pPr>
    </w:p>
    <w:p w14:paraId="7F10635B" w14:textId="77777777" w:rsidR="00C70066" w:rsidRPr="00C70066" w:rsidRDefault="00C70066" w:rsidP="00C70066">
      <w:pPr>
        <w:keepNext/>
        <w:ind w:left="851"/>
        <w:rPr>
          <w:sz w:val="24"/>
          <w:szCs w:val="24"/>
          <w:u w:val="single"/>
        </w:rPr>
      </w:pPr>
      <w:r w:rsidRPr="00C70066">
        <w:rPr>
          <w:iCs/>
          <w:sz w:val="24"/>
          <w:szCs w:val="24"/>
          <w:u w:val="single"/>
        </w:rPr>
        <w:lastRenderedPageBreak/>
        <w:t xml:space="preserve">Beskrivelse af udvalgte </w:t>
      </w:r>
      <w:r w:rsidRPr="00C70066">
        <w:rPr>
          <w:sz w:val="24"/>
          <w:szCs w:val="24"/>
          <w:u w:val="single"/>
        </w:rPr>
        <w:t>bivirkninger</w:t>
      </w:r>
    </w:p>
    <w:p w14:paraId="32C096AA" w14:textId="77777777" w:rsidR="00C70066" w:rsidRPr="00C70066" w:rsidRDefault="00C70066" w:rsidP="00C70066">
      <w:pPr>
        <w:ind w:left="851"/>
        <w:rPr>
          <w:sz w:val="24"/>
          <w:szCs w:val="24"/>
        </w:rPr>
      </w:pPr>
      <w:r w:rsidRPr="00C70066">
        <w:rPr>
          <w:iCs/>
          <w:sz w:val="24"/>
          <w:szCs w:val="24"/>
        </w:rPr>
        <w:t>Bivirkninger, der</w:t>
      </w:r>
      <w:r w:rsidRPr="00C70066">
        <w:rPr>
          <w:sz w:val="24"/>
          <w:szCs w:val="24"/>
        </w:rPr>
        <w:t xml:space="preserve"> er </w:t>
      </w:r>
      <w:r w:rsidRPr="00C70066">
        <w:rPr>
          <w:iCs/>
          <w:sz w:val="24"/>
          <w:szCs w:val="24"/>
        </w:rPr>
        <w:t xml:space="preserve">typiske for systemiske glukokortikosteroider (f.eks. cushingoide træk og væksthæmning) kan opstå. Disse bivirkninger afhænger </w:t>
      </w:r>
      <w:r w:rsidRPr="00C70066">
        <w:rPr>
          <w:sz w:val="24"/>
          <w:szCs w:val="24"/>
        </w:rPr>
        <w:t xml:space="preserve">af dosis, behandlingsvarighed, samtidig og/eller tidligere indtag af </w:t>
      </w:r>
      <w:r w:rsidRPr="00C70066">
        <w:rPr>
          <w:iCs/>
          <w:sz w:val="24"/>
          <w:szCs w:val="24"/>
        </w:rPr>
        <w:t>glukokortikosteroider og individuel følsomhed</w:t>
      </w:r>
      <w:r w:rsidRPr="00C70066">
        <w:rPr>
          <w:sz w:val="24"/>
          <w:szCs w:val="24"/>
        </w:rPr>
        <w:t>.</w:t>
      </w:r>
    </w:p>
    <w:p w14:paraId="2160D44C" w14:textId="77777777" w:rsidR="00C70066" w:rsidRPr="00C70066" w:rsidRDefault="00C70066" w:rsidP="00C70066">
      <w:pPr>
        <w:ind w:left="851"/>
        <w:rPr>
          <w:sz w:val="24"/>
          <w:szCs w:val="24"/>
        </w:rPr>
      </w:pPr>
    </w:p>
    <w:p w14:paraId="1ABD279A" w14:textId="77777777" w:rsidR="00C70066" w:rsidRPr="00C70066" w:rsidRDefault="00C70066" w:rsidP="00C70066">
      <w:pPr>
        <w:ind w:left="851"/>
        <w:rPr>
          <w:sz w:val="24"/>
          <w:szCs w:val="24"/>
        </w:rPr>
      </w:pPr>
      <w:r w:rsidRPr="00C70066">
        <w:rPr>
          <w:sz w:val="24"/>
          <w:szCs w:val="24"/>
        </w:rPr>
        <w:t xml:space="preserve">Kliniske studier har vist, at hyppigheden af </w:t>
      </w:r>
      <w:r w:rsidRPr="00C70066">
        <w:rPr>
          <w:iCs/>
          <w:sz w:val="24"/>
          <w:szCs w:val="24"/>
        </w:rPr>
        <w:t xml:space="preserve">glukokortikosteroid-relaterede </w:t>
      </w:r>
      <w:r w:rsidRPr="00C70066">
        <w:rPr>
          <w:sz w:val="24"/>
          <w:szCs w:val="24"/>
        </w:rPr>
        <w:t xml:space="preserve">bivirkninger er lavere (ca. halveret), når budesonid kapsler med modificeret udløsning </w:t>
      </w:r>
      <w:r w:rsidRPr="00C70066">
        <w:rPr>
          <w:iCs/>
          <w:sz w:val="24"/>
          <w:szCs w:val="24"/>
        </w:rPr>
        <w:t>sammenlignes</w:t>
      </w:r>
      <w:r w:rsidRPr="00C70066">
        <w:rPr>
          <w:sz w:val="24"/>
          <w:szCs w:val="24"/>
        </w:rPr>
        <w:t xml:space="preserve"> med prednisolonbehandling ved de samme terapeutiske doser.</w:t>
      </w:r>
    </w:p>
    <w:p w14:paraId="65A4F711" w14:textId="77777777" w:rsidR="00C70066" w:rsidRPr="00C70066" w:rsidRDefault="00C70066" w:rsidP="00C70066">
      <w:pPr>
        <w:ind w:left="851"/>
        <w:rPr>
          <w:sz w:val="24"/>
          <w:szCs w:val="24"/>
        </w:rPr>
      </w:pPr>
    </w:p>
    <w:p w14:paraId="04A722E4" w14:textId="77777777" w:rsidR="00C70066" w:rsidRPr="00C70066" w:rsidRDefault="00C70066" w:rsidP="00C70066">
      <w:pPr>
        <w:ind w:left="851"/>
        <w:rPr>
          <w:sz w:val="24"/>
          <w:szCs w:val="24"/>
        </w:rPr>
      </w:pPr>
      <w:r w:rsidRPr="00C70066">
        <w:rPr>
          <w:sz w:val="24"/>
          <w:szCs w:val="24"/>
          <w:u w:val="single"/>
        </w:rPr>
        <w:t>Pædiatrisk population</w:t>
      </w:r>
    </w:p>
    <w:p w14:paraId="1AF244E5" w14:textId="77777777" w:rsidR="00C70066" w:rsidRPr="00C70066" w:rsidRDefault="00C70066" w:rsidP="00C70066">
      <w:pPr>
        <w:ind w:left="851"/>
        <w:rPr>
          <w:sz w:val="24"/>
          <w:szCs w:val="24"/>
        </w:rPr>
      </w:pPr>
      <w:r w:rsidRPr="00C70066">
        <w:rPr>
          <w:sz w:val="24"/>
          <w:szCs w:val="24"/>
        </w:rPr>
        <w:t>Systemisk behandling og inhalationsbehandling med kortikosteroider, herunder Budesonide ”Orion”, kan forårsage nedsat væksthastighed hos børn. Der er ikke udført langtidsstudier hos børn behandlet med budesonid kapsler med modificeret udløsning. Baseret på tilgængelige data fra korttidsstudier (se pkt. 5.1) er den overordnede sikkerhedsprofil observeret for budesonid kapsler med modificeret udløsning hos pædiatriske patienter i overensstemmelse med sikkerhedsprofilen hos voksne.</w:t>
      </w:r>
    </w:p>
    <w:p w14:paraId="5B49C448" w14:textId="77777777" w:rsidR="00C70066" w:rsidRPr="00C70066" w:rsidRDefault="00C70066" w:rsidP="00C70066">
      <w:pPr>
        <w:ind w:left="851"/>
        <w:rPr>
          <w:sz w:val="24"/>
          <w:szCs w:val="24"/>
        </w:rPr>
      </w:pPr>
    </w:p>
    <w:p w14:paraId="37FBD5C0" w14:textId="77777777" w:rsidR="00C70066" w:rsidRPr="00C70066" w:rsidRDefault="00C70066" w:rsidP="00C70066">
      <w:pPr>
        <w:ind w:left="851"/>
        <w:rPr>
          <w:sz w:val="24"/>
          <w:szCs w:val="24"/>
          <w:u w:val="single"/>
        </w:rPr>
      </w:pPr>
      <w:r w:rsidRPr="00C70066">
        <w:rPr>
          <w:sz w:val="24"/>
          <w:szCs w:val="24"/>
          <w:u w:val="single"/>
        </w:rPr>
        <w:t>Indberetning af formodede bivirkninger</w:t>
      </w:r>
    </w:p>
    <w:p w14:paraId="5343E730" w14:textId="77777777" w:rsidR="00C70066" w:rsidRPr="00C70066" w:rsidRDefault="00C70066" w:rsidP="00C70066">
      <w:pPr>
        <w:ind w:left="851"/>
        <w:rPr>
          <w:sz w:val="24"/>
          <w:szCs w:val="24"/>
          <w:u w:val="single"/>
        </w:rPr>
      </w:pPr>
      <w:r w:rsidRPr="00C70066">
        <w:rPr>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6F08FE5E" w14:textId="77777777" w:rsidR="00C70066" w:rsidRPr="00C70066" w:rsidRDefault="00C70066" w:rsidP="00C70066">
      <w:pPr>
        <w:ind w:left="851"/>
        <w:rPr>
          <w:sz w:val="24"/>
          <w:szCs w:val="24"/>
        </w:rPr>
      </w:pPr>
    </w:p>
    <w:p w14:paraId="4713457F" w14:textId="77777777" w:rsidR="00C70066" w:rsidRPr="00C70066" w:rsidRDefault="00C70066" w:rsidP="00C70066">
      <w:pPr>
        <w:ind w:left="851"/>
        <w:rPr>
          <w:sz w:val="24"/>
          <w:szCs w:val="24"/>
        </w:rPr>
      </w:pPr>
      <w:r w:rsidRPr="00C70066">
        <w:rPr>
          <w:sz w:val="24"/>
          <w:szCs w:val="24"/>
        </w:rPr>
        <w:t>Lægemiddelstyrelsen</w:t>
      </w:r>
    </w:p>
    <w:p w14:paraId="495E01F6" w14:textId="77777777" w:rsidR="00C70066" w:rsidRPr="00C70066" w:rsidRDefault="00C70066" w:rsidP="00C70066">
      <w:pPr>
        <w:ind w:left="851"/>
        <w:rPr>
          <w:sz w:val="24"/>
          <w:szCs w:val="24"/>
        </w:rPr>
      </w:pPr>
      <w:r w:rsidRPr="00C70066">
        <w:rPr>
          <w:sz w:val="24"/>
          <w:szCs w:val="24"/>
        </w:rPr>
        <w:t>Axel Heides Gade 1</w:t>
      </w:r>
    </w:p>
    <w:p w14:paraId="367E18A1" w14:textId="77777777" w:rsidR="00C70066" w:rsidRPr="00C70066" w:rsidRDefault="00C70066" w:rsidP="00C70066">
      <w:pPr>
        <w:ind w:left="851"/>
        <w:rPr>
          <w:sz w:val="24"/>
          <w:szCs w:val="24"/>
        </w:rPr>
      </w:pPr>
      <w:r w:rsidRPr="00C70066">
        <w:rPr>
          <w:sz w:val="24"/>
          <w:szCs w:val="24"/>
        </w:rPr>
        <w:t>DK-2300 København S</w:t>
      </w:r>
    </w:p>
    <w:p w14:paraId="1E839F4C" w14:textId="77777777" w:rsidR="00C70066" w:rsidRPr="00C70066" w:rsidRDefault="00C70066" w:rsidP="00C70066">
      <w:pPr>
        <w:ind w:left="851"/>
        <w:rPr>
          <w:sz w:val="24"/>
          <w:szCs w:val="24"/>
        </w:rPr>
      </w:pPr>
      <w:r w:rsidRPr="00C70066">
        <w:rPr>
          <w:sz w:val="24"/>
          <w:szCs w:val="24"/>
        </w:rPr>
        <w:t>Websted: www.meldenbivirkning.dk</w:t>
      </w:r>
    </w:p>
    <w:p w14:paraId="0A010A80" w14:textId="77777777" w:rsidR="009260DE" w:rsidRPr="00A10294" w:rsidRDefault="009260DE" w:rsidP="00A10294">
      <w:pPr>
        <w:tabs>
          <w:tab w:val="left" w:pos="851"/>
        </w:tabs>
        <w:ind w:left="851"/>
        <w:rPr>
          <w:sz w:val="24"/>
          <w:szCs w:val="24"/>
        </w:rPr>
      </w:pPr>
    </w:p>
    <w:p w14:paraId="64FC92E2"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75EE3E30" w14:textId="77777777" w:rsidR="00D34804" w:rsidRPr="00D34804" w:rsidRDefault="00D34804" w:rsidP="00D34804">
      <w:pPr>
        <w:tabs>
          <w:tab w:val="left" w:pos="851"/>
        </w:tabs>
        <w:ind w:left="851"/>
        <w:rPr>
          <w:sz w:val="24"/>
          <w:szCs w:val="24"/>
        </w:rPr>
      </w:pPr>
      <w:r w:rsidRPr="00D34804">
        <w:rPr>
          <w:sz w:val="24"/>
          <w:szCs w:val="24"/>
        </w:rPr>
        <w:t xml:space="preserve">Rapporter om akut forgiftning eller dødsfald som følge af overdosering med </w:t>
      </w:r>
      <w:r w:rsidRPr="00D34804">
        <w:rPr>
          <w:iCs/>
          <w:sz w:val="24"/>
          <w:szCs w:val="24"/>
        </w:rPr>
        <w:t xml:space="preserve">glukokortikosteroider </w:t>
      </w:r>
      <w:r w:rsidRPr="00D34804">
        <w:rPr>
          <w:sz w:val="24"/>
          <w:szCs w:val="24"/>
        </w:rPr>
        <w:t xml:space="preserve">er sjældne. Akut overdosering, selv </w:t>
      </w:r>
      <w:r w:rsidRPr="00D34804">
        <w:rPr>
          <w:iCs/>
          <w:sz w:val="24"/>
          <w:szCs w:val="24"/>
        </w:rPr>
        <w:t>ved høje doser, forventes</w:t>
      </w:r>
      <w:r w:rsidRPr="00D34804">
        <w:rPr>
          <w:sz w:val="24"/>
          <w:szCs w:val="24"/>
        </w:rPr>
        <w:t xml:space="preserve"> ikke at </w:t>
      </w:r>
      <w:r w:rsidRPr="00D34804">
        <w:rPr>
          <w:iCs/>
          <w:sz w:val="24"/>
          <w:szCs w:val="24"/>
        </w:rPr>
        <w:t>udgøre</w:t>
      </w:r>
      <w:r w:rsidRPr="00D34804">
        <w:rPr>
          <w:sz w:val="24"/>
          <w:szCs w:val="24"/>
        </w:rPr>
        <w:t xml:space="preserve"> et klinisk problem. Der findes ingen specifik antidot.</w:t>
      </w:r>
    </w:p>
    <w:p w14:paraId="4FD4AA01" w14:textId="77777777" w:rsidR="00D34804" w:rsidRPr="00D34804" w:rsidRDefault="00D34804" w:rsidP="00D34804">
      <w:pPr>
        <w:tabs>
          <w:tab w:val="left" w:pos="851"/>
        </w:tabs>
        <w:ind w:left="851"/>
        <w:rPr>
          <w:sz w:val="24"/>
          <w:szCs w:val="24"/>
        </w:rPr>
      </w:pPr>
    </w:p>
    <w:p w14:paraId="259777D6"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3EDD0E3B" w14:textId="1563A38A" w:rsidR="009260DE" w:rsidRPr="00C84483" w:rsidRDefault="00D34804" w:rsidP="009260DE">
      <w:pPr>
        <w:tabs>
          <w:tab w:val="left" w:pos="851"/>
        </w:tabs>
        <w:ind w:left="851"/>
        <w:rPr>
          <w:sz w:val="24"/>
          <w:szCs w:val="24"/>
        </w:rPr>
      </w:pPr>
      <w:r>
        <w:rPr>
          <w:sz w:val="24"/>
          <w:szCs w:val="24"/>
        </w:rPr>
        <w:t>B</w:t>
      </w:r>
    </w:p>
    <w:p w14:paraId="4177BDD5" w14:textId="77777777" w:rsidR="009260DE" w:rsidRPr="00C84483" w:rsidRDefault="009260DE" w:rsidP="009260DE">
      <w:pPr>
        <w:tabs>
          <w:tab w:val="left" w:pos="851"/>
        </w:tabs>
        <w:ind w:left="851"/>
        <w:rPr>
          <w:sz w:val="24"/>
          <w:szCs w:val="24"/>
        </w:rPr>
      </w:pPr>
    </w:p>
    <w:p w14:paraId="29BA6A66" w14:textId="77777777" w:rsidR="009260DE" w:rsidRPr="00C84483" w:rsidRDefault="009260DE" w:rsidP="009260DE">
      <w:pPr>
        <w:tabs>
          <w:tab w:val="left" w:pos="851"/>
        </w:tabs>
        <w:ind w:left="851"/>
        <w:rPr>
          <w:sz w:val="24"/>
          <w:szCs w:val="24"/>
        </w:rPr>
      </w:pPr>
    </w:p>
    <w:p w14:paraId="6F90929C"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855566C" w14:textId="77777777" w:rsidR="009260DE" w:rsidRPr="00C84483" w:rsidRDefault="009260DE" w:rsidP="009260DE">
      <w:pPr>
        <w:tabs>
          <w:tab w:val="left" w:pos="851"/>
        </w:tabs>
        <w:ind w:left="851"/>
        <w:rPr>
          <w:sz w:val="24"/>
          <w:szCs w:val="24"/>
        </w:rPr>
      </w:pPr>
    </w:p>
    <w:p w14:paraId="1CE12881"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0EFD4D73" w14:textId="5B1DF83A" w:rsidR="00AD67D3" w:rsidRPr="00AD67D3" w:rsidRDefault="00AD67D3" w:rsidP="00AD67D3">
      <w:pPr>
        <w:tabs>
          <w:tab w:val="left" w:pos="851"/>
        </w:tabs>
        <w:ind w:left="851"/>
        <w:rPr>
          <w:sz w:val="24"/>
          <w:szCs w:val="24"/>
        </w:rPr>
      </w:pPr>
      <w:bookmarkStart w:id="1" w:name="_Hlk121753973"/>
      <w:r w:rsidRPr="00AD67D3">
        <w:rPr>
          <w:sz w:val="24"/>
          <w:szCs w:val="24"/>
        </w:rPr>
        <w:t>Farmakoterapeutisk klassifikation:</w:t>
      </w:r>
      <w:bookmarkEnd w:id="1"/>
      <w:r w:rsidRPr="00AD67D3">
        <w:rPr>
          <w:sz w:val="24"/>
          <w:szCs w:val="24"/>
        </w:rPr>
        <w:t xml:space="preserve"> anti-diarré midler, tarmantiinflammatoriske/tarm</w:t>
      </w:r>
      <w:r>
        <w:rPr>
          <w:sz w:val="24"/>
          <w:szCs w:val="24"/>
        </w:rPr>
        <w:t>-</w:t>
      </w:r>
      <w:r w:rsidRPr="00AD67D3">
        <w:rPr>
          <w:sz w:val="24"/>
          <w:szCs w:val="24"/>
        </w:rPr>
        <w:t>infektionsbekæmpende midler, kortikosteroider med lokal virkning, ATC-kode: A07EA06.</w:t>
      </w:r>
    </w:p>
    <w:p w14:paraId="2690F2BF" w14:textId="77777777" w:rsidR="00AD67D3" w:rsidRPr="00AD67D3" w:rsidRDefault="00AD67D3" w:rsidP="00AD67D3">
      <w:pPr>
        <w:tabs>
          <w:tab w:val="left" w:pos="851"/>
        </w:tabs>
        <w:ind w:left="851"/>
        <w:rPr>
          <w:bCs/>
          <w:sz w:val="24"/>
          <w:szCs w:val="24"/>
          <w:u w:val="single"/>
        </w:rPr>
      </w:pPr>
    </w:p>
    <w:p w14:paraId="21BD452F" w14:textId="77777777" w:rsidR="00AD67D3" w:rsidRPr="00AD67D3" w:rsidRDefault="00AD67D3" w:rsidP="00AD67D3">
      <w:pPr>
        <w:tabs>
          <w:tab w:val="left" w:pos="851"/>
        </w:tabs>
        <w:ind w:left="851"/>
        <w:rPr>
          <w:bCs/>
          <w:sz w:val="24"/>
          <w:szCs w:val="24"/>
          <w:u w:val="single"/>
        </w:rPr>
      </w:pPr>
      <w:r w:rsidRPr="00AD67D3">
        <w:rPr>
          <w:bCs/>
          <w:sz w:val="24"/>
          <w:szCs w:val="24"/>
          <w:u w:val="single"/>
        </w:rPr>
        <w:t>Virkningsmekanisme</w:t>
      </w:r>
    </w:p>
    <w:p w14:paraId="7513CD99" w14:textId="77777777" w:rsidR="00AD67D3" w:rsidRPr="00AD67D3" w:rsidRDefault="00AD67D3" w:rsidP="00AD67D3">
      <w:pPr>
        <w:tabs>
          <w:tab w:val="left" w:pos="851"/>
        </w:tabs>
        <w:ind w:left="851"/>
        <w:rPr>
          <w:sz w:val="24"/>
          <w:szCs w:val="24"/>
        </w:rPr>
      </w:pPr>
      <w:r w:rsidRPr="00AD67D3">
        <w:rPr>
          <w:sz w:val="24"/>
          <w:szCs w:val="24"/>
        </w:rPr>
        <w:t>Virkningsmekanismen af glukokortikosteroider ved behandlingen af Crohns sygdom er ikke fuldt ud forstået. Anti-inflammatoriske virkninger, såsom hæmning af frigørelsen af inflammatoriske mediatorer og hæmning af det cytokin-medierede immunsystem, er sandsynligvis vigtige.</w:t>
      </w:r>
    </w:p>
    <w:p w14:paraId="13C36943" w14:textId="77777777" w:rsidR="00AD67D3" w:rsidRPr="00AD67D3" w:rsidRDefault="00AD67D3" w:rsidP="00AD67D3">
      <w:pPr>
        <w:tabs>
          <w:tab w:val="left" w:pos="851"/>
        </w:tabs>
        <w:ind w:left="851"/>
        <w:rPr>
          <w:sz w:val="24"/>
          <w:szCs w:val="24"/>
        </w:rPr>
      </w:pPr>
    </w:p>
    <w:p w14:paraId="4AA9DA6C" w14:textId="77777777" w:rsidR="00AD67D3" w:rsidRPr="00AD67D3" w:rsidRDefault="00AD67D3" w:rsidP="00AD67D3">
      <w:pPr>
        <w:tabs>
          <w:tab w:val="left" w:pos="851"/>
        </w:tabs>
        <w:ind w:left="851"/>
        <w:rPr>
          <w:bCs/>
          <w:sz w:val="24"/>
          <w:szCs w:val="24"/>
          <w:u w:val="single"/>
        </w:rPr>
      </w:pPr>
      <w:r w:rsidRPr="00AD67D3">
        <w:rPr>
          <w:bCs/>
          <w:sz w:val="24"/>
          <w:szCs w:val="24"/>
          <w:u w:val="single"/>
        </w:rPr>
        <w:t>Klinisk virkning og sikkerhed</w:t>
      </w:r>
    </w:p>
    <w:p w14:paraId="712D4C14" w14:textId="77777777" w:rsidR="00AD67D3" w:rsidRPr="00AD67D3" w:rsidRDefault="00AD67D3" w:rsidP="00AD67D3">
      <w:pPr>
        <w:tabs>
          <w:tab w:val="left" w:pos="851"/>
        </w:tabs>
        <w:ind w:left="851"/>
        <w:rPr>
          <w:sz w:val="24"/>
          <w:szCs w:val="24"/>
        </w:rPr>
      </w:pPr>
      <w:r w:rsidRPr="00AD67D3">
        <w:rPr>
          <w:sz w:val="24"/>
          <w:szCs w:val="24"/>
        </w:rPr>
        <w:t xml:space="preserve">Kliniske data indikerer, at budesonid har en stærk lokal anti-inflammatorisk virkning. Sammenlignet med prednisolon 40 mg, har budesonid en tilsvarende klinisk hyppighed af </w:t>
      </w:r>
      <w:r w:rsidRPr="00AD67D3">
        <w:rPr>
          <w:sz w:val="24"/>
          <w:szCs w:val="24"/>
        </w:rPr>
        <w:lastRenderedPageBreak/>
        <w:t>remission hos patienter med en mild til moderat sygdom (CDAI-score &lt; 450), men ved anbefalede doser signifikant mindre effekt på HPA-aksen (både på plasmakortisol om morgenen og 24-timers plasma- og urinkortisol) og systemiske inflammatoriske markører, blodsukker og alkalisk fosfatase i serum.</w:t>
      </w:r>
    </w:p>
    <w:p w14:paraId="71CC9C37" w14:textId="77777777" w:rsidR="00AD67D3" w:rsidRPr="00AD67D3" w:rsidRDefault="00AD67D3" w:rsidP="00AD67D3">
      <w:pPr>
        <w:tabs>
          <w:tab w:val="left" w:pos="851"/>
        </w:tabs>
        <w:ind w:left="851"/>
        <w:rPr>
          <w:sz w:val="24"/>
          <w:szCs w:val="24"/>
        </w:rPr>
      </w:pPr>
    </w:p>
    <w:p w14:paraId="5191DB0C" w14:textId="77777777" w:rsidR="00AD67D3" w:rsidRPr="00AD67D3" w:rsidRDefault="00AD67D3" w:rsidP="00AD67D3">
      <w:pPr>
        <w:tabs>
          <w:tab w:val="left" w:pos="851"/>
        </w:tabs>
        <w:ind w:left="851"/>
        <w:rPr>
          <w:sz w:val="24"/>
          <w:szCs w:val="24"/>
        </w:rPr>
      </w:pPr>
      <w:r w:rsidRPr="00AD67D3">
        <w:rPr>
          <w:sz w:val="24"/>
          <w:szCs w:val="24"/>
        </w:rPr>
        <w:t>ACTH-tests har vist en signifikant mindre påvirkning af binyrebarkfunktion ved den anbefalede dosis, sammenlignet med prednisolon 40 mg.</w:t>
      </w:r>
    </w:p>
    <w:p w14:paraId="638D38F1" w14:textId="77777777" w:rsidR="00AD67D3" w:rsidRPr="00AD67D3" w:rsidRDefault="00AD67D3" w:rsidP="00AD67D3">
      <w:pPr>
        <w:tabs>
          <w:tab w:val="left" w:pos="851"/>
        </w:tabs>
        <w:ind w:left="851"/>
        <w:rPr>
          <w:sz w:val="24"/>
          <w:szCs w:val="24"/>
        </w:rPr>
      </w:pPr>
    </w:p>
    <w:p w14:paraId="3BCE70BC" w14:textId="77777777" w:rsidR="00AD67D3" w:rsidRPr="00AD67D3" w:rsidRDefault="00AD67D3" w:rsidP="00AD67D3">
      <w:pPr>
        <w:tabs>
          <w:tab w:val="left" w:pos="851"/>
        </w:tabs>
        <w:ind w:left="851"/>
        <w:rPr>
          <w:sz w:val="24"/>
          <w:szCs w:val="24"/>
        </w:rPr>
      </w:pPr>
      <w:r w:rsidRPr="00AD67D3">
        <w:rPr>
          <w:sz w:val="24"/>
          <w:szCs w:val="24"/>
        </w:rPr>
        <w:t>I en undergruppe-analyse af voksne steroid-naïve patienter, hvor knogledensiteten blev monitoreret i 2 år, viste behandling med budesonid signifikant mindre knogleforkalkning end med prednisolon-behandling. Hos tidligere steroid-behandlede patienter blev der ikke påvist nogen forskel mellem behandlingsgrupperne.</w:t>
      </w:r>
    </w:p>
    <w:p w14:paraId="79C7A772" w14:textId="77777777" w:rsidR="00AD67D3" w:rsidRPr="00AD67D3" w:rsidRDefault="00AD67D3" w:rsidP="00AD67D3">
      <w:pPr>
        <w:tabs>
          <w:tab w:val="left" w:pos="851"/>
        </w:tabs>
        <w:ind w:left="851"/>
        <w:rPr>
          <w:sz w:val="24"/>
          <w:szCs w:val="24"/>
        </w:rPr>
      </w:pPr>
    </w:p>
    <w:p w14:paraId="7B6FC7BB" w14:textId="77777777" w:rsidR="00AD67D3" w:rsidRPr="00AD67D3" w:rsidRDefault="00AD67D3" w:rsidP="00AD67D3">
      <w:pPr>
        <w:tabs>
          <w:tab w:val="left" w:pos="851"/>
        </w:tabs>
        <w:ind w:left="851"/>
        <w:rPr>
          <w:sz w:val="24"/>
          <w:szCs w:val="24"/>
        </w:rPr>
      </w:pPr>
      <w:r w:rsidRPr="00AD67D3">
        <w:rPr>
          <w:sz w:val="24"/>
          <w:szCs w:val="24"/>
        </w:rPr>
        <w:t>Den estimerede dosis af budesonid, der er nødvendig for at undertrykke plasmakoncentrationer af kortisol så meget som 20 mg prednisolon gjorde, er 29 mg, 3 gange den maksimale daglige dosis af budesonid.</w:t>
      </w:r>
    </w:p>
    <w:p w14:paraId="0A4E52F0" w14:textId="77777777" w:rsidR="00AD67D3" w:rsidRPr="00AD67D3" w:rsidRDefault="00AD67D3" w:rsidP="00AD67D3">
      <w:pPr>
        <w:tabs>
          <w:tab w:val="left" w:pos="851"/>
        </w:tabs>
        <w:ind w:left="851"/>
        <w:rPr>
          <w:sz w:val="24"/>
          <w:szCs w:val="24"/>
        </w:rPr>
      </w:pPr>
    </w:p>
    <w:p w14:paraId="79D07A5B" w14:textId="77777777" w:rsidR="00AD67D3" w:rsidRPr="00AD67D3" w:rsidRDefault="00AD67D3" w:rsidP="00AD67D3">
      <w:pPr>
        <w:tabs>
          <w:tab w:val="left" w:pos="851"/>
        </w:tabs>
        <w:ind w:left="851"/>
        <w:rPr>
          <w:sz w:val="24"/>
          <w:szCs w:val="24"/>
        </w:rPr>
      </w:pPr>
      <w:r w:rsidRPr="00AD67D3">
        <w:rPr>
          <w:bCs/>
          <w:sz w:val="24"/>
          <w:szCs w:val="24"/>
          <w:u w:val="single"/>
        </w:rPr>
        <w:t>Pædiatrisk population</w:t>
      </w:r>
    </w:p>
    <w:p w14:paraId="4DF2E59A" w14:textId="77777777" w:rsidR="00AD67D3" w:rsidRPr="00AD67D3" w:rsidRDefault="00AD67D3" w:rsidP="00AD67D3">
      <w:pPr>
        <w:tabs>
          <w:tab w:val="left" w:pos="851"/>
        </w:tabs>
        <w:ind w:left="851"/>
        <w:rPr>
          <w:sz w:val="24"/>
          <w:szCs w:val="24"/>
        </w:rPr>
      </w:pPr>
      <w:r w:rsidRPr="00AD67D3">
        <w:rPr>
          <w:sz w:val="24"/>
          <w:szCs w:val="24"/>
        </w:rPr>
        <w:t xml:space="preserve">Der foreligger ingen langtidsstudier med børn, der er blevet behandlet med budesonid kapsler med modificeret udløsning. I et studie til evaluering af budesonid kapsler med modificeret udløsning påvirkning på suppressionen af kortisol hos 8 børn (i alderen 9-14 år) og 6 voksne, inducerede oral administration af 9 mg budesonid kapsler med modificeret udløsning i 7 dage en gennemsnitlig suppression af kortisol (± SD) på 64 % (± 18 %) hos børn og 50 % (± 27 %) hos voksne i forhold til </w:t>
      </w:r>
      <w:r w:rsidRPr="00AD67D3">
        <w:rPr>
          <w:i/>
          <w:iCs/>
          <w:sz w:val="24"/>
          <w:szCs w:val="24"/>
        </w:rPr>
        <w:t>baseline</w:t>
      </w:r>
      <w:r w:rsidRPr="00AD67D3">
        <w:rPr>
          <w:sz w:val="24"/>
          <w:szCs w:val="24"/>
        </w:rPr>
        <w:t>-værdierne. Der er ikke rapporteret kliniske fund af relevans for sikkerheden. (Studie 08-3044). I et studie med børn, der havde Crohns sygdom i mild til moderat grad (CDAI ≥ 200), blev aktiviteten af budesonid kapsler med modificeret udløsning i en dosis på 9 mg en gang daglig, sammenlignet med aktiviteten af prednisolon, der blev givet i faldende doser med 1 mg/kg. 22 patienter blev behandlet med budesonid kapsler med modificeret udløsning, og 26 patienter blev behandlet med referencestoffet prednisolon. Efter 8 ugers behandling havde 70,8 % af de patienter, der fik prednisolon, nået endepunktet (CDAI ≤ 150), sammenlignet med 54,5 % af dem, der fik budesonid. Forskellen var ikke statistisk signifikant (p = 0,13). I løbet af studiet blev der observeret bivirkninger hos 96 % af de patienter, der fik prednisolon, og hos 91 % af dem, der fik budesonid. Der sås samme type bivirkninger i begge studiegrupper, men incidensen af glukokortikoid-relaterede bivirkninger (såsom akne og Cushings syndrom "måneansigt") var lavere hos de patienter, der blev behandlet med budesonid.</w:t>
      </w:r>
    </w:p>
    <w:p w14:paraId="7A5F1830" w14:textId="77777777" w:rsidR="00AD67D3" w:rsidRPr="00AD67D3" w:rsidRDefault="00AD67D3" w:rsidP="00AD67D3">
      <w:pPr>
        <w:tabs>
          <w:tab w:val="left" w:pos="851"/>
        </w:tabs>
        <w:ind w:left="851"/>
        <w:rPr>
          <w:sz w:val="24"/>
          <w:szCs w:val="24"/>
        </w:rPr>
      </w:pPr>
    </w:p>
    <w:p w14:paraId="2D2FE213" w14:textId="77777777" w:rsidR="00AD67D3" w:rsidRPr="00AD67D3" w:rsidRDefault="00AD67D3" w:rsidP="00AD67D3">
      <w:pPr>
        <w:tabs>
          <w:tab w:val="left" w:pos="851"/>
        </w:tabs>
        <w:ind w:left="851"/>
        <w:rPr>
          <w:sz w:val="24"/>
          <w:szCs w:val="24"/>
        </w:rPr>
      </w:pPr>
      <w:r w:rsidRPr="00AD67D3">
        <w:rPr>
          <w:sz w:val="24"/>
          <w:szCs w:val="24"/>
        </w:rPr>
        <w:t>Studiet D9422C0001 var et åbent, ukontrolleret studie designet til at vurdere budesonid hos 108 pædiatriske patienter (børn og unge i alderen 5 til 17 år) med diagnosen Crohns sygdom i mild til moderat grad i ileum og/eller den ascenderende del af colon. Den gennemsnitlige varighed af behandlingseksponeringen for budesonid var 58 dage (interval: 5 dage til 90 dage). Patienterne fik doseringer med oral budesonid en gang daglig efter legemsvægt. Patienter, der vejede ≤ 25 kg fik 6 mg en gang daglig i 8 uger; patienter, der vejede &gt; 25 kg fik 9 mg en gang daglig i 8 uger.</w:t>
      </w:r>
    </w:p>
    <w:p w14:paraId="2100B777" w14:textId="77777777" w:rsidR="00AD67D3" w:rsidRPr="00AD67D3" w:rsidRDefault="00AD67D3" w:rsidP="00AD67D3">
      <w:pPr>
        <w:tabs>
          <w:tab w:val="left" w:pos="851"/>
        </w:tabs>
        <w:ind w:left="851"/>
        <w:rPr>
          <w:sz w:val="24"/>
          <w:szCs w:val="24"/>
        </w:rPr>
      </w:pPr>
      <w:r w:rsidRPr="00AD67D3">
        <w:rPr>
          <w:sz w:val="24"/>
          <w:szCs w:val="24"/>
        </w:rPr>
        <w:t>I løbet af de 8 ugers behandling sås en reduktion i den gennemsnitlige (± SD) PCDAI-score fra 19,1 (± 10,1) til 9,1 (± 8,5), hvilket indikerer en forbedring i sygdomsaktiviteten, samt en forbedring i den gennemsnitlige (± SD) IMPACT 3-score fra 132,1 (± 18,8) til 140,9 (± 16,9). Der blev observeret bivirkninger i tilsvarende hyppighed og sværhedsgrad som hos voksne, og disse var hyppigst relateret til Crohns sygdom, pubertet og mulige glukokortikosteroid-relaterede bivirkninger.</w:t>
      </w:r>
    </w:p>
    <w:p w14:paraId="338B0B6D" w14:textId="77777777" w:rsidR="00AD67D3" w:rsidRPr="00AD67D3" w:rsidRDefault="00AD67D3" w:rsidP="00AD67D3">
      <w:pPr>
        <w:tabs>
          <w:tab w:val="left" w:pos="851"/>
        </w:tabs>
        <w:ind w:left="851"/>
        <w:rPr>
          <w:sz w:val="24"/>
          <w:szCs w:val="24"/>
        </w:rPr>
      </w:pPr>
    </w:p>
    <w:p w14:paraId="78421B1A" w14:textId="77777777" w:rsidR="00AD67D3" w:rsidRPr="00AD67D3" w:rsidRDefault="00AD67D3" w:rsidP="00AD67D3">
      <w:pPr>
        <w:tabs>
          <w:tab w:val="left" w:pos="851"/>
        </w:tabs>
        <w:ind w:left="851"/>
        <w:rPr>
          <w:sz w:val="24"/>
          <w:szCs w:val="24"/>
        </w:rPr>
      </w:pPr>
      <w:r w:rsidRPr="00AD67D3">
        <w:rPr>
          <w:sz w:val="24"/>
          <w:szCs w:val="24"/>
        </w:rPr>
        <w:t xml:space="preserve">Studiet D9422C00002 var et åbent ikke-komparativt studie designet til at vurdere budesonid 6 mg en gang daglig som vedligeholdelsesbehandling hos 50 pædiatriske patienter (børn og unge i alderen 5 til 17 år) med diagnosen Crohns sygdom i mild til moderat grad i ileum og/eller den ascenderende del af colon, som var i klinisk remission (PCDAI ≤ 10). Behandlingen bestod af en 12 ugers fase med vedligeholdelsesbehandling med 6 mg en gang daglig og en 2 ugers nedtrapningsfase med 3 mg en gang daglig. Den gennemsnitlige varighed af behandlingseksponeringen for budesonid var 98,5 dage (interval: 11 dage til 135 dage). De fleste patienter forblev i klinisk remission, idet der ikke skete nogen større ændringer i den gennemsnitlige sammensatte PCDAI-score eller IMPACT 3-score. Den gennemsnitlige (± SD) for PCDAI var 4,85 (3,62) ved </w:t>
      </w:r>
      <w:r w:rsidRPr="00AD67D3">
        <w:rPr>
          <w:i/>
          <w:iCs/>
          <w:sz w:val="24"/>
          <w:szCs w:val="24"/>
        </w:rPr>
        <w:t>baseline</w:t>
      </w:r>
      <w:r w:rsidRPr="00AD67D3">
        <w:rPr>
          <w:sz w:val="24"/>
          <w:szCs w:val="24"/>
        </w:rPr>
        <w:t xml:space="preserve"> og 6,89 (8,08) efter 12 ugers vedligeholdelsesbehandling med budesonid 6 mg daglig. På samme tidspunkter var den gennemsnitlige IMPACT 3-score henholdsvis 145,62 (12,43) og 146,98 (15,48).</w:t>
      </w:r>
    </w:p>
    <w:p w14:paraId="1B16B1BA" w14:textId="77777777" w:rsidR="00AD67D3" w:rsidRPr="00AD67D3" w:rsidRDefault="00AD67D3" w:rsidP="00AD67D3">
      <w:pPr>
        <w:tabs>
          <w:tab w:val="left" w:pos="851"/>
        </w:tabs>
        <w:ind w:left="851"/>
        <w:rPr>
          <w:sz w:val="24"/>
          <w:szCs w:val="24"/>
        </w:rPr>
      </w:pPr>
      <w:r w:rsidRPr="00AD67D3">
        <w:rPr>
          <w:sz w:val="24"/>
          <w:szCs w:val="24"/>
        </w:rPr>
        <w:t>Der blev observeret bivirkninger i tilsvarende hyppighed og sværhedsgrad som hos voksne, og disse var hyppigst relateret til Crohns sygdom, pubertet og mulige glukokortikosteroid-relaterede bivirkninger.</w:t>
      </w:r>
    </w:p>
    <w:p w14:paraId="50ACFB05" w14:textId="77777777" w:rsidR="00AD67D3" w:rsidRPr="00AD67D3" w:rsidRDefault="00AD67D3" w:rsidP="00AD67D3">
      <w:pPr>
        <w:tabs>
          <w:tab w:val="left" w:pos="851"/>
        </w:tabs>
        <w:ind w:left="851"/>
        <w:rPr>
          <w:sz w:val="24"/>
          <w:szCs w:val="24"/>
        </w:rPr>
      </w:pPr>
    </w:p>
    <w:p w14:paraId="1726CF7A" w14:textId="77777777" w:rsidR="00AD67D3" w:rsidRPr="00AD67D3" w:rsidRDefault="00AD67D3" w:rsidP="00AD67D3">
      <w:pPr>
        <w:tabs>
          <w:tab w:val="left" w:pos="851"/>
        </w:tabs>
        <w:ind w:left="851"/>
        <w:rPr>
          <w:sz w:val="24"/>
          <w:szCs w:val="24"/>
          <w:u w:val="single"/>
        </w:rPr>
      </w:pPr>
      <w:r w:rsidRPr="00AD67D3">
        <w:rPr>
          <w:sz w:val="24"/>
          <w:szCs w:val="24"/>
          <w:u w:val="single"/>
        </w:rPr>
        <w:t>Kollagen colitis</w:t>
      </w:r>
    </w:p>
    <w:p w14:paraId="46F23AEF" w14:textId="77777777" w:rsidR="00AD67D3" w:rsidRPr="00AD67D3" w:rsidRDefault="00AD67D3" w:rsidP="00AD67D3">
      <w:pPr>
        <w:tabs>
          <w:tab w:val="left" w:pos="851"/>
        </w:tabs>
        <w:ind w:left="851"/>
        <w:rPr>
          <w:sz w:val="24"/>
          <w:szCs w:val="24"/>
        </w:rPr>
      </w:pPr>
      <w:r w:rsidRPr="00AD67D3">
        <w:rPr>
          <w:sz w:val="24"/>
          <w:szCs w:val="24"/>
        </w:rPr>
        <w:t>To randomiserede, dobbeltblindede, placebokontrollerede induktionsstudier med henholdsvis 6 og 8 ugers behandling undersøgte den kliniske og histologiske virkning af budesonid 9 mg/dag til behandling af kollagen colitis. I det første studie blev 23 patienter randomiseret til budesonid 9 mg/dag og 22 patienter til placebo i 6 uger. Den kliniske remissionshyppighed var signifikant højere (p &lt; 0,001) i budesonid-gruppen sammenlignet med placebogruppen, henholdsvis 86,9 % og 13,6 %. Der blev observeret histologisk forbedring hos 14 patienter i budesonid-gruppen (60,9 %) og hos en patient i placebogruppen (4,5 %, p &lt; 0,001). I det andet studie blev 10 patienter randomiseret til budesonid i 8 uger (9 mg/dag i 4 uger, 6 mg/dag i 2 uger og 3 mg/dag i 2 uger) og 10 til placebo. Alle 10 patienter, som fik budesonid, responderede klinisk sammenlignet med 2 i placebogruppen (p &lt; 0,001).</w:t>
      </w:r>
    </w:p>
    <w:p w14:paraId="55CBC4D4" w14:textId="77777777" w:rsidR="00AD67D3" w:rsidRPr="00AD67D3" w:rsidRDefault="00AD67D3" w:rsidP="00AD67D3">
      <w:pPr>
        <w:tabs>
          <w:tab w:val="left" w:pos="851"/>
        </w:tabs>
        <w:ind w:left="851"/>
        <w:rPr>
          <w:sz w:val="24"/>
          <w:szCs w:val="24"/>
        </w:rPr>
      </w:pPr>
      <w:r w:rsidRPr="00AD67D3">
        <w:rPr>
          <w:sz w:val="24"/>
          <w:szCs w:val="24"/>
        </w:rPr>
        <w:t>To åbne studier (induktionsfasen af randomiserede, dobbeltblindede, placebokontrollerede vedligeholdelsesstudier) undersøgte virkningen af budesonid 9 mg/dag i 6 uger. I det første studie opnåede 46 patienter (96 %) klinisk remission inden for 2-30 dage (gennemsnit 6,4) med markant forbedring af afføringskonsistens. I det andet studie var 34 patienter (81 %) ud af de 42 patienter, som påbegyndte studiet, i klinisk remission (gennemsnitlige afføringer var 3 eller færre pr. dag) i uge 6.</w:t>
      </w:r>
    </w:p>
    <w:p w14:paraId="054AE956" w14:textId="77777777" w:rsidR="00AD67D3" w:rsidRPr="00AD67D3" w:rsidRDefault="00AD67D3" w:rsidP="00AD67D3">
      <w:pPr>
        <w:tabs>
          <w:tab w:val="left" w:pos="851"/>
        </w:tabs>
        <w:ind w:left="851"/>
        <w:rPr>
          <w:sz w:val="24"/>
          <w:szCs w:val="24"/>
        </w:rPr>
      </w:pPr>
    </w:p>
    <w:p w14:paraId="25E6466F" w14:textId="77777777" w:rsidR="00AD67D3" w:rsidRPr="00AD67D3" w:rsidRDefault="00AD67D3" w:rsidP="00AD67D3">
      <w:pPr>
        <w:tabs>
          <w:tab w:val="left" w:pos="851"/>
        </w:tabs>
        <w:ind w:left="851"/>
        <w:rPr>
          <w:sz w:val="24"/>
          <w:szCs w:val="24"/>
          <w:u w:val="single"/>
        </w:rPr>
      </w:pPr>
      <w:r w:rsidRPr="00AD67D3">
        <w:rPr>
          <w:sz w:val="24"/>
          <w:szCs w:val="24"/>
          <w:u w:val="single"/>
        </w:rPr>
        <w:t>Lymfocytær colitis</w:t>
      </w:r>
    </w:p>
    <w:p w14:paraId="0E28E106" w14:textId="77777777" w:rsidR="00AD67D3" w:rsidRPr="00AD67D3" w:rsidRDefault="00AD67D3" w:rsidP="00AD67D3">
      <w:pPr>
        <w:tabs>
          <w:tab w:val="left" w:pos="851"/>
        </w:tabs>
        <w:ind w:left="851"/>
        <w:rPr>
          <w:sz w:val="24"/>
          <w:szCs w:val="24"/>
          <w:u w:val="single"/>
        </w:rPr>
      </w:pPr>
      <w:r w:rsidRPr="00AD67D3">
        <w:rPr>
          <w:sz w:val="24"/>
          <w:szCs w:val="24"/>
        </w:rPr>
        <w:t>Der blev udført et randomiseret, dobbeltblindet, placebokontrolleret studie hos 15 patienter med lymfocytær colitis. 11 studiepersoner blev behandlet med budesonid, 9 mg/dag og 4 patienter fik placebo i 8 uger. Et klinisk respons (defineret som minimum 50 % forbedring i hyppigheden af afføring) blev set hos 25 % i placebogruppen sammenlignet med 91 % i budesonid-gruppen (p = 0,03).</w:t>
      </w:r>
    </w:p>
    <w:p w14:paraId="7A229E66" w14:textId="77777777" w:rsidR="009260DE" w:rsidRPr="00C84483" w:rsidRDefault="009260DE" w:rsidP="009260DE">
      <w:pPr>
        <w:tabs>
          <w:tab w:val="left" w:pos="851"/>
        </w:tabs>
        <w:ind w:left="851"/>
        <w:rPr>
          <w:sz w:val="24"/>
          <w:szCs w:val="24"/>
        </w:rPr>
      </w:pPr>
    </w:p>
    <w:p w14:paraId="1D23A43F"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1BEBED2E" w14:textId="77777777" w:rsidR="00AD67D3" w:rsidRPr="00AD67D3" w:rsidRDefault="00AD67D3" w:rsidP="00AD67D3">
      <w:pPr>
        <w:tabs>
          <w:tab w:val="left" w:pos="851"/>
        </w:tabs>
        <w:ind w:left="851"/>
        <w:rPr>
          <w:sz w:val="24"/>
          <w:szCs w:val="24"/>
        </w:rPr>
      </w:pPr>
    </w:p>
    <w:p w14:paraId="44F6CBF0" w14:textId="77777777" w:rsidR="00AD67D3" w:rsidRPr="00AD67D3" w:rsidRDefault="00AD67D3" w:rsidP="00AD67D3">
      <w:pPr>
        <w:tabs>
          <w:tab w:val="left" w:pos="851"/>
        </w:tabs>
        <w:ind w:left="851"/>
        <w:rPr>
          <w:b/>
          <w:sz w:val="24"/>
          <w:szCs w:val="24"/>
        </w:rPr>
      </w:pPr>
      <w:r w:rsidRPr="00AD67D3">
        <w:rPr>
          <w:sz w:val="24"/>
          <w:szCs w:val="24"/>
          <w:u w:val="single"/>
        </w:rPr>
        <w:t>Absorption</w:t>
      </w:r>
    </w:p>
    <w:p w14:paraId="4AFA81F1" w14:textId="77777777" w:rsidR="00AD67D3" w:rsidRPr="00AD67D3" w:rsidRDefault="00AD67D3" w:rsidP="00AD67D3">
      <w:pPr>
        <w:tabs>
          <w:tab w:val="left" w:pos="851"/>
        </w:tabs>
        <w:ind w:left="851"/>
        <w:rPr>
          <w:sz w:val="24"/>
          <w:szCs w:val="24"/>
        </w:rPr>
      </w:pPr>
      <w:r w:rsidRPr="00AD67D3">
        <w:rPr>
          <w:sz w:val="24"/>
          <w:szCs w:val="24"/>
        </w:rPr>
        <w:t xml:space="preserve">Efter peroral indgift af budesonid i den almindelige mikroniserede form ses hurtig og fuldstændig absorption. Hovedparten af lægemidlet absorberes i ileum og den ascenderende del af colon. Hos patienter med aktiv Crohns sygdom er den systemiske </w:t>
      </w:r>
      <w:r w:rsidRPr="00AD67D3">
        <w:rPr>
          <w:sz w:val="24"/>
          <w:szCs w:val="24"/>
        </w:rPr>
        <w:lastRenderedPageBreak/>
        <w:t>tilgængelighed ca. 12-20 % ved behandlingens start. Systemisk tilgængelighed hos raske studiepersoner er ca. 9-12 %.</w:t>
      </w:r>
    </w:p>
    <w:p w14:paraId="0757C688" w14:textId="77777777" w:rsidR="00AD67D3" w:rsidRPr="00AD67D3" w:rsidRDefault="00AD67D3" w:rsidP="00AD67D3">
      <w:pPr>
        <w:tabs>
          <w:tab w:val="left" w:pos="851"/>
        </w:tabs>
        <w:ind w:left="851"/>
        <w:rPr>
          <w:sz w:val="24"/>
          <w:szCs w:val="24"/>
        </w:rPr>
      </w:pPr>
    </w:p>
    <w:p w14:paraId="4D6809ED" w14:textId="77777777" w:rsidR="00AD67D3" w:rsidRPr="00AD67D3" w:rsidRDefault="00AD67D3" w:rsidP="00AD67D3">
      <w:pPr>
        <w:tabs>
          <w:tab w:val="left" w:pos="851"/>
        </w:tabs>
        <w:ind w:left="851"/>
        <w:rPr>
          <w:sz w:val="24"/>
          <w:szCs w:val="24"/>
        </w:rPr>
      </w:pPr>
      <w:r w:rsidRPr="00AD67D3">
        <w:rPr>
          <w:sz w:val="24"/>
          <w:szCs w:val="24"/>
        </w:rPr>
        <w:t>Børn synes at have lidt højere plasmakoncentrationer af budesonid end voksne ved anbefalet dosis.</w:t>
      </w:r>
    </w:p>
    <w:p w14:paraId="2B519D9E" w14:textId="77777777" w:rsidR="00AD67D3" w:rsidRPr="00AD67D3" w:rsidRDefault="00AD67D3" w:rsidP="00AD67D3">
      <w:pPr>
        <w:tabs>
          <w:tab w:val="left" w:pos="851"/>
        </w:tabs>
        <w:ind w:left="851"/>
        <w:rPr>
          <w:sz w:val="24"/>
          <w:szCs w:val="24"/>
        </w:rPr>
      </w:pPr>
    </w:p>
    <w:p w14:paraId="75188C0A" w14:textId="77777777" w:rsidR="00AD67D3" w:rsidRPr="00AD67D3" w:rsidRDefault="00AD67D3" w:rsidP="00AD67D3">
      <w:pPr>
        <w:tabs>
          <w:tab w:val="left" w:pos="851"/>
        </w:tabs>
        <w:ind w:left="851"/>
        <w:rPr>
          <w:b/>
          <w:sz w:val="24"/>
          <w:szCs w:val="24"/>
        </w:rPr>
      </w:pPr>
      <w:r w:rsidRPr="00AD67D3">
        <w:rPr>
          <w:sz w:val="24"/>
          <w:szCs w:val="24"/>
          <w:u w:val="single"/>
        </w:rPr>
        <w:t>Distribution</w:t>
      </w:r>
    </w:p>
    <w:p w14:paraId="49C14D13" w14:textId="77777777" w:rsidR="00AD67D3" w:rsidRPr="00AD67D3" w:rsidRDefault="00AD67D3" w:rsidP="00AD67D3">
      <w:pPr>
        <w:tabs>
          <w:tab w:val="left" w:pos="851"/>
        </w:tabs>
        <w:ind w:left="851"/>
        <w:rPr>
          <w:sz w:val="24"/>
          <w:szCs w:val="24"/>
        </w:rPr>
      </w:pPr>
      <w:r w:rsidRPr="00AD67D3">
        <w:rPr>
          <w:sz w:val="24"/>
          <w:szCs w:val="24"/>
        </w:rPr>
        <w:t>Budesonid har et højt fordelingsvolumen (ca. 3 l/kg). Den gennemsnitlige plasmaproteinbinding er 85-90 %. Hos raske frivillige sås gennemsnitlige maksimale plasmakoncentrationer på 5-10 nmol/l 3-5 timer efter en enkelt oral dosis budesonid 9 mg.</w:t>
      </w:r>
    </w:p>
    <w:p w14:paraId="17B6AC0B" w14:textId="77777777" w:rsidR="00AD67D3" w:rsidRPr="00AD67D3" w:rsidRDefault="00AD67D3" w:rsidP="00AD67D3">
      <w:pPr>
        <w:tabs>
          <w:tab w:val="left" w:pos="851"/>
        </w:tabs>
        <w:ind w:left="851"/>
        <w:rPr>
          <w:sz w:val="24"/>
          <w:szCs w:val="24"/>
        </w:rPr>
      </w:pPr>
    </w:p>
    <w:p w14:paraId="55F2E92D" w14:textId="77777777" w:rsidR="00AD67D3" w:rsidRPr="00AD67D3" w:rsidRDefault="00AD67D3" w:rsidP="00AD67D3">
      <w:pPr>
        <w:tabs>
          <w:tab w:val="left" w:pos="851"/>
        </w:tabs>
        <w:ind w:left="851"/>
        <w:rPr>
          <w:b/>
          <w:sz w:val="24"/>
          <w:szCs w:val="24"/>
        </w:rPr>
      </w:pPr>
      <w:r w:rsidRPr="00AD67D3">
        <w:rPr>
          <w:sz w:val="24"/>
          <w:szCs w:val="24"/>
          <w:u w:val="single"/>
        </w:rPr>
        <w:t>Biotransformation</w:t>
      </w:r>
    </w:p>
    <w:p w14:paraId="62E8529D" w14:textId="77777777" w:rsidR="00AD67D3" w:rsidRPr="00AD67D3" w:rsidRDefault="00AD67D3" w:rsidP="00AD67D3">
      <w:pPr>
        <w:tabs>
          <w:tab w:val="left" w:pos="851"/>
        </w:tabs>
        <w:ind w:left="851"/>
        <w:rPr>
          <w:sz w:val="24"/>
          <w:szCs w:val="24"/>
        </w:rPr>
      </w:pPr>
      <w:r w:rsidRPr="00AD67D3">
        <w:rPr>
          <w:sz w:val="24"/>
          <w:szCs w:val="24"/>
        </w:rPr>
        <w:t>Budesonid gennemgår omfattende biotransformation (ca. 90 %) i leveren til metabolitter med lav glukokortikosteroid aktivitet. Den glukokortikosteroide aktivitet af hovedmetabolitterne, 6β-hydroxybudesonid og 16α-hydroxy-prednisolon, er mindre end 1 % af aktiviteten af budesonid. Metabolismen af budesonid medieres primært af CYP3A, en undergruppe af cytokrom P450.</w:t>
      </w:r>
    </w:p>
    <w:p w14:paraId="05B64720" w14:textId="77777777" w:rsidR="00AD67D3" w:rsidRPr="00AD67D3" w:rsidRDefault="00AD67D3" w:rsidP="00AD67D3">
      <w:pPr>
        <w:tabs>
          <w:tab w:val="left" w:pos="851"/>
        </w:tabs>
        <w:ind w:left="851"/>
        <w:rPr>
          <w:sz w:val="24"/>
          <w:szCs w:val="24"/>
          <w:u w:val="single"/>
        </w:rPr>
      </w:pPr>
    </w:p>
    <w:p w14:paraId="3CD3544B" w14:textId="77777777" w:rsidR="00AD67D3" w:rsidRPr="00AD67D3" w:rsidRDefault="00AD67D3" w:rsidP="00AD67D3">
      <w:pPr>
        <w:tabs>
          <w:tab w:val="left" w:pos="851"/>
        </w:tabs>
        <w:ind w:left="851"/>
        <w:rPr>
          <w:sz w:val="24"/>
          <w:szCs w:val="24"/>
        </w:rPr>
      </w:pPr>
      <w:r w:rsidRPr="00AD67D3">
        <w:rPr>
          <w:sz w:val="24"/>
          <w:szCs w:val="24"/>
          <w:u w:val="single"/>
        </w:rPr>
        <w:t>Elimination</w:t>
      </w:r>
    </w:p>
    <w:p w14:paraId="12558788" w14:textId="77777777" w:rsidR="00AD67D3" w:rsidRPr="00AD67D3" w:rsidRDefault="00AD67D3" w:rsidP="00AD67D3">
      <w:pPr>
        <w:tabs>
          <w:tab w:val="left" w:pos="851"/>
        </w:tabs>
        <w:ind w:left="851"/>
        <w:rPr>
          <w:sz w:val="24"/>
          <w:szCs w:val="24"/>
        </w:rPr>
      </w:pPr>
      <w:r w:rsidRPr="00AD67D3">
        <w:rPr>
          <w:sz w:val="24"/>
          <w:szCs w:val="24"/>
        </w:rPr>
        <w:t>Elimination begrænses af absorptionshastigheden. Den gennemsnitlige terminale halveringstid er 4 timer. Metabolitterne udskilles uomdannet eller i konjugeret form, hovedsageligt via nyrerne. Der er ikke påvist intakt budesonid i urinen. Budesonid har en høj systemisk clearance (ca. 1,2 l/min), og plasmahalveringstiden efter intravenøs dosering er i gennemsnit 2-3 timer.</w:t>
      </w:r>
    </w:p>
    <w:p w14:paraId="763D2E6A" w14:textId="77777777" w:rsidR="00AD67D3" w:rsidRPr="00AD67D3" w:rsidRDefault="00AD67D3" w:rsidP="00AD67D3">
      <w:pPr>
        <w:tabs>
          <w:tab w:val="left" w:pos="851"/>
        </w:tabs>
        <w:ind w:left="851"/>
        <w:rPr>
          <w:sz w:val="24"/>
          <w:szCs w:val="24"/>
        </w:rPr>
      </w:pPr>
    </w:p>
    <w:p w14:paraId="242A99B0" w14:textId="77777777" w:rsidR="00AD67D3" w:rsidRPr="00AD67D3" w:rsidRDefault="00AD67D3" w:rsidP="00AD67D3">
      <w:pPr>
        <w:tabs>
          <w:tab w:val="left" w:pos="851"/>
        </w:tabs>
        <w:ind w:left="851"/>
        <w:rPr>
          <w:sz w:val="24"/>
          <w:szCs w:val="24"/>
          <w:u w:val="single"/>
        </w:rPr>
      </w:pPr>
      <w:r w:rsidRPr="00AD67D3">
        <w:rPr>
          <w:sz w:val="24"/>
          <w:szCs w:val="24"/>
          <w:u w:val="single"/>
        </w:rPr>
        <w:t>Linearitet</w:t>
      </w:r>
    </w:p>
    <w:p w14:paraId="1156AE1C" w14:textId="77777777" w:rsidR="00AD67D3" w:rsidRPr="00AD67D3" w:rsidRDefault="00AD67D3" w:rsidP="00AD67D3">
      <w:pPr>
        <w:tabs>
          <w:tab w:val="left" w:pos="851"/>
        </w:tabs>
        <w:ind w:left="851"/>
        <w:rPr>
          <w:sz w:val="24"/>
          <w:szCs w:val="24"/>
        </w:rPr>
      </w:pPr>
      <w:r w:rsidRPr="00AD67D3">
        <w:rPr>
          <w:sz w:val="24"/>
          <w:szCs w:val="24"/>
        </w:rPr>
        <w:t>Budesonids farmakokinetik er proportional med doser i det terapeutiske dosisområde.</w:t>
      </w:r>
    </w:p>
    <w:p w14:paraId="4562325A" w14:textId="77777777" w:rsidR="00AD67D3" w:rsidRPr="00AD67D3" w:rsidRDefault="00AD67D3" w:rsidP="00AD67D3">
      <w:pPr>
        <w:tabs>
          <w:tab w:val="left" w:pos="851"/>
        </w:tabs>
        <w:ind w:left="851"/>
        <w:rPr>
          <w:sz w:val="24"/>
          <w:szCs w:val="24"/>
        </w:rPr>
      </w:pPr>
    </w:p>
    <w:p w14:paraId="633279CA" w14:textId="77777777" w:rsidR="00AD67D3" w:rsidRPr="00AD67D3" w:rsidRDefault="00AD67D3" w:rsidP="00AD67D3">
      <w:pPr>
        <w:tabs>
          <w:tab w:val="left" w:pos="851"/>
        </w:tabs>
        <w:ind w:left="851"/>
        <w:rPr>
          <w:sz w:val="24"/>
          <w:szCs w:val="24"/>
          <w:u w:val="single"/>
        </w:rPr>
      </w:pPr>
      <w:r w:rsidRPr="00AD67D3">
        <w:rPr>
          <w:sz w:val="24"/>
          <w:szCs w:val="24"/>
          <w:u w:val="single"/>
        </w:rPr>
        <w:t>Pædiatrisk population</w:t>
      </w:r>
    </w:p>
    <w:p w14:paraId="22772515" w14:textId="77777777" w:rsidR="00AD67D3" w:rsidRPr="00AD67D3" w:rsidRDefault="00AD67D3" w:rsidP="00AD67D3">
      <w:pPr>
        <w:tabs>
          <w:tab w:val="left" w:pos="851"/>
        </w:tabs>
        <w:ind w:left="851"/>
        <w:rPr>
          <w:sz w:val="24"/>
          <w:szCs w:val="24"/>
        </w:rPr>
      </w:pPr>
      <w:r w:rsidRPr="00AD67D3">
        <w:rPr>
          <w:sz w:val="24"/>
          <w:szCs w:val="24"/>
        </w:rPr>
        <w:t>I et studie, der sammenlignede budesonids farmakokinetik hos 8 børn (i alderen 9</w:t>
      </w:r>
      <w:r w:rsidRPr="00AD67D3">
        <w:rPr>
          <w:sz w:val="24"/>
          <w:szCs w:val="24"/>
        </w:rPr>
        <w:noBreakHyphen/>
        <w:t>14 år) og 6 voksne, inducerede budesonid 9 mg kapsler i 7 dage systemisk eksponering (AUC), der var 17 % højere hos børn end hos voksne, mens de maksimale koncentrationer (C</w:t>
      </w:r>
      <w:r w:rsidRPr="00AD67D3">
        <w:rPr>
          <w:sz w:val="24"/>
          <w:szCs w:val="24"/>
          <w:vertAlign w:val="subscript"/>
        </w:rPr>
        <w:t>max</w:t>
      </w:r>
      <w:r w:rsidRPr="00AD67D3">
        <w:rPr>
          <w:sz w:val="24"/>
          <w:szCs w:val="24"/>
        </w:rPr>
        <w:t>) var 50 % højere hos børn end hos voksne (gennemsnitligt AUC ± SD: børn 41,3 nmol/l ± 21,2; voksne 35,0 nmol/l ± 19,8. Gennemsnitligt C</w:t>
      </w:r>
      <w:r w:rsidRPr="00AD67D3">
        <w:rPr>
          <w:sz w:val="24"/>
          <w:szCs w:val="24"/>
          <w:vertAlign w:val="subscript"/>
        </w:rPr>
        <w:t>max</w:t>
      </w:r>
      <w:r w:rsidRPr="00AD67D3">
        <w:rPr>
          <w:sz w:val="24"/>
          <w:szCs w:val="24"/>
        </w:rPr>
        <w:t xml:space="preserve"> ± SD: børn 5,99 nmol/l ± 3,45; voksne 3,97 nmol/l ± 2,11).</w:t>
      </w:r>
    </w:p>
    <w:p w14:paraId="490C13C4" w14:textId="77777777" w:rsidR="009260DE" w:rsidRPr="00C84483" w:rsidRDefault="009260DE" w:rsidP="009260DE">
      <w:pPr>
        <w:tabs>
          <w:tab w:val="left" w:pos="851"/>
        </w:tabs>
        <w:ind w:left="851"/>
        <w:rPr>
          <w:sz w:val="24"/>
          <w:szCs w:val="24"/>
        </w:rPr>
      </w:pPr>
    </w:p>
    <w:p w14:paraId="6F5F2A3B"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51F6F11" w14:textId="77777777" w:rsidR="00AD67D3" w:rsidRPr="00AD67D3" w:rsidRDefault="00AD67D3" w:rsidP="00AD67D3">
      <w:pPr>
        <w:tabs>
          <w:tab w:val="left" w:pos="851"/>
        </w:tabs>
        <w:ind w:left="851"/>
        <w:rPr>
          <w:sz w:val="24"/>
          <w:szCs w:val="24"/>
        </w:rPr>
      </w:pPr>
      <w:r w:rsidRPr="00AD67D3">
        <w:rPr>
          <w:sz w:val="24"/>
          <w:szCs w:val="24"/>
        </w:rPr>
        <w:t>Resultater fra akutte, subakutte og kroniske toksicitetsstudier viser, at de systemiske virkninger af budesonid, f.eks. mindsket vægtøgning og atrofi af lymfoidt væv og binyrebark, er af mindre sværhedsgrad eller tilsvarende de virkninger, der er observeret efter indgift af andre glukokortikosteroider.</w:t>
      </w:r>
    </w:p>
    <w:p w14:paraId="11F4B832" w14:textId="77777777" w:rsidR="00AD67D3" w:rsidRPr="00AD67D3" w:rsidRDefault="00AD67D3" w:rsidP="00AD67D3">
      <w:pPr>
        <w:tabs>
          <w:tab w:val="left" w:pos="851"/>
        </w:tabs>
        <w:ind w:left="851"/>
        <w:rPr>
          <w:sz w:val="24"/>
          <w:szCs w:val="24"/>
        </w:rPr>
      </w:pPr>
    </w:p>
    <w:p w14:paraId="744B018B" w14:textId="77777777" w:rsidR="00AD67D3" w:rsidRPr="00AD67D3" w:rsidRDefault="00AD67D3" w:rsidP="00AD67D3">
      <w:pPr>
        <w:tabs>
          <w:tab w:val="left" w:pos="851"/>
        </w:tabs>
        <w:ind w:left="851"/>
        <w:rPr>
          <w:sz w:val="24"/>
          <w:szCs w:val="24"/>
        </w:rPr>
      </w:pPr>
      <w:r w:rsidRPr="00AD67D3">
        <w:rPr>
          <w:sz w:val="24"/>
          <w:szCs w:val="24"/>
        </w:rPr>
        <w:t>Budesonid, evalueret i 6 forskellige test-systemer, viste intet tegn på mutagene eller clastogene virkninger.</w:t>
      </w:r>
    </w:p>
    <w:p w14:paraId="7C873837" w14:textId="77777777" w:rsidR="00AD67D3" w:rsidRPr="00AD67D3" w:rsidRDefault="00AD67D3" w:rsidP="00AD67D3">
      <w:pPr>
        <w:tabs>
          <w:tab w:val="left" w:pos="851"/>
        </w:tabs>
        <w:ind w:left="851"/>
        <w:rPr>
          <w:sz w:val="24"/>
          <w:szCs w:val="24"/>
        </w:rPr>
      </w:pPr>
    </w:p>
    <w:p w14:paraId="6A848698" w14:textId="77777777" w:rsidR="00AD67D3" w:rsidRPr="00AD67D3" w:rsidRDefault="00AD67D3" w:rsidP="00AD67D3">
      <w:pPr>
        <w:tabs>
          <w:tab w:val="left" w:pos="851"/>
        </w:tabs>
        <w:ind w:left="851"/>
        <w:rPr>
          <w:sz w:val="24"/>
          <w:szCs w:val="24"/>
        </w:rPr>
      </w:pPr>
      <w:r w:rsidRPr="00AD67D3">
        <w:rPr>
          <w:sz w:val="24"/>
          <w:szCs w:val="24"/>
        </w:rPr>
        <w:t>Budenosid har ingen effekt på fertiliteten hos rotter. Hos drægtige dyr har budesonid, ligesom andre glukokortikosteroider, vist sig at forårsage fosterdød og abnormiteter i den føtale udvikling (mindre kuldstørrelse, intrauterin væksthæmning af fostre og skeletabnormiteter). Nogle glukokortikosteroider er rapporteret at forårsage ganespalte hos dyr. Den kliniske relevans af disse observationer for mennesker er ikke klarlagt (se pkt. 4.6).</w:t>
      </w:r>
    </w:p>
    <w:p w14:paraId="792C75B8" w14:textId="77777777" w:rsidR="00AD67D3" w:rsidRPr="00AD67D3" w:rsidRDefault="00AD67D3" w:rsidP="00AD67D3">
      <w:pPr>
        <w:tabs>
          <w:tab w:val="left" w:pos="851"/>
        </w:tabs>
        <w:ind w:left="851"/>
        <w:rPr>
          <w:sz w:val="24"/>
          <w:szCs w:val="24"/>
        </w:rPr>
      </w:pPr>
    </w:p>
    <w:p w14:paraId="39AD0164" w14:textId="77777777" w:rsidR="00AD67D3" w:rsidRPr="00AD67D3" w:rsidRDefault="00AD67D3" w:rsidP="00AD67D3">
      <w:pPr>
        <w:tabs>
          <w:tab w:val="left" w:pos="851"/>
        </w:tabs>
        <w:ind w:left="851"/>
        <w:rPr>
          <w:sz w:val="24"/>
          <w:szCs w:val="24"/>
        </w:rPr>
      </w:pPr>
      <w:r w:rsidRPr="00AD67D3">
        <w:rPr>
          <w:sz w:val="24"/>
          <w:szCs w:val="24"/>
        </w:rPr>
        <w:t>En øget forekomst af hjerne-gliomer hos hanrotter i et karcinogenicitetsstudie kunne ikke bekræftes i et gentaget studie, hvor forekomsten af gliomer ikke adskilte sig inden for de forskellige grupper med aktiv behandling (budesonid, prednisolon, triamcinolon acetonid) og kontrolgrupperne.</w:t>
      </w:r>
    </w:p>
    <w:p w14:paraId="3D1B2262" w14:textId="77777777" w:rsidR="00AD67D3" w:rsidRPr="00AD67D3" w:rsidRDefault="00AD67D3" w:rsidP="00AD67D3">
      <w:pPr>
        <w:tabs>
          <w:tab w:val="left" w:pos="851"/>
        </w:tabs>
        <w:ind w:left="851"/>
        <w:rPr>
          <w:sz w:val="24"/>
          <w:szCs w:val="24"/>
        </w:rPr>
      </w:pPr>
    </w:p>
    <w:p w14:paraId="5502E743" w14:textId="77777777" w:rsidR="00AD67D3" w:rsidRPr="00AD67D3" w:rsidRDefault="00AD67D3" w:rsidP="00AD67D3">
      <w:pPr>
        <w:tabs>
          <w:tab w:val="left" w:pos="851"/>
        </w:tabs>
        <w:ind w:left="851"/>
        <w:rPr>
          <w:sz w:val="24"/>
          <w:szCs w:val="24"/>
        </w:rPr>
      </w:pPr>
      <w:r w:rsidRPr="00AD67D3">
        <w:rPr>
          <w:sz w:val="24"/>
          <w:szCs w:val="24"/>
        </w:rPr>
        <w:t>Leverforandringer (primære hepatocellulær neoplasmer) fundet hos hanrotter i det oprindelige karcinogenicitetsstudie blev genfundet i et nyt studie med budesonid såvel som med reference-glukokortikosteroider. Disse virkninger er sandsynligvis relateret til en receptor-effekt og repræsenterer derfor en klasseeffekt.</w:t>
      </w:r>
    </w:p>
    <w:p w14:paraId="6B6ED120" w14:textId="77777777" w:rsidR="00AD67D3" w:rsidRPr="00AD67D3" w:rsidRDefault="00AD67D3" w:rsidP="00AD67D3">
      <w:pPr>
        <w:tabs>
          <w:tab w:val="left" w:pos="851"/>
        </w:tabs>
        <w:ind w:left="851"/>
        <w:rPr>
          <w:sz w:val="24"/>
          <w:szCs w:val="24"/>
        </w:rPr>
      </w:pPr>
    </w:p>
    <w:p w14:paraId="1559A606" w14:textId="77777777" w:rsidR="00AD67D3" w:rsidRPr="00AD67D3" w:rsidRDefault="00AD67D3" w:rsidP="00AD67D3">
      <w:pPr>
        <w:tabs>
          <w:tab w:val="left" w:pos="851"/>
        </w:tabs>
        <w:ind w:left="851"/>
        <w:rPr>
          <w:sz w:val="24"/>
          <w:szCs w:val="24"/>
        </w:rPr>
      </w:pPr>
      <w:r w:rsidRPr="00AD67D3">
        <w:rPr>
          <w:sz w:val="24"/>
          <w:szCs w:val="24"/>
        </w:rPr>
        <w:t>Tilgængelige kliniske erfaringer tyder ikke på, at budesonid eller andre glukokortikosteroider inducerer hjerne-gliomer eller primære hepatocellulære neoplasmer hos mennesker.</w:t>
      </w:r>
    </w:p>
    <w:p w14:paraId="2B42EF26" w14:textId="77777777" w:rsidR="00AD67D3" w:rsidRPr="00AD67D3" w:rsidRDefault="00AD67D3" w:rsidP="00AD67D3">
      <w:pPr>
        <w:tabs>
          <w:tab w:val="left" w:pos="851"/>
        </w:tabs>
        <w:ind w:left="851"/>
        <w:rPr>
          <w:sz w:val="24"/>
          <w:szCs w:val="24"/>
        </w:rPr>
      </w:pPr>
    </w:p>
    <w:p w14:paraId="01B2CF23" w14:textId="77777777" w:rsidR="009260DE" w:rsidRPr="00C84483" w:rsidRDefault="009260DE" w:rsidP="009260DE">
      <w:pPr>
        <w:tabs>
          <w:tab w:val="left" w:pos="851"/>
        </w:tabs>
        <w:ind w:left="851"/>
        <w:rPr>
          <w:sz w:val="24"/>
          <w:szCs w:val="24"/>
        </w:rPr>
      </w:pPr>
    </w:p>
    <w:p w14:paraId="43C122A5"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635ADEDF" w14:textId="77777777" w:rsidR="009260DE" w:rsidRPr="00BA09F1" w:rsidRDefault="009260DE" w:rsidP="009260DE">
      <w:pPr>
        <w:tabs>
          <w:tab w:val="left" w:pos="851"/>
        </w:tabs>
        <w:ind w:left="851"/>
        <w:rPr>
          <w:sz w:val="24"/>
          <w:szCs w:val="24"/>
        </w:rPr>
      </w:pPr>
    </w:p>
    <w:p w14:paraId="3024F411"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42F3942C" w14:textId="77777777" w:rsidR="00AD67D3" w:rsidRPr="00AD67D3" w:rsidRDefault="00AD67D3" w:rsidP="00AD67D3">
      <w:pPr>
        <w:tabs>
          <w:tab w:val="left" w:pos="851"/>
        </w:tabs>
        <w:ind w:left="851"/>
        <w:rPr>
          <w:sz w:val="24"/>
          <w:szCs w:val="24"/>
        </w:rPr>
      </w:pPr>
    </w:p>
    <w:p w14:paraId="15883261" w14:textId="77777777" w:rsidR="00AD67D3" w:rsidRPr="00AD67D3" w:rsidRDefault="00AD67D3" w:rsidP="00AD67D3">
      <w:pPr>
        <w:tabs>
          <w:tab w:val="left" w:pos="851"/>
        </w:tabs>
        <w:ind w:left="851"/>
        <w:rPr>
          <w:sz w:val="24"/>
          <w:szCs w:val="24"/>
          <w:u w:val="single"/>
        </w:rPr>
      </w:pPr>
      <w:r w:rsidRPr="00AD67D3">
        <w:rPr>
          <w:sz w:val="24"/>
          <w:szCs w:val="24"/>
          <w:u w:val="single"/>
        </w:rPr>
        <w:t>Kapselindhold</w:t>
      </w:r>
    </w:p>
    <w:p w14:paraId="25017746" w14:textId="77777777" w:rsidR="00AD67D3" w:rsidRPr="00AD67D3" w:rsidRDefault="00AD67D3" w:rsidP="00AD67D3">
      <w:pPr>
        <w:tabs>
          <w:tab w:val="left" w:pos="851"/>
        </w:tabs>
        <w:ind w:left="851"/>
        <w:rPr>
          <w:sz w:val="24"/>
          <w:szCs w:val="24"/>
        </w:rPr>
      </w:pPr>
      <w:r w:rsidRPr="00AD67D3">
        <w:rPr>
          <w:sz w:val="24"/>
          <w:szCs w:val="24"/>
        </w:rPr>
        <w:t>Ethylcellulose</w:t>
      </w:r>
    </w:p>
    <w:p w14:paraId="44498F92" w14:textId="77777777" w:rsidR="00AD67D3" w:rsidRPr="00AD67D3" w:rsidRDefault="00AD67D3" w:rsidP="00AD67D3">
      <w:pPr>
        <w:tabs>
          <w:tab w:val="left" w:pos="851"/>
        </w:tabs>
        <w:ind w:left="851"/>
        <w:rPr>
          <w:sz w:val="24"/>
          <w:szCs w:val="24"/>
        </w:rPr>
      </w:pPr>
      <w:r w:rsidRPr="00AD67D3">
        <w:rPr>
          <w:sz w:val="24"/>
          <w:szCs w:val="24"/>
        </w:rPr>
        <w:t>Cetylalkohol</w:t>
      </w:r>
    </w:p>
    <w:p w14:paraId="5515B765" w14:textId="77777777" w:rsidR="00AD67D3" w:rsidRPr="00A674C6" w:rsidRDefault="00AD67D3" w:rsidP="00AD67D3">
      <w:pPr>
        <w:tabs>
          <w:tab w:val="left" w:pos="851"/>
        </w:tabs>
        <w:ind w:left="851"/>
        <w:rPr>
          <w:sz w:val="24"/>
          <w:szCs w:val="24"/>
          <w:lang w:val="en-US"/>
        </w:rPr>
      </w:pPr>
      <w:r w:rsidRPr="00A674C6">
        <w:rPr>
          <w:sz w:val="24"/>
          <w:szCs w:val="24"/>
          <w:lang w:val="en-US"/>
        </w:rPr>
        <w:t>Natriumlaurilsulfat</w:t>
      </w:r>
    </w:p>
    <w:p w14:paraId="3D2971FC" w14:textId="77777777" w:rsidR="00AD67D3" w:rsidRPr="00A674C6" w:rsidRDefault="00AD67D3" w:rsidP="00AD67D3">
      <w:pPr>
        <w:tabs>
          <w:tab w:val="left" w:pos="851"/>
        </w:tabs>
        <w:ind w:left="851"/>
        <w:rPr>
          <w:sz w:val="24"/>
          <w:szCs w:val="24"/>
          <w:lang w:val="en-US"/>
        </w:rPr>
      </w:pPr>
      <w:r w:rsidRPr="00A674C6">
        <w:rPr>
          <w:sz w:val="24"/>
          <w:szCs w:val="24"/>
          <w:lang w:val="en-US"/>
        </w:rPr>
        <w:t>Triethylcitrat</w:t>
      </w:r>
    </w:p>
    <w:p w14:paraId="7A06B7A5" w14:textId="77777777" w:rsidR="00AD67D3" w:rsidRPr="00A674C6" w:rsidRDefault="00AD67D3" w:rsidP="00AD67D3">
      <w:pPr>
        <w:tabs>
          <w:tab w:val="left" w:pos="851"/>
        </w:tabs>
        <w:ind w:left="851"/>
        <w:rPr>
          <w:sz w:val="24"/>
          <w:szCs w:val="24"/>
          <w:lang w:val="en-US"/>
        </w:rPr>
      </w:pPr>
      <w:r w:rsidRPr="00A674C6">
        <w:rPr>
          <w:sz w:val="24"/>
          <w:szCs w:val="24"/>
          <w:lang w:val="en-US"/>
        </w:rPr>
        <w:t>Hypromellose</w:t>
      </w:r>
    </w:p>
    <w:p w14:paraId="6EC032BE" w14:textId="77777777" w:rsidR="00AD67D3" w:rsidRPr="00AD67D3" w:rsidRDefault="00AD67D3" w:rsidP="00AD67D3">
      <w:pPr>
        <w:tabs>
          <w:tab w:val="left" w:pos="851"/>
        </w:tabs>
        <w:ind w:left="851"/>
        <w:rPr>
          <w:sz w:val="24"/>
          <w:szCs w:val="24"/>
          <w:lang w:val="en-US"/>
        </w:rPr>
      </w:pPr>
      <w:r w:rsidRPr="00AD67D3">
        <w:rPr>
          <w:sz w:val="24"/>
          <w:szCs w:val="24"/>
          <w:lang w:val="en-US"/>
        </w:rPr>
        <w:t>Macrogol 400</w:t>
      </w:r>
    </w:p>
    <w:p w14:paraId="5E67A253" w14:textId="77777777" w:rsidR="00AD67D3" w:rsidRPr="00AD67D3" w:rsidRDefault="00AD67D3" w:rsidP="00AD67D3">
      <w:pPr>
        <w:tabs>
          <w:tab w:val="left" w:pos="851"/>
        </w:tabs>
        <w:ind w:left="851"/>
        <w:rPr>
          <w:sz w:val="24"/>
          <w:szCs w:val="24"/>
          <w:lang w:val="en-US"/>
        </w:rPr>
      </w:pPr>
      <w:r w:rsidRPr="00AD67D3">
        <w:rPr>
          <w:sz w:val="24"/>
          <w:szCs w:val="24"/>
          <w:lang w:val="en-US"/>
        </w:rPr>
        <w:t>Macrogol 8000</w:t>
      </w:r>
    </w:p>
    <w:p w14:paraId="48CB3B5E" w14:textId="77777777" w:rsidR="00AD67D3" w:rsidRPr="00AD67D3" w:rsidRDefault="00AD67D3" w:rsidP="00AD67D3">
      <w:pPr>
        <w:tabs>
          <w:tab w:val="left" w:pos="851"/>
        </w:tabs>
        <w:ind w:left="851"/>
        <w:rPr>
          <w:sz w:val="24"/>
          <w:szCs w:val="24"/>
          <w:lang w:val="en-US"/>
        </w:rPr>
      </w:pPr>
      <w:r w:rsidRPr="00AD67D3">
        <w:rPr>
          <w:sz w:val="24"/>
          <w:szCs w:val="24"/>
          <w:lang w:val="en-US"/>
        </w:rPr>
        <w:t>Saccharosekugler (majsstivelse, saccharose)</w:t>
      </w:r>
    </w:p>
    <w:p w14:paraId="37B17099" w14:textId="77777777" w:rsidR="00AD67D3" w:rsidRPr="00A674C6" w:rsidRDefault="00AD67D3" w:rsidP="00AD67D3">
      <w:pPr>
        <w:tabs>
          <w:tab w:val="left" w:pos="851"/>
        </w:tabs>
        <w:ind w:left="851"/>
        <w:rPr>
          <w:sz w:val="24"/>
          <w:szCs w:val="24"/>
          <w:lang w:val="en-US"/>
        </w:rPr>
      </w:pPr>
      <w:r w:rsidRPr="00A674C6">
        <w:rPr>
          <w:sz w:val="24"/>
          <w:szCs w:val="24"/>
          <w:lang w:val="en-US"/>
        </w:rPr>
        <w:t>Methacrylsyre-ethylacrylat copolymer (1:1) dispersion 30 %</w:t>
      </w:r>
    </w:p>
    <w:p w14:paraId="2D396331" w14:textId="77777777" w:rsidR="00AD67D3" w:rsidRPr="00A674C6" w:rsidRDefault="00AD67D3" w:rsidP="00AD67D3">
      <w:pPr>
        <w:tabs>
          <w:tab w:val="left" w:pos="851"/>
        </w:tabs>
        <w:ind w:left="851"/>
        <w:rPr>
          <w:sz w:val="24"/>
          <w:szCs w:val="24"/>
          <w:lang w:val="en-US"/>
        </w:rPr>
      </w:pPr>
      <w:r w:rsidRPr="00A674C6">
        <w:rPr>
          <w:sz w:val="24"/>
          <w:szCs w:val="24"/>
          <w:lang w:val="en-US"/>
        </w:rPr>
        <w:t>Polysorbat 80</w:t>
      </w:r>
    </w:p>
    <w:p w14:paraId="0D9F1ED4" w14:textId="77777777" w:rsidR="00AD67D3" w:rsidRPr="00A674C6" w:rsidRDefault="00AD67D3" w:rsidP="00AD67D3">
      <w:pPr>
        <w:tabs>
          <w:tab w:val="left" w:pos="851"/>
        </w:tabs>
        <w:ind w:left="851"/>
        <w:rPr>
          <w:sz w:val="24"/>
          <w:szCs w:val="24"/>
          <w:lang w:val="en-US"/>
        </w:rPr>
      </w:pPr>
      <w:r w:rsidRPr="00A674C6">
        <w:rPr>
          <w:sz w:val="24"/>
          <w:szCs w:val="24"/>
          <w:lang w:val="en-US"/>
        </w:rPr>
        <w:t>Talcum</w:t>
      </w:r>
    </w:p>
    <w:p w14:paraId="2C6E5E31" w14:textId="77777777" w:rsidR="00AD67D3" w:rsidRPr="00A674C6" w:rsidRDefault="00AD67D3" w:rsidP="00AD67D3">
      <w:pPr>
        <w:tabs>
          <w:tab w:val="left" w:pos="851"/>
        </w:tabs>
        <w:ind w:left="851"/>
        <w:rPr>
          <w:sz w:val="24"/>
          <w:szCs w:val="24"/>
          <w:lang w:val="en-US"/>
        </w:rPr>
      </w:pPr>
    </w:p>
    <w:p w14:paraId="212059F7" w14:textId="77777777" w:rsidR="00AD67D3" w:rsidRPr="00A674C6" w:rsidRDefault="00AD67D3" w:rsidP="00AD67D3">
      <w:pPr>
        <w:tabs>
          <w:tab w:val="left" w:pos="851"/>
        </w:tabs>
        <w:ind w:left="851"/>
        <w:rPr>
          <w:sz w:val="24"/>
          <w:szCs w:val="24"/>
          <w:u w:val="single"/>
          <w:lang w:val="en-US"/>
        </w:rPr>
      </w:pPr>
      <w:r w:rsidRPr="00A674C6">
        <w:rPr>
          <w:sz w:val="24"/>
          <w:szCs w:val="24"/>
          <w:u w:val="single"/>
          <w:lang w:val="en-US"/>
        </w:rPr>
        <w:t>Kapselskal</w:t>
      </w:r>
    </w:p>
    <w:p w14:paraId="71281C3D" w14:textId="77777777" w:rsidR="00AD67D3" w:rsidRPr="00AD67D3" w:rsidRDefault="00AD67D3" w:rsidP="00AD67D3">
      <w:pPr>
        <w:tabs>
          <w:tab w:val="left" w:pos="851"/>
        </w:tabs>
        <w:ind w:left="851"/>
        <w:rPr>
          <w:sz w:val="24"/>
          <w:szCs w:val="24"/>
        </w:rPr>
      </w:pPr>
      <w:r w:rsidRPr="00AD67D3">
        <w:rPr>
          <w:sz w:val="24"/>
          <w:szCs w:val="24"/>
        </w:rPr>
        <w:t>Titandioxid (E171)</w:t>
      </w:r>
    </w:p>
    <w:p w14:paraId="2AD04340" w14:textId="77777777" w:rsidR="00AD67D3" w:rsidRPr="00AD67D3" w:rsidRDefault="00AD67D3" w:rsidP="00AD67D3">
      <w:pPr>
        <w:tabs>
          <w:tab w:val="left" w:pos="851"/>
        </w:tabs>
        <w:ind w:left="851"/>
        <w:rPr>
          <w:sz w:val="24"/>
          <w:szCs w:val="24"/>
        </w:rPr>
      </w:pPr>
      <w:r w:rsidRPr="00AD67D3">
        <w:rPr>
          <w:sz w:val="24"/>
          <w:szCs w:val="24"/>
        </w:rPr>
        <w:t>Gul jernoxid (overdel) (E172)</w:t>
      </w:r>
    </w:p>
    <w:p w14:paraId="12B0C818" w14:textId="77777777" w:rsidR="00AD67D3" w:rsidRPr="00AD67D3" w:rsidRDefault="00AD67D3" w:rsidP="00AD67D3">
      <w:pPr>
        <w:tabs>
          <w:tab w:val="left" w:pos="851"/>
        </w:tabs>
        <w:ind w:left="851"/>
        <w:rPr>
          <w:sz w:val="24"/>
          <w:szCs w:val="24"/>
        </w:rPr>
      </w:pPr>
      <w:r w:rsidRPr="00AD67D3">
        <w:rPr>
          <w:sz w:val="24"/>
          <w:szCs w:val="24"/>
        </w:rPr>
        <w:t>Rød jernoxid (overdel) (E172)</w:t>
      </w:r>
    </w:p>
    <w:p w14:paraId="22F8EC08" w14:textId="77777777" w:rsidR="00AD67D3" w:rsidRPr="00AD67D3" w:rsidRDefault="00AD67D3" w:rsidP="00AD67D3">
      <w:pPr>
        <w:tabs>
          <w:tab w:val="left" w:pos="851"/>
        </w:tabs>
        <w:ind w:left="851"/>
        <w:rPr>
          <w:sz w:val="24"/>
          <w:szCs w:val="24"/>
        </w:rPr>
      </w:pPr>
      <w:r w:rsidRPr="00AD67D3">
        <w:rPr>
          <w:sz w:val="24"/>
          <w:szCs w:val="24"/>
        </w:rPr>
        <w:t>Sort jernoxid (underdel) (E172)</w:t>
      </w:r>
    </w:p>
    <w:p w14:paraId="4283A1EF" w14:textId="77777777" w:rsidR="00AD67D3" w:rsidRPr="00AD67D3" w:rsidRDefault="00AD67D3" w:rsidP="00AD67D3">
      <w:pPr>
        <w:tabs>
          <w:tab w:val="left" w:pos="851"/>
        </w:tabs>
        <w:ind w:left="851"/>
        <w:rPr>
          <w:sz w:val="24"/>
          <w:szCs w:val="24"/>
          <w:lang w:val="en-US"/>
        </w:rPr>
      </w:pPr>
      <w:r w:rsidRPr="00AD67D3">
        <w:rPr>
          <w:sz w:val="24"/>
          <w:szCs w:val="24"/>
          <w:lang w:val="en-US"/>
        </w:rPr>
        <w:t>Gelatine</w:t>
      </w:r>
    </w:p>
    <w:p w14:paraId="4EE81C0C" w14:textId="77777777" w:rsidR="00AD67D3" w:rsidRPr="00AD67D3" w:rsidRDefault="00AD67D3" w:rsidP="00AD67D3">
      <w:pPr>
        <w:tabs>
          <w:tab w:val="left" w:pos="851"/>
        </w:tabs>
        <w:ind w:left="851"/>
        <w:rPr>
          <w:sz w:val="24"/>
          <w:szCs w:val="24"/>
          <w:lang w:val="en-US"/>
        </w:rPr>
      </w:pPr>
    </w:p>
    <w:p w14:paraId="3988EA7A" w14:textId="77777777" w:rsidR="00AD67D3" w:rsidRPr="00AD67D3" w:rsidRDefault="00AD67D3" w:rsidP="00AD67D3">
      <w:pPr>
        <w:tabs>
          <w:tab w:val="left" w:pos="851"/>
        </w:tabs>
        <w:ind w:left="851"/>
        <w:rPr>
          <w:sz w:val="24"/>
          <w:szCs w:val="24"/>
          <w:u w:val="single"/>
          <w:lang w:val="en-US"/>
        </w:rPr>
      </w:pPr>
      <w:r w:rsidRPr="00AD67D3">
        <w:rPr>
          <w:sz w:val="24"/>
          <w:szCs w:val="24"/>
          <w:u w:val="single"/>
          <w:lang w:val="en-US"/>
        </w:rPr>
        <w:t>Blæk</w:t>
      </w:r>
    </w:p>
    <w:p w14:paraId="5498164C" w14:textId="77777777" w:rsidR="00AD67D3" w:rsidRPr="00AD67D3" w:rsidRDefault="00AD67D3" w:rsidP="00AD67D3">
      <w:pPr>
        <w:tabs>
          <w:tab w:val="left" w:pos="851"/>
        </w:tabs>
        <w:ind w:left="851"/>
        <w:rPr>
          <w:sz w:val="24"/>
          <w:szCs w:val="24"/>
          <w:lang w:val="en-US"/>
        </w:rPr>
      </w:pPr>
      <w:r w:rsidRPr="00AD67D3">
        <w:rPr>
          <w:sz w:val="24"/>
          <w:szCs w:val="24"/>
          <w:lang w:val="en-US"/>
        </w:rPr>
        <w:t>Shellac</w:t>
      </w:r>
    </w:p>
    <w:p w14:paraId="699C427D" w14:textId="77777777" w:rsidR="00AD67D3" w:rsidRPr="00AD67D3" w:rsidRDefault="00AD67D3" w:rsidP="00AD67D3">
      <w:pPr>
        <w:tabs>
          <w:tab w:val="left" w:pos="851"/>
        </w:tabs>
        <w:ind w:left="851"/>
        <w:rPr>
          <w:sz w:val="24"/>
          <w:szCs w:val="24"/>
          <w:lang w:val="en-US"/>
        </w:rPr>
      </w:pPr>
      <w:r w:rsidRPr="00AD67D3">
        <w:rPr>
          <w:sz w:val="24"/>
          <w:szCs w:val="24"/>
          <w:lang w:val="en-US"/>
        </w:rPr>
        <w:t>Propylenglycerol (E1520)</w:t>
      </w:r>
    </w:p>
    <w:p w14:paraId="2AAFB04B" w14:textId="77777777" w:rsidR="00AD67D3" w:rsidRPr="00AD67D3" w:rsidRDefault="00AD67D3" w:rsidP="00AD67D3">
      <w:pPr>
        <w:tabs>
          <w:tab w:val="left" w:pos="851"/>
        </w:tabs>
        <w:ind w:left="851"/>
        <w:rPr>
          <w:sz w:val="24"/>
          <w:szCs w:val="24"/>
        </w:rPr>
      </w:pPr>
      <w:r w:rsidRPr="00AD67D3">
        <w:rPr>
          <w:sz w:val="24"/>
          <w:szCs w:val="24"/>
        </w:rPr>
        <w:t>Sort jernoxid (E172)</w:t>
      </w:r>
    </w:p>
    <w:p w14:paraId="5AAEC497" w14:textId="77777777" w:rsidR="009260DE" w:rsidRPr="00C84483" w:rsidRDefault="009260DE" w:rsidP="009260DE">
      <w:pPr>
        <w:tabs>
          <w:tab w:val="left" w:pos="851"/>
        </w:tabs>
        <w:ind w:left="851"/>
        <w:rPr>
          <w:sz w:val="24"/>
          <w:szCs w:val="24"/>
        </w:rPr>
      </w:pPr>
    </w:p>
    <w:p w14:paraId="7DB8AACB"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1E704240" w14:textId="77777777" w:rsidR="00AD67D3" w:rsidRPr="00AD67D3" w:rsidRDefault="00AD67D3" w:rsidP="00AD67D3">
      <w:pPr>
        <w:tabs>
          <w:tab w:val="left" w:pos="851"/>
        </w:tabs>
        <w:ind w:left="851"/>
        <w:rPr>
          <w:sz w:val="24"/>
          <w:szCs w:val="24"/>
        </w:rPr>
      </w:pPr>
      <w:r w:rsidRPr="00AD67D3">
        <w:rPr>
          <w:sz w:val="24"/>
          <w:szCs w:val="24"/>
        </w:rPr>
        <w:t>Ikke relevant.</w:t>
      </w:r>
    </w:p>
    <w:p w14:paraId="4F4F9E77" w14:textId="77777777" w:rsidR="009260DE" w:rsidRPr="00C84483" w:rsidRDefault="009260DE" w:rsidP="009260DE">
      <w:pPr>
        <w:tabs>
          <w:tab w:val="left" w:pos="851"/>
        </w:tabs>
        <w:ind w:left="851"/>
        <w:rPr>
          <w:sz w:val="24"/>
          <w:szCs w:val="24"/>
        </w:rPr>
      </w:pPr>
    </w:p>
    <w:p w14:paraId="3C7F2A46"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28D7AA2C" w14:textId="77777777" w:rsidR="00AD67D3" w:rsidRPr="00AD67D3" w:rsidRDefault="00AD67D3" w:rsidP="00AD67D3">
      <w:pPr>
        <w:tabs>
          <w:tab w:val="left" w:pos="851"/>
        </w:tabs>
        <w:ind w:left="851"/>
        <w:rPr>
          <w:sz w:val="24"/>
          <w:szCs w:val="24"/>
        </w:rPr>
      </w:pPr>
      <w:r w:rsidRPr="00AD67D3">
        <w:rPr>
          <w:sz w:val="24"/>
          <w:szCs w:val="24"/>
        </w:rPr>
        <w:t>2 år.</w:t>
      </w:r>
    </w:p>
    <w:p w14:paraId="226F7111" w14:textId="77777777" w:rsidR="009260DE" w:rsidRPr="00C84483" w:rsidRDefault="009260DE" w:rsidP="009260DE">
      <w:pPr>
        <w:tabs>
          <w:tab w:val="left" w:pos="851"/>
        </w:tabs>
        <w:ind w:left="851"/>
        <w:rPr>
          <w:sz w:val="24"/>
          <w:szCs w:val="24"/>
        </w:rPr>
      </w:pPr>
    </w:p>
    <w:p w14:paraId="28515E56" w14:textId="77777777" w:rsidR="009260DE" w:rsidRPr="00C84483" w:rsidRDefault="009260DE" w:rsidP="009260DE">
      <w:pPr>
        <w:tabs>
          <w:tab w:val="left" w:pos="851"/>
        </w:tabs>
        <w:ind w:left="851" w:hanging="851"/>
        <w:rPr>
          <w:b/>
          <w:sz w:val="24"/>
          <w:szCs w:val="24"/>
        </w:rPr>
      </w:pPr>
      <w:r w:rsidRPr="00C84483">
        <w:rPr>
          <w:b/>
          <w:sz w:val="24"/>
          <w:szCs w:val="24"/>
        </w:rPr>
        <w:lastRenderedPageBreak/>
        <w:t>6.4</w:t>
      </w:r>
      <w:r w:rsidRPr="00C84483">
        <w:rPr>
          <w:b/>
          <w:sz w:val="24"/>
          <w:szCs w:val="24"/>
        </w:rPr>
        <w:tab/>
        <w:t>Særlige opbevaringsforhold</w:t>
      </w:r>
    </w:p>
    <w:p w14:paraId="5CEB3C14" w14:textId="77777777" w:rsidR="00AD67D3" w:rsidRDefault="00AD67D3" w:rsidP="00AD67D3">
      <w:pPr>
        <w:tabs>
          <w:tab w:val="left" w:pos="851"/>
        </w:tabs>
        <w:ind w:left="851"/>
        <w:rPr>
          <w:sz w:val="24"/>
          <w:szCs w:val="24"/>
        </w:rPr>
      </w:pPr>
      <w:r w:rsidRPr="00AD67D3">
        <w:rPr>
          <w:sz w:val="24"/>
          <w:szCs w:val="24"/>
        </w:rPr>
        <w:t>Opbevares i den originale beholder for at beskytte mod fugt.</w:t>
      </w:r>
    </w:p>
    <w:p w14:paraId="4C3FC8D4" w14:textId="20439D03" w:rsidR="00AD67D3" w:rsidRPr="00AD67D3" w:rsidRDefault="00AD67D3" w:rsidP="00AD67D3">
      <w:pPr>
        <w:tabs>
          <w:tab w:val="left" w:pos="851"/>
        </w:tabs>
        <w:ind w:left="851"/>
        <w:rPr>
          <w:sz w:val="24"/>
          <w:szCs w:val="24"/>
        </w:rPr>
      </w:pPr>
      <w:r w:rsidRPr="00AD67D3">
        <w:rPr>
          <w:sz w:val="24"/>
          <w:szCs w:val="24"/>
        </w:rPr>
        <w:t>Der er ingen særlige krav vedrørende opbevaringstemperaturer for dette lægemiddel.</w:t>
      </w:r>
    </w:p>
    <w:p w14:paraId="1FC3A532" w14:textId="77777777" w:rsidR="009260DE" w:rsidRPr="00C84483" w:rsidRDefault="009260DE" w:rsidP="009260DE">
      <w:pPr>
        <w:tabs>
          <w:tab w:val="left" w:pos="851"/>
        </w:tabs>
        <w:ind w:left="851"/>
        <w:rPr>
          <w:sz w:val="24"/>
          <w:szCs w:val="24"/>
        </w:rPr>
      </w:pPr>
    </w:p>
    <w:p w14:paraId="2FA522B7"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35BB406D" w14:textId="77777777" w:rsidR="00AD67D3" w:rsidRPr="00AD67D3" w:rsidRDefault="00AD67D3" w:rsidP="00AD67D3">
      <w:pPr>
        <w:tabs>
          <w:tab w:val="left" w:pos="851"/>
        </w:tabs>
        <w:ind w:left="851"/>
        <w:rPr>
          <w:sz w:val="24"/>
          <w:szCs w:val="24"/>
        </w:rPr>
      </w:pPr>
      <w:r w:rsidRPr="00AD67D3">
        <w:rPr>
          <w:sz w:val="24"/>
          <w:szCs w:val="24"/>
        </w:rPr>
        <w:t>Højdensitetspolyethylen (HDPE)-beholder med en tætningsforing i toppen af beholderen og en børnesikret polypropylen (PP)-forsegling, der indeholder silicagel tørremiddel. Tørremidlet må ikke indtages. Beholderen er pakket i en æske.</w:t>
      </w:r>
    </w:p>
    <w:p w14:paraId="6BA36C83" w14:textId="77777777" w:rsidR="00AD67D3" w:rsidRPr="00AD67D3" w:rsidRDefault="00AD67D3" w:rsidP="00AD67D3">
      <w:pPr>
        <w:tabs>
          <w:tab w:val="left" w:pos="851"/>
        </w:tabs>
        <w:ind w:left="851"/>
        <w:rPr>
          <w:sz w:val="24"/>
          <w:szCs w:val="24"/>
        </w:rPr>
      </w:pPr>
    </w:p>
    <w:p w14:paraId="7786DDDD" w14:textId="4E80AE44" w:rsidR="00AD67D3" w:rsidRPr="00AD67D3" w:rsidRDefault="00AD67D3" w:rsidP="00AD67D3">
      <w:pPr>
        <w:tabs>
          <w:tab w:val="left" w:pos="851"/>
        </w:tabs>
        <w:ind w:left="851"/>
        <w:rPr>
          <w:sz w:val="24"/>
          <w:szCs w:val="24"/>
        </w:rPr>
      </w:pPr>
      <w:r w:rsidRPr="00AD67D3">
        <w:rPr>
          <w:sz w:val="24"/>
          <w:szCs w:val="24"/>
        </w:rPr>
        <w:t>Pakningsstørrelser: 50 og 100 </w:t>
      </w:r>
      <w:r>
        <w:rPr>
          <w:sz w:val="24"/>
          <w:szCs w:val="24"/>
        </w:rPr>
        <w:t xml:space="preserve">hårde </w:t>
      </w:r>
      <w:r w:rsidRPr="00AD67D3">
        <w:rPr>
          <w:sz w:val="24"/>
          <w:szCs w:val="24"/>
        </w:rPr>
        <w:t>kapsler.</w:t>
      </w:r>
    </w:p>
    <w:p w14:paraId="0BFA664B" w14:textId="77777777" w:rsidR="00AD67D3" w:rsidRPr="00AD67D3" w:rsidRDefault="00AD67D3" w:rsidP="00AD67D3">
      <w:pPr>
        <w:tabs>
          <w:tab w:val="left" w:pos="851"/>
        </w:tabs>
        <w:ind w:left="851"/>
        <w:rPr>
          <w:sz w:val="24"/>
          <w:szCs w:val="24"/>
        </w:rPr>
      </w:pPr>
    </w:p>
    <w:p w14:paraId="2032FA3A" w14:textId="77777777" w:rsidR="00AD67D3" w:rsidRPr="00AD67D3" w:rsidRDefault="00AD67D3" w:rsidP="00AD67D3">
      <w:pPr>
        <w:tabs>
          <w:tab w:val="left" w:pos="851"/>
        </w:tabs>
        <w:ind w:left="851"/>
        <w:rPr>
          <w:sz w:val="24"/>
          <w:szCs w:val="24"/>
        </w:rPr>
      </w:pPr>
      <w:r w:rsidRPr="00AD67D3">
        <w:rPr>
          <w:sz w:val="24"/>
          <w:szCs w:val="24"/>
        </w:rPr>
        <w:t>Ikke alle pakningsstørrelser er nødvendigvis markedsført.</w:t>
      </w:r>
    </w:p>
    <w:p w14:paraId="23B23D88" w14:textId="77777777" w:rsidR="009260DE" w:rsidRPr="00C84483" w:rsidRDefault="009260DE" w:rsidP="009260DE">
      <w:pPr>
        <w:tabs>
          <w:tab w:val="left" w:pos="851"/>
        </w:tabs>
        <w:ind w:left="851"/>
        <w:rPr>
          <w:sz w:val="24"/>
          <w:szCs w:val="24"/>
        </w:rPr>
      </w:pPr>
    </w:p>
    <w:p w14:paraId="07EF5929"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5DFF83BE" w14:textId="77777777" w:rsidR="00AD67D3" w:rsidRPr="00AD67D3" w:rsidRDefault="00AD67D3" w:rsidP="00AD67D3">
      <w:pPr>
        <w:tabs>
          <w:tab w:val="left" w:pos="851"/>
        </w:tabs>
        <w:ind w:left="851"/>
        <w:rPr>
          <w:sz w:val="24"/>
          <w:szCs w:val="24"/>
        </w:rPr>
      </w:pPr>
      <w:r w:rsidRPr="00AD67D3">
        <w:rPr>
          <w:sz w:val="24"/>
          <w:szCs w:val="24"/>
        </w:rPr>
        <w:t>Ikke anvendt lægemiddel samt affald heraf skal bortskaffes i henhold til lokale retningslinjer.</w:t>
      </w:r>
    </w:p>
    <w:p w14:paraId="13188D86" w14:textId="77777777" w:rsidR="009260DE" w:rsidRPr="00A674C6" w:rsidRDefault="009260DE" w:rsidP="000730CA">
      <w:pPr>
        <w:tabs>
          <w:tab w:val="left" w:pos="851"/>
        </w:tabs>
        <w:ind w:left="851"/>
        <w:rPr>
          <w:sz w:val="24"/>
          <w:szCs w:val="24"/>
        </w:rPr>
      </w:pPr>
    </w:p>
    <w:p w14:paraId="2FFA0AD3"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09F3F172" w14:textId="77777777" w:rsidR="00AD67D3" w:rsidRPr="00AD67D3" w:rsidRDefault="00AD67D3" w:rsidP="00AD67D3">
      <w:pPr>
        <w:tabs>
          <w:tab w:val="left" w:pos="851"/>
        </w:tabs>
        <w:ind w:left="851"/>
        <w:rPr>
          <w:sz w:val="24"/>
          <w:szCs w:val="24"/>
        </w:rPr>
      </w:pPr>
      <w:r w:rsidRPr="00AD67D3">
        <w:rPr>
          <w:sz w:val="24"/>
          <w:szCs w:val="24"/>
        </w:rPr>
        <w:t>Orion Corporation</w:t>
      </w:r>
    </w:p>
    <w:p w14:paraId="6E826566" w14:textId="77777777" w:rsidR="00AD67D3" w:rsidRPr="00AD67D3" w:rsidRDefault="00AD67D3" w:rsidP="00AD67D3">
      <w:pPr>
        <w:tabs>
          <w:tab w:val="left" w:pos="851"/>
        </w:tabs>
        <w:ind w:left="851"/>
        <w:rPr>
          <w:sz w:val="24"/>
          <w:szCs w:val="24"/>
        </w:rPr>
      </w:pPr>
      <w:r w:rsidRPr="00AD67D3">
        <w:rPr>
          <w:sz w:val="24"/>
          <w:szCs w:val="24"/>
        </w:rPr>
        <w:t>Orionintie 1</w:t>
      </w:r>
    </w:p>
    <w:p w14:paraId="1B78E2BB" w14:textId="77777777" w:rsidR="00AD67D3" w:rsidRPr="00110C2B" w:rsidRDefault="00AD67D3" w:rsidP="00AD67D3">
      <w:pPr>
        <w:tabs>
          <w:tab w:val="left" w:pos="851"/>
        </w:tabs>
        <w:ind w:left="851"/>
        <w:rPr>
          <w:sz w:val="24"/>
          <w:szCs w:val="24"/>
          <w:lang w:val="en-US"/>
        </w:rPr>
      </w:pPr>
      <w:r w:rsidRPr="00110C2B">
        <w:rPr>
          <w:sz w:val="24"/>
          <w:szCs w:val="24"/>
          <w:lang w:val="en-US"/>
        </w:rPr>
        <w:t>FI-02200 Espoo</w:t>
      </w:r>
    </w:p>
    <w:p w14:paraId="079EF056" w14:textId="77777777" w:rsidR="00AD67D3" w:rsidRPr="00110C2B" w:rsidRDefault="00AD67D3" w:rsidP="00AD67D3">
      <w:pPr>
        <w:tabs>
          <w:tab w:val="left" w:pos="851"/>
        </w:tabs>
        <w:ind w:left="851"/>
        <w:rPr>
          <w:sz w:val="24"/>
          <w:szCs w:val="24"/>
          <w:lang w:val="en-US"/>
        </w:rPr>
      </w:pPr>
      <w:r w:rsidRPr="00110C2B">
        <w:rPr>
          <w:sz w:val="24"/>
          <w:szCs w:val="24"/>
          <w:lang w:val="en-US"/>
        </w:rPr>
        <w:t>Finland</w:t>
      </w:r>
    </w:p>
    <w:p w14:paraId="4A4D592D" w14:textId="77777777" w:rsidR="009260DE" w:rsidRPr="00110C2B" w:rsidRDefault="009260DE" w:rsidP="009260DE">
      <w:pPr>
        <w:tabs>
          <w:tab w:val="left" w:pos="851"/>
        </w:tabs>
        <w:ind w:left="851"/>
        <w:rPr>
          <w:sz w:val="24"/>
          <w:szCs w:val="24"/>
          <w:lang w:val="en-US"/>
        </w:rPr>
      </w:pPr>
    </w:p>
    <w:p w14:paraId="1462EB8B" w14:textId="77777777" w:rsidR="00641C65" w:rsidRPr="00110C2B" w:rsidRDefault="00641C65" w:rsidP="009260DE">
      <w:pPr>
        <w:tabs>
          <w:tab w:val="left" w:pos="851"/>
        </w:tabs>
        <w:ind w:left="851"/>
        <w:rPr>
          <w:sz w:val="24"/>
          <w:szCs w:val="24"/>
          <w:lang w:val="en-US"/>
        </w:rPr>
      </w:pPr>
      <w:r w:rsidRPr="00110C2B">
        <w:rPr>
          <w:b/>
          <w:sz w:val="24"/>
          <w:szCs w:val="24"/>
          <w:lang w:val="en-US"/>
        </w:rPr>
        <w:t>Repræsentant</w:t>
      </w:r>
    </w:p>
    <w:p w14:paraId="27489B1A" w14:textId="77777777" w:rsidR="00110C2B" w:rsidRPr="00110C2B" w:rsidRDefault="00110C2B" w:rsidP="00110C2B">
      <w:pPr>
        <w:tabs>
          <w:tab w:val="left" w:pos="851"/>
        </w:tabs>
        <w:ind w:left="851"/>
        <w:rPr>
          <w:sz w:val="24"/>
          <w:szCs w:val="24"/>
          <w:lang w:val="en-US"/>
        </w:rPr>
      </w:pPr>
      <w:r w:rsidRPr="00110C2B">
        <w:rPr>
          <w:sz w:val="24"/>
          <w:szCs w:val="24"/>
          <w:lang w:val="en-US"/>
        </w:rPr>
        <w:t>Orion Pharma A/S</w:t>
      </w:r>
    </w:p>
    <w:p w14:paraId="2772FE54" w14:textId="77777777" w:rsidR="00110C2B" w:rsidRPr="00110C2B" w:rsidRDefault="00110C2B" w:rsidP="00110C2B">
      <w:pPr>
        <w:tabs>
          <w:tab w:val="left" w:pos="851"/>
        </w:tabs>
        <w:ind w:left="851"/>
        <w:rPr>
          <w:sz w:val="24"/>
          <w:szCs w:val="24"/>
        </w:rPr>
      </w:pPr>
      <w:r w:rsidRPr="00110C2B">
        <w:rPr>
          <w:sz w:val="24"/>
          <w:szCs w:val="24"/>
        </w:rPr>
        <w:t>Ørestads Boulevard 73</w:t>
      </w:r>
    </w:p>
    <w:p w14:paraId="019393BE" w14:textId="77777777" w:rsidR="00110C2B" w:rsidRPr="00110C2B" w:rsidRDefault="00110C2B" w:rsidP="00110C2B">
      <w:pPr>
        <w:tabs>
          <w:tab w:val="left" w:pos="851"/>
        </w:tabs>
        <w:ind w:left="851"/>
        <w:rPr>
          <w:sz w:val="24"/>
          <w:szCs w:val="24"/>
        </w:rPr>
      </w:pPr>
      <w:r w:rsidRPr="00110C2B">
        <w:rPr>
          <w:sz w:val="24"/>
          <w:szCs w:val="24"/>
        </w:rPr>
        <w:t xml:space="preserve">2300 København </w:t>
      </w:r>
    </w:p>
    <w:p w14:paraId="4D601DF7" w14:textId="77777777" w:rsidR="00641C65" w:rsidRPr="00641C65" w:rsidRDefault="00641C65" w:rsidP="009260DE">
      <w:pPr>
        <w:tabs>
          <w:tab w:val="left" w:pos="851"/>
        </w:tabs>
        <w:ind w:left="851"/>
        <w:rPr>
          <w:sz w:val="24"/>
          <w:szCs w:val="24"/>
        </w:rPr>
      </w:pPr>
    </w:p>
    <w:p w14:paraId="7B6A7913"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3EB3C0C5" w14:textId="27645F3C" w:rsidR="009260DE" w:rsidRPr="00C84483" w:rsidRDefault="00110C2B" w:rsidP="009260DE">
      <w:pPr>
        <w:tabs>
          <w:tab w:val="left" w:pos="851"/>
        </w:tabs>
        <w:ind w:left="851"/>
        <w:rPr>
          <w:sz w:val="24"/>
          <w:szCs w:val="24"/>
        </w:rPr>
      </w:pPr>
      <w:r>
        <w:rPr>
          <w:sz w:val="24"/>
          <w:szCs w:val="24"/>
        </w:rPr>
        <w:t>73750</w:t>
      </w:r>
    </w:p>
    <w:p w14:paraId="10F70A94" w14:textId="77777777" w:rsidR="009260DE" w:rsidRPr="00C84483" w:rsidRDefault="009260DE" w:rsidP="009260DE">
      <w:pPr>
        <w:tabs>
          <w:tab w:val="left" w:pos="851"/>
        </w:tabs>
        <w:ind w:left="851"/>
        <w:jc w:val="both"/>
        <w:rPr>
          <w:sz w:val="24"/>
          <w:szCs w:val="24"/>
        </w:rPr>
      </w:pPr>
    </w:p>
    <w:p w14:paraId="705D8E67"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502CFFED" w14:textId="34DB3A25" w:rsidR="009260DE" w:rsidRPr="00C84483" w:rsidRDefault="00A674C6" w:rsidP="009260DE">
      <w:pPr>
        <w:tabs>
          <w:tab w:val="left" w:pos="851"/>
        </w:tabs>
        <w:ind w:left="851"/>
        <w:rPr>
          <w:sz w:val="24"/>
          <w:szCs w:val="24"/>
        </w:rPr>
      </w:pPr>
      <w:r>
        <w:rPr>
          <w:sz w:val="24"/>
          <w:szCs w:val="24"/>
        </w:rPr>
        <w:t>6. oktober 2026</w:t>
      </w:r>
    </w:p>
    <w:p w14:paraId="69630056" w14:textId="77777777" w:rsidR="009260DE" w:rsidRPr="00C84483" w:rsidRDefault="009260DE" w:rsidP="009260DE">
      <w:pPr>
        <w:tabs>
          <w:tab w:val="left" w:pos="851"/>
        </w:tabs>
        <w:ind w:left="851"/>
        <w:rPr>
          <w:sz w:val="24"/>
          <w:szCs w:val="24"/>
        </w:rPr>
      </w:pPr>
    </w:p>
    <w:p w14:paraId="1610C9E6"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1D1E2A30" w14:textId="2AEF18BB" w:rsidR="009260DE" w:rsidRPr="00C84483" w:rsidRDefault="00110C2B"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5749B" w14:textId="77777777" w:rsidR="00E9245F" w:rsidRDefault="00E9245F">
      <w:r>
        <w:separator/>
      </w:r>
    </w:p>
  </w:endnote>
  <w:endnote w:type="continuationSeparator" w:id="0">
    <w:p w14:paraId="65D5DF9D" w14:textId="77777777" w:rsidR="00E9245F" w:rsidRDefault="00E92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FC16" w14:textId="77777777" w:rsidR="000259B9" w:rsidRDefault="000259B9">
    <w:pPr>
      <w:pStyle w:val="Sidefod"/>
      <w:pBdr>
        <w:bottom w:val="single" w:sz="6" w:space="1" w:color="auto"/>
      </w:pBdr>
    </w:pPr>
  </w:p>
  <w:p w14:paraId="272CB1D5" w14:textId="77777777" w:rsidR="000259B9" w:rsidRDefault="000259B9" w:rsidP="00C42586">
    <w:pPr>
      <w:pStyle w:val="Sidefod"/>
      <w:tabs>
        <w:tab w:val="clear" w:pos="4819"/>
        <w:tab w:val="left" w:pos="8505"/>
      </w:tabs>
      <w:rPr>
        <w:i/>
        <w:sz w:val="18"/>
        <w:szCs w:val="18"/>
      </w:rPr>
    </w:pPr>
  </w:p>
  <w:p w14:paraId="78AF0A0C" w14:textId="340C2689"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70066">
      <w:rPr>
        <w:i/>
        <w:noProof/>
        <w:sz w:val="18"/>
        <w:szCs w:val="18"/>
      </w:rPr>
      <w:t>Budesonide Orion, hårde kapsler med modificeret udløsning 3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C272C" w14:textId="77777777" w:rsidR="00E9245F" w:rsidRDefault="00E9245F">
      <w:r>
        <w:separator/>
      </w:r>
    </w:p>
  </w:footnote>
  <w:footnote w:type="continuationSeparator" w:id="0">
    <w:p w14:paraId="37B0E332" w14:textId="77777777" w:rsidR="00E9245F" w:rsidRDefault="00E92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2299208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357317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22834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0743092">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378209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03"/>
    <w:rsid w:val="000259B9"/>
    <w:rsid w:val="00041491"/>
    <w:rsid w:val="00050D16"/>
    <w:rsid w:val="000730CA"/>
    <w:rsid w:val="00074F2A"/>
    <w:rsid w:val="000A1CA8"/>
    <w:rsid w:val="000A466B"/>
    <w:rsid w:val="000B058C"/>
    <w:rsid w:val="000D68B0"/>
    <w:rsid w:val="000E4EE6"/>
    <w:rsid w:val="00110C2B"/>
    <w:rsid w:val="001454E2"/>
    <w:rsid w:val="00206CE8"/>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E3B12"/>
    <w:rsid w:val="005241C1"/>
    <w:rsid w:val="00532310"/>
    <w:rsid w:val="00565F0F"/>
    <w:rsid w:val="00594A86"/>
    <w:rsid w:val="00596D86"/>
    <w:rsid w:val="0060759A"/>
    <w:rsid w:val="00637F5A"/>
    <w:rsid w:val="00641C65"/>
    <w:rsid w:val="006560B1"/>
    <w:rsid w:val="006756DD"/>
    <w:rsid w:val="0071241E"/>
    <w:rsid w:val="00737275"/>
    <w:rsid w:val="00740EEC"/>
    <w:rsid w:val="0078011A"/>
    <w:rsid w:val="00782AF4"/>
    <w:rsid w:val="00790EE7"/>
    <w:rsid w:val="007B6649"/>
    <w:rsid w:val="0082576E"/>
    <w:rsid w:val="0089346F"/>
    <w:rsid w:val="00907F75"/>
    <w:rsid w:val="009260DE"/>
    <w:rsid w:val="0093258A"/>
    <w:rsid w:val="009A38AF"/>
    <w:rsid w:val="009C7BA3"/>
    <w:rsid w:val="009D1F5A"/>
    <w:rsid w:val="00A10294"/>
    <w:rsid w:val="00A674C6"/>
    <w:rsid w:val="00AD67D3"/>
    <w:rsid w:val="00B003BF"/>
    <w:rsid w:val="00B373D7"/>
    <w:rsid w:val="00B55271"/>
    <w:rsid w:val="00BD7931"/>
    <w:rsid w:val="00BF6243"/>
    <w:rsid w:val="00C36276"/>
    <w:rsid w:val="00C42586"/>
    <w:rsid w:val="00C45F6B"/>
    <w:rsid w:val="00C60CCD"/>
    <w:rsid w:val="00C70066"/>
    <w:rsid w:val="00C84483"/>
    <w:rsid w:val="00C95551"/>
    <w:rsid w:val="00CB20D7"/>
    <w:rsid w:val="00D020B0"/>
    <w:rsid w:val="00D11748"/>
    <w:rsid w:val="00D237F6"/>
    <w:rsid w:val="00D34804"/>
    <w:rsid w:val="00D34D98"/>
    <w:rsid w:val="00D366CF"/>
    <w:rsid w:val="00D93992"/>
    <w:rsid w:val="00E108AA"/>
    <w:rsid w:val="00E3749A"/>
    <w:rsid w:val="00E7437F"/>
    <w:rsid w:val="00E865B8"/>
    <w:rsid w:val="00E9245F"/>
    <w:rsid w:val="00EC0B9B"/>
    <w:rsid w:val="00EC4503"/>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8A673"/>
  <w15:chartTrackingRefBased/>
  <w15:docId w15:val="{AB46D622-4FD5-4533-A31A-93BC2B05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C70066"/>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11</TotalTime>
  <Pages>12</Pages>
  <Words>3856</Words>
  <Characters>23525</Characters>
  <Application>Microsoft Office Word</Application>
  <DocSecurity>0</DocSecurity>
  <Lines>196</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2025042261 mt</dc:description>
  <cp:lastModifiedBy>Hanne Thy Iversen</cp:lastModifiedBy>
  <cp:revision>5</cp:revision>
  <cp:lastPrinted>2012-08-22T08:53:00Z</cp:lastPrinted>
  <dcterms:created xsi:type="dcterms:W3CDTF">2026-10-05T12:05:00Z</dcterms:created>
  <dcterms:modified xsi:type="dcterms:W3CDTF">2026-10-06T12:03:00Z</dcterms:modified>
</cp:coreProperties>
</file>