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E0A0" w14:textId="77777777" w:rsidR="009260DE" w:rsidRPr="00A62599" w:rsidRDefault="0021526C" w:rsidP="009260DE">
      <w:pPr>
        <w:rPr>
          <w:sz w:val="24"/>
          <w:szCs w:val="24"/>
        </w:rPr>
      </w:pPr>
      <w:r w:rsidRPr="00A62599">
        <w:rPr>
          <w:noProof/>
          <w:sz w:val="24"/>
          <w:szCs w:val="24"/>
          <w:lang w:eastAsia="da-DK"/>
        </w:rPr>
        <w:drawing>
          <wp:anchor distT="0" distB="0" distL="114300" distR="114300" simplePos="0" relativeHeight="251658240" behindDoc="0" locked="0" layoutInCell="1" allowOverlap="1" wp14:anchorId="6B738DFE" wp14:editId="4B1B4581">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A62599">
        <w:rPr>
          <w:sz w:val="24"/>
          <w:szCs w:val="24"/>
        </w:rPr>
        <w:br w:type="textWrapping" w:clear="all"/>
      </w:r>
    </w:p>
    <w:p w14:paraId="090D0334" w14:textId="5E06D8EB" w:rsidR="009260DE" w:rsidRPr="00A62599" w:rsidRDefault="009260DE" w:rsidP="009260DE">
      <w:pPr>
        <w:pStyle w:val="Titel"/>
        <w:tabs>
          <w:tab w:val="right" w:pos="9356"/>
        </w:tabs>
        <w:jc w:val="left"/>
        <w:rPr>
          <w:b w:val="0"/>
          <w:szCs w:val="24"/>
          <w:lang w:eastAsia="en-US"/>
        </w:rPr>
      </w:pPr>
      <w:r w:rsidRPr="00A62599">
        <w:rPr>
          <w:b w:val="0"/>
          <w:szCs w:val="24"/>
          <w:lang w:eastAsia="en-US"/>
        </w:rPr>
        <w:tab/>
      </w:r>
      <w:r w:rsidR="00202341">
        <w:rPr>
          <w:szCs w:val="24"/>
        </w:rPr>
        <w:t>17. juli 2026</w:t>
      </w:r>
    </w:p>
    <w:p w14:paraId="53409D9C" w14:textId="77777777" w:rsidR="009260DE" w:rsidRPr="00A62599" w:rsidRDefault="009260DE" w:rsidP="009260DE">
      <w:pPr>
        <w:pStyle w:val="Titel"/>
        <w:tabs>
          <w:tab w:val="left" w:pos="8222"/>
        </w:tabs>
        <w:jc w:val="left"/>
        <w:rPr>
          <w:b w:val="0"/>
          <w:szCs w:val="24"/>
        </w:rPr>
      </w:pPr>
    </w:p>
    <w:p w14:paraId="70EB3A97" w14:textId="77777777" w:rsidR="009260DE" w:rsidRPr="00A62599" w:rsidRDefault="009260DE" w:rsidP="009260DE">
      <w:pPr>
        <w:pStyle w:val="Titel"/>
        <w:jc w:val="left"/>
        <w:rPr>
          <w:b w:val="0"/>
          <w:szCs w:val="24"/>
        </w:rPr>
      </w:pPr>
    </w:p>
    <w:p w14:paraId="0B33B9A8" w14:textId="77777777" w:rsidR="009260DE" w:rsidRPr="00A62599" w:rsidRDefault="009260DE" w:rsidP="009260DE">
      <w:pPr>
        <w:pStyle w:val="Titel"/>
        <w:jc w:val="left"/>
        <w:rPr>
          <w:b w:val="0"/>
          <w:szCs w:val="24"/>
        </w:rPr>
      </w:pPr>
    </w:p>
    <w:p w14:paraId="5A660CD0" w14:textId="77777777" w:rsidR="009260DE" w:rsidRPr="00A62599" w:rsidRDefault="009260DE" w:rsidP="009260DE">
      <w:pPr>
        <w:jc w:val="center"/>
        <w:rPr>
          <w:b/>
          <w:sz w:val="24"/>
          <w:szCs w:val="24"/>
        </w:rPr>
      </w:pPr>
      <w:r w:rsidRPr="00A62599">
        <w:rPr>
          <w:b/>
          <w:sz w:val="24"/>
          <w:szCs w:val="24"/>
        </w:rPr>
        <w:t>PRODUKTRESUMÉ</w:t>
      </w:r>
    </w:p>
    <w:p w14:paraId="18067CE7" w14:textId="77777777" w:rsidR="009260DE" w:rsidRPr="00A62599" w:rsidRDefault="009260DE" w:rsidP="009260DE">
      <w:pPr>
        <w:jc w:val="center"/>
        <w:rPr>
          <w:b/>
          <w:sz w:val="24"/>
          <w:szCs w:val="24"/>
        </w:rPr>
      </w:pPr>
    </w:p>
    <w:p w14:paraId="4BF26EA0" w14:textId="77777777" w:rsidR="009260DE" w:rsidRPr="00A62599" w:rsidRDefault="009260DE" w:rsidP="009260DE">
      <w:pPr>
        <w:jc w:val="center"/>
        <w:rPr>
          <w:b/>
          <w:sz w:val="24"/>
          <w:szCs w:val="24"/>
        </w:rPr>
      </w:pPr>
      <w:r w:rsidRPr="00A62599">
        <w:rPr>
          <w:b/>
          <w:sz w:val="24"/>
          <w:szCs w:val="24"/>
        </w:rPr>
        <w:t>for</w:t>
      </w:r>
    </w:p>
    <w:p w14:paraId="2E8ADF9F" w14:textId="77777777" w:rsidR="000B058C" w:rsidRPr="00A62599" w:rsidRDefault="000B058C" w:rsidP="009260DE">
      <w:pPr>
        <w:jc w:val="center"/>
        <w:rPr>
          <w:b/>
          <w:sz w:val="24"/>
          <w:szCs w:val="24"/>
        </w:rPr>
      </w:pPr>
    </w:p>
    <w:p w14:paraId="20B19508" w14:textId="6CAB7926" w:rsidR="009260DE" w:rsidRPr="00A62599" w:rsidRDefault="00B36867" w:rsidP="009260DE">
      <w:pPr>
        <w:jc w:val="center"/>
        <w:rPr>
          <w:b/>
          <w:sz w:val="24"/>
          <w:szCs w:val="24"/>
        </w:rPr>
      </w:pPr>
      <w:r w:rsidRPr="00A62599">
        <w:rPr>
          <w:b/>
          <w:sz w:val="24"/>
          <w:szCs w:val="24"/>
        </w:rPr>
        <w:t>Copdalan, inhalationspulver, hårde kapsler</w:t>
      </w:r>
    </w:p>
    <w:p w14:paraId="57AF0535" w14:textId="77777777" w:rsidR="009260DE" w:rsidRPr="00A62599" w:rsidRDefault="009260DE" w:rsidP="009260DE">
      <w:pPr>
        <w:jc w:val="both"/>
        <w:rPr>
          <w:sz w:val="24"/>
          <w:szCs w:val="24"/>
        </w:rPr>
      </w:pPr>
    </w:p>
    <w:p w14:paraId="7067B005" w14:textId="77777777" w:rsidR="009260DE" w:rsidRPr="00A62599" w:rsidRDefault="009260DE" w:rsidP="009260DE">
      <w:pPr>
        <w:jc w:val="both"/>
        <w:rPr>
          <w:sz w:val="24"/>
          <w:szCs w:val="24"/>
        </w:rPr>
      </w:pPr>
    </w:p>
    <w:p w14:paraId="54D8B3FD" w14:textId="77777777" w:rsidR="009260DE" w:rsidRPr="00A62599" w:rsidRDefault="009260DE" w:rsidP="009260DE">
      <w:pPr>
        <w:tabs>
          <w:tab w:val="left" w:pos="851"/>
        </w:tabs>
        <w:ind w:left="851" w:hanging="851"/>
        <w:rPr>
          <w:b/>
          <w:sz w:val="24"/>
          <w:szCs w:val="24"/>
        </w:rPr>
      </w:pPr>
      <w:r w:rsidRPr="00A62599">
        <w:rPr>
          <w:b/>
          <w:sz w:val="24"/>
          <w:szCs w:val="24"/>
        </w:rPr>
        <w:t>0.</w:t>
      </w:r>
      <w:r w:rsidRPr="00A62599">
        <w:rPr>
          <w:b/>
          <w:sz w:val="24"/>
          <w:szCs w:val="24"/>
        </w:rPr>
        <w:tab/>
        <w:t>D.SP.NR.</w:t>
      </w:r>
    </w:p>
    <w:p w14:paraId="187DDAA3" w14:textId="6B526824" w:rsidR="009260DE" w:rsidRPr="00A62599" w:rsidRDefault="00B36867" w:rsidP="009260DE">
      <w:pPr>
        <w:tabs>
          <w:tab w:val="left" w:pos="851"/>
        </w:tabs>
        <w:ind w:left="851"/>
        <w:rPr>
          <w:sz w:val="24"/>
          <w:szCs w:val="24"/>
        </w:rPr>
      </w:pPr>
      <w:r w:rsidRPr="00A62599">
        <w:rPr>
          <w:sz w:val="24"/>
          <w:szCs w:val="24"/>
        </w:rPr>
        <w:t>34130</w:t>
      </w:r>
    </w:p>
    <w:p w14:paraId="2F395E02" w14:textId="77777777" w:rsidR="009260DE" w:rsidRPr="00A62599" w:rsidRDefault="009260DE" w:rsidP="009260DE">
      <w:pPr>
        <w:tabs>
          <w:tab w:val="left" w:pos="851"/>
        </w:tabs>
        <w:ind w:left="851"/>
        <w:rPr>
          <w:sz w:val="24"/>
          <w:szCs w:val="24"/>
        </w:rPr>
      </w:pPr>
    </w:p>
    <w:p w14:paraId="46D82E72" w14:textId="77777777" w:rsidR="009260DE" w:rsidRPr="00A62599" w:rsidRDefault="009260DE" w:rsidP="009260DE">
      <w:pPr>
        <w:tabs>
          <w:tab w:val="left" w:pos="851"/>
        </w:tabs>
        <w:ind w:left="851" w:hanging="851"/>
        <w:rPr>
          <w:b/>
          <w:sz w:val="24"/>
          <w:szCs w:val="24"/>
        </w:rPr>
      </w:pPr>
      <w:r w:rsidRPr="00A62599">
        <w:rPr>
          <w:b/>
          <w:sz w:val="24"/>
          <w:szCs w:val="24"/>
        </w:rPr>
        <w:t>1.</w:t>
      </w:r>
      <w:r w:rsidRPr="00A62599">
        <w:rPr>
          <w:b/>
          <w:sz w:val="24"/>
          <w:szCs w:val="24"/>
        </w:rPr>
        <w:tab/>
        <w:t>LÆGEMIDLETS NAVN</w:t>
      </w:r>
    </w:p>
    <w:p w14:paraId="6E7A9C56" w14:textId="4A60FE28" w:rsidR="009260DE" w:rsidRPr="00A62599" w:rsidRDefault="00B36867" w:rsidP="009260DE">
      <w:pPr>
        <w:tabs>
          <w:tab w:val="left" w:pos="851"/>
        </w:tabs>
        <w:ind w:left="851"/>
        <w:rPr>
          <w:sz w:val="24"/>
          <w:szCs w:val="24"/>
        </w:rPr>
      </w:pPr>
      <w:r w:rsidRPr="00A62599">
        <w:rPr>
          <w:sz w:val="24"/>
          <w:szCs w:val="24"/>
        </w:rPr>
        <w:t>Copdalan</w:t>
      </w:r>
    </w:p>
    <w:p w14:paraId="70CC6FAC" w14:textId="77777777" w:rsidR="009260DE" w:rsidRPr="00A62599" w:rsidRDefault="009260DE" w:rsidP="009260DE">
      <w:pPr>
        <w:tabs>
          <w:tab w:val="left" w:pos="851"/>
        </w:tabs>
        <w:ind w:left="851"/>
        <w:rPr>
          <w:sz w:val="24"/>
          <w:szCs w:val="24"/>
        </w:rPr>
      </w:pPr>
    </w:p>
    <w:p w14:paraId="6DE510FE" w14:textId="77777777" w:rsidR="009260DE" w:rsidRPr="00A62599" w:rsidRDefault="009260DE" w:rsidP="009260DE">
      <w:pPr>
        <w:tabs>
          <w:tab w:val="left" w:pos="851"/>
        </w:tabs>
        <w:ind w:left="851" w:hanging="851"/>
        <w:rPr>
          <w:b/>
          <w:sz w:val="24"/>
          <w:szCs w:val="24"/>
        </w:rPr>
      </w:pPr>
      <w:r w:rsidRPr="00A62599">
        <w:rPr>
          <w:b/>
          <w:sz w:val="24"/>
          <w:szCs w:val="24"/>
        </w:rPr>
        <w:t>2.</w:t>
      </w:r>
      <w:r w:rsidRPr="00A62599">
        <w:rPr>
          <w:b/>
          <w:sz w:val="24"/>
          <w:szCs w:val="24"/>
        </w:rPr>
        <w:tab/>
        <w:t>KVALITATIV OG KVANTITATIV SAMMENSÆTNING</w:t>
      </w:r>
    </w:p>
    <w:p w14:paraId="12FF9F63" w14:textId="77777777" w:rsidR="00BF08BA" w:rsidRPr="00BF08BA" w:rsidRDefault="00BF08BA" w:rsidP="00F36FAC">
      <w:pPr>
        <w:ind w:left="851"/>
        <w:rPr>
          <w:sz w:val="24"/>
          <w:szCs w:val="24"/>
        </w:rPr>
      </w:pPr>
      <w:r w:rsidRPr="00BF08BA">
        <w:rPr>
          <w:sz w:val="24"/>
          <w:szCs w:val="24"/>
        </w:rPr>
        <w:t>Hver kapsel indeholder 143 mikrogram indacaterolmaleat svarende til 110 mikrogram indacaterol og 63 mikrogram glycopyrroniumbromid svarende til 50 mikrogram glycopyrronium.</w:t>
      </w:r>
    </w:p>
    <w:p w14:paraId="73924877" w14:textId="198F2AF0" w:rsidR="00BF08BA" w:rsidRPr="00BF08BA" w:rsidRDefault="00BF08BA" w:rsidP="00F36FAC">
      <w:pPr>
        <w:ind w:left="851"/>
        <w:rPr>
          <w:sz w:val="24"/>
          <w:szCs w:val="24"/>
        </w:rPr>
      </w:pPr>
      <w:r w:rsidRPr="00BF08BA">
        <w:rPr>
          <w:sz w:val="24"/>
          <w:szCs w:val="24"/>
        </w:rPr>
        <w:t>Hver leveret dosis (den dosis, der afgives fra mundstykket af inhalatoren) indeholder 110</w:t>
      </w:r>
      <w:r w:rsidR="00A62599">
        <w:rPr>
          <w:sz w:val="24"/>
          <w:szCs w:val="24"/>
        </w:rPr>
        <w:t> </w:t>
      </w:r>
      <w:r w:rsidRPr="00BF08BA">
        <w:rPr>
          <w:sz w:val="24"/>
          <w:szCs w:val="24"/>
        </w:rPr>
        <w:t>mikrogram indacaterolmaleat svarende til 85 mikrogram indacaterol og 54 mikrogram glycopyrroniumbromid svarende til 43 mikrogram glycopyrronium.</w:t>
      </w:r>
    </w:p>
    <w:p w14:paraId="4DF30394" w14:textId="77777777" w:rsidR="00BF08BA" w:rsidRPr="00BF08BA" w:rsidRDefault="00BF08BA" w:rsidP="00F36FAC">
      <w:pPr>
        <w:ind w:left="851"/>
        <w:rPr>
          <w:sz w:val="24"/>
          <w:szCs w:val="24"/>
          <w:u w:val="single"/>
        </w:rPr>
      </w:pPr>
    </w:p>
    <w:p w14:paraId="7EDD1276" w14:textId="77777777" w:rsidR="00BF08BA" w:rsidRPr="00BF08BA" w:rsidRDefault="00BF08BA" w:rsidP="00F36FAC">
      <w:pPr>
        <w:ind w:left="851"/>
        <w:rPr>
          <w:sz w:val="24"/>
          <w:szCs w:val="24"/>
          <w:u w:val="single"/>
        </w:rPr>
      </w:pPr>
      <w:r w:rsidRPr="00BF08BA">
        <w:rPr>
          <w:sz w:val="24"/>
          <w:szCs w:val="24"/>
          <w:u w:val="single"/>
        </w:rPr>
        <w:t>Hjælpestof(fer), som behandleren skal være opmærksom på</w:t>
      </w:r>
    </w:p>
    <w:p w14:paraId="021A46EF" w14:textId="77777777" w:rsidR="00BF08BA" w:rsidRPr="00BF08BA" w:rsidRDefault="00BF08BA" w:rsidP="00F36FAC">
      <w:pPr>
        <w:ind w:left="851"/>
        <w:rPr>
          <w:sz w:val="24"/>
          <w:szCs w:val="24"/>
        </w:rPr>
      </w:pPr>
      <w:r w:rsidRPr="00BF08BA">
        <w:rPr>
          <w:sz w:val="24"/>
          <w:szCs w:val="24"/>
        </w:rPr>
        <w:t xml:space="preserve">Hver kapsel indeholder 24,645 mg lactose (som monohydrat). </w:t>
      </w:r>
    </w:p>
    <w:p w14:paraId="45200149" w14:textId="77777777" w:rsidR="00BF08BA" w:rsidRPr="00BF08BA" w:rsidRDefault="00BF08BA" w:rsidP="00F36FAC">
      <w:pPr>
        <w:ind w:left="851"/>
        <w:rPr>
          <w:sz w:val="24"/>
          <w:szCs w:val="24"/>
        </w:rPr>
      </w:pPr>
    </w:p>
    <w:p w14:paraId="77DE2BC7" w14:textId="77777777" w:rsidR="00BF08BA" w:rsidRPr="00BF08BA" w:rsidRDefault="00BF08BA" w:rsidP="00F36FAC">
      <w:pPr>
        <w:ind w:left="851"/>
        <w:rPr>
          <w:sz w:val="24"/>
          <w:szCs w:val="24"/>
        </w:rPr>
      </w:pPr>
      <w:r w:rsidRPr="00BF08BA">
        <w:rPr>
          <w:sz w:val="24"/>
          <w:szCs w:val="24"/>
        </w:rPr>
        <w:t>Alle hjælpestoffer er anført under pkt. 6.1.</w:t>
      </w:r>
    </w:p>
    <w:p w14:paraId="65178CB0" w14:textId="77777777" w:rsidR="009260DE" w:rsidRPr="00A62599" w:rsidRDefault="009260DE" w:rsidP="009260DE">
      <w:pPr>
        <w:tabs>
          <w:tab w:val="left" w:pos="851"/>
        </w:tabs>
        <w:ind w:left="851"/>
        <w:rPr>
          <w:sz w:val="24"/>
          <w:szCs w:val="24"/>
        </w:rPr>
      </w:pPr>
    </w:p>
    <w:p w14:paraId="537D2E47" w14:textId="77777777" w:rsidR="009260DE" w:rsidRPr="00A62599" w:rsidRDefault="009260DE" w:rsidP="009260DE">
      <w:pPr>
        <w:tabs>
          <w:tab w:val="left" w:pos="851"/>
        </w:tabs>
        <w:ind w:left="851" w:hanging="851"/>
        <w:rPr>
          <w:b/>
          <w:sz w:val="24"/>
          <w:szCs w:val="24"/>
        </w:rPr>
      </w:pPr>
      <w:r w:rsidRPr="00A62599">
        <w:rPr>
          <w:b/>
          <w:sz w:val="24"/>
          <w:szCs w:val="24"/>
        </w:rPr>
        <w:t>3.</w:t>
      </w:r>
      <w:r w:rsidRPr="00A62599">
        <w:rPr>
          <w:b/>
          <w:sz w:val="24"/>
          <w:szCs w:val="24"/>
        </w:rPr>
        <w:tab/>
        <w:t>LÆGEMIDDELFORM</w:t>
      </w:r>
    </w:p>
    <w:p w14:paraId="2ED8F03D" w14:textId="246F0145" w:rsidR="00BF08BA" w:rsidRPr="00BF08BA" w:rsidRDefault="00BF08BA" w:rsidP="00F36FAC">
      <w:pPr>
        <w:ind w:left="851"/>
        <w:rPr>
          <w:sz w:val="24"/>
          <w:szCs w:val="24"/>
        </w:rPr>
      </w:pPr>
      <w:r w:rsidRPr="00BF08BA">
        <w:rPr>
          <w:sz w:val="24"/>
          <w:szCs w:val="24"/>
        </w:rPr>
        <w:t>Inhalationspulver, hård kapsel (inhalationspulver)</w:t>
      </w:r>
    </w:p>
    <w:p w14:paraId="53852BAD" w14:textId="77777777" w:rsidR="00BF08BA" w:rsidRPr="00BF08BA" w:rsidRDefault="00BF08BA" w:rsidP="00F36FAC">
      <w:pPr>
        <w:ind w:left="851"/>
        <w:rPr>
          <w:sz w:val="24"/>
          <w:szCs w:val="24"/>
        </w:rPr>
      </w:pPr>
    </w:p>
    <w:p w14:paraId="36E96BAF" w14:textId="77777777" w:rsidR="00BF08BA" w:rsidRPr="00BF08BA" w:rsidRDefault="00BF08BA" w:rsidP="00F36FAC">
      <w:pPr>
        <w:ind w:left="851"/>
        <w:rPr>
          <w:sz w:val="24"/>
          <w:szCs w:val="24"/>
        </w:rPr>
      </w:pPr>
      <w:r w:rsidRPr="00BF08BA">
        <w:rPr>
          <w:sz w:val="24"/>
          <w:szCs w:val="24"/>
        </w:rPr>
        <w:t>Hvidt inhalationspulver, prædoseret i størrelse 3 HPMC ufarvet, transparent kapsel til administration via en tørpulverinhalator.</w:t>
      </w:r>
    </w:p>
    <w:p w14:paraId="3A88D35E" w14:textId="77777777" w:rsidR="009260DE" w:rsidRPr="00A62599" w:rsidRDefault="009260DE" w:rsidP="009260DE">
      <w:pPr>
        <w:tabs>
          <w:tab w:val="left" w:pos="851"/>
        </w:tabs>
        <w:ind w:left="851"/>
        <w:rPr>
          <w:sz w:val="24"/>
          <w:szCs w:val="24"/>
        </w:rPr>
      </w:pPr>
    </w:p>
    <w:p w14:paraId="2E2192CB" w14:textId="77777777" w:rsidR="009260DE" w:rsidRPr="00A62599" w:rsidRDefault="009260DE" w:rsidP="009260DE">
      <w:pPr>
        <w:tabs>
          <w:tab w:val="left" w:pos="851"/>
        </w:tabs>
        <w:ind w:left="851"/>
        <w:rPr>
          <w:sz w:val="24"/>
          <w:szCs w:val="24"/>
        </w:rPr>
      </w:pPr>
    </w:p>
    <w:p w14:paraId="590940D3" w14:textId="77777777" w:rsidR="009260DE" w:rsidRPr="00A62599" w:rsidRDefault="009260DE" w:rsidP="009260DE">
      <w:pPr>
        <w:tabs>
          <w:tab w:val="left" w:pos="851"/>
        </w:tabs>
        <w:ind w:left="851" w:hanging="851"/>
        <w:rPr>
          <w:b/>
          <w:sz w:val="24"/>
          <w:szCs w:val="24"/>
        </w:rPr>
      </w:pPr>
      <w:r w:rsidRPr="00A62599">
        <w:rPr>
          <w:b/>
          <w:sz w:val="24"/>
          <w:szCs w:val="24"/>
        </w:rPr>
        <w:t>4.</w:t>
      </w:r>
      <w:r w:rsidRPr="00A62599">
        <w:rPr>
          <w:b/>
          <w:sz w:val="24"/>
          <w:szCs w:val="24"/>
        </w:rPr>
        <w:tab/>
        <w:t>KLINISKE OPLYSNINGER</w:t>
      </w:r>
    </w:p>
    <w:p w14:paraId="5308B8A4" w14:textId="77777777" w:rsidR="009260DE" w:rsidRPr="00A62599" w:rsidRDefault="009260DE" w:rsidP="009260DE">
      <w:pPr>
        <w:tabs>
          <w:tab w:val="left" w:pos="851"/>
        </w:tabs>
        <w:ind w:left="851"/>
        <w:rPr>
          <w:b/>
          <w:sz w:val="24"/>
          <w:szCs w:val="24"/>
        </w:rPr>
      </w:pPr>
    </w:p>
    <w:p w14:paraId="10A04B31" w14:textId="77777777" w:rsidR="009260DE" w:rsidRPr="00A62599" w:rsidRDefault="009260DE" w:rsidP="009260DE">
      <w:pPr>
        <w:tabs>
          <w:tab w:val="left" w:pos="851"/>
        </w:tabs>
        <w:ind w:left="851" w:hanging="851"/>
        <w:rPr>
          <w:b/>
          <w:sz w:val="24"/>
          <w:szCs w:val="24"/>
          <w:u w:val="single"/>
        </w:rPr>
      </w:pPr>
      <w:r w:rsidRPr="00A62599">
        <w:rPr>
          <w:b/>
          <w:sz w:val="24"/>
          <w:szCs w:val="24"/>
        </w:rPr>
        <w:t>4.1</w:t>
      </w:r>
      <w:r w:rsidRPr="00A62599">
        <w:rPr>
          <w:b/>
          <w:sz w:val="24"/>
          <w:szCs w:val="24"/>
        </w:rPr>
        <w:tab/>
        <w:t>Terapeutiske indikationer</w:t>
      </w:r>
    </w:p>
    <w:p w14:paraId="68D0C0C7" w14:textId="77777777" w:rsidR="00BF08BA" w:rsidRPr="00BF08BA" w:rsidRDefault="00BF08BA" w:rsidP="00F36FAC">
      <w:pPr>
        <w:ind w:left="851"/>
        <w:rPr>
          <w:sz w:val="24"/>
          <w:szCs w:val="24"/>
        </w:rPr>
      </w:pPr>
      <w:r w:rsidRPr="00BF08BA">
        <w:rPr>
          <w:bCs/>
          <w:sz w:val="24"/>
          <w:szCs w:val="24"/>
        </w:rPr>
        <w:t xml:space="preserve">Copdalan </w:t>
      </w:r>
      <w:r w:rsidRPr="00BF08BA">
        <w:rPr>
          <w:sz w:val="24"/>
          <w:szCs w:val="24"/>
        </w:rPr>
        <w:t>er indiceret som bronkodilaterende vedligeholdelsesbehandling til symptomlindring hos voksne patienter med kronisk obstruktiv lungesygdom (KOL).</w:t>
      </w:r>
    </w:p>
    <w:p w14:paraId="43EDE677" w14:textId="633879B3" w:rsidR="00C00C09" w:rsidRDefault="00C00C09">
      <w:pPr>
        <w:rPr>
          <w:sz w:val="24"/>
          <w:szCs w:val="24"/>
        </w:rPr>
      </w:pPr>
      <w:r>
        <w:rPr>
          <w:sz w:val="24"/>
          <w:szCs w:val="24"/>
        </w:rPr>
        <w:br w:type="page"/>
      </w:r>
    </w:p>
    <w:p w14:paraId="08A1AD56" w14:textId="77777777" w:rsidR="009260DE" w:rsidRPr="00A62599" w:rsidRDefault="009260DE" w:rsidP="009260DE">
      <w:pPr>
        <w:tabs>
          <w:tab w:val="left" w:pos="851"/>
        </w:tabs>
        <w:ind w:left="851"/>
        <w:rPr>
          <w:sz w:val="24"/>
          <w:szCs w:val="24"/>
        </w:rPr>
      </w:pPr>
    </w:p>
    <w:p w14:paraId="18AF4E75" w14:textId="77777777" w:rsidR="009260DE" w:rsidRPr="00A62599" w:rsidRDefault="009260DE" w:rsidP="009260DE">
      <w:pPr>
        <w:tabs>
          <w:tab w:val="left" w:pos="851"/>
        </w:tabs>
        <w:ind w:left="851" w:hanging="851"/>
        <w:rPr>
          <w:b/>
          <w:sz w:val="24"/>
          <w:szCs w:val="24"/>
        </w:rPr>
      </w:pPr>
      <w:r w:rsidRPr="00A62599">
        <w:rPr>
          <w:b/>
          <w:sz w:val="24"/>
          <w:szCs w:val="24"/>
        </w:rPr>
        <w:t>4.2</w:t>
      </w:r>
      <w:r w:rsidRPr="00A62599">
        <w:rPr>
          <w:b/>
          <w:sz w:val="24"/>
          <w:szCs w:val="24"/>
        </w:rPr>
        <w:tab/>
        <w:t xml:space="preserve">Dosering og </w:t>
      </w:r>
      <w:r w:rsidR="002C1EC0" w:rsidRPr="00A62599">
        <w:rPr>
          <w:b/>
          <w:sz w:val="24"/>
          <w:szCs w:val="24"/>
        </w:rPr>
        <w:t>administration</w:t>
      </w:r>
    </w:p>
    <w:p w14:paraId="301FA049" w14:textId="77777777" w:rsidR="00A62599" w:rsidRDefault="00A62599" w:rsidP="00F36FAC">
      <w:pPr>
        <w:ind w:left="851"/>
        <w:rPr>
          <w:sz w:val="24"/>
          <w:szCs w:val="24"/>
          <w:u w:val="single"/>
        </w:rPr>
      </w:pPr>
    </w:p>
    <w:p w14:paraId="1DC8C608" w14:textId="519083DD" w:rsidR="00BF08BA" w:rsidRPr="00BF08BA" w:rsidRDefault="00BF08BA" w:rsidP="00F36FAC">
      <w:pPr>
        <w:ind w:left="851"/>
        <w:rPr>
          <w:sz w:val="24"/>
          <w:szCs w:val="24"/>
        </w:rPr>
      </w:pPr>
      <w:r w:rsidRPr="00BF08BA">
        <w:rPr>
          <w:sz w:val="24"/>
          <w:szCs w:val="24"/>
          <w:u w:val="single"/>
        </w:rPr>
        <w:t>Dosering</w:t>
      </w:r>
    </w:p>
    <w:p w14:paraId="3A61D9A1" w14:textId="77777777" w:rsidR="00BF08BA" w:rsidRPr="00BF08BA" w:rsidRDefault="00BF08BA" w:rsidP="00F36FAC">
      <w:pPr>
        <w:ind w:left="851"/>
        <w:rPr>
          <w:sz w:val="24"/>
          <w:szCs w:val="24"/>
        </w:rPr>
      </w:pPr>
    </w:p>
    <w:p w14:paraId="56E6BC38" w14:textId="77777777" w:rsidR="00BF08BA" w:rsidRPr="00BF08BA" w:rsidRDefault="00BF08BA" w:rsidP="00F36FAC">
      <w:pPr>
        <w:ind w:left="851"/>
        <w:rPr>
          <w:sz w:val="24"/>
          <w:szCs w:val="24"/>
        </w:rPr>
      </w:pPr>
      <w:r w:rsidRPr="00BF08BA">
        <w:rPr>
          <w:sz w:val="24"/>
          <w:szCs w:val="24"/>
        </w:rPr>
        <w:t xml:space="preserve">Den anbefalede dosis er inhalation af indholdet i en kapsel én gang dagligt ved hjælp af </w:t>
      </w:r>
      <w:r w:rsidRPr="00BF08BA">
        <w:rPr>
          <w:bCs/>
          <w:sz w:val="24"/>
          <w:szCs w:val="24"/>
        </w:rPr>
        <w:t>Copdalan</w:t>
      </w:r>
      <w:r w:rsidRPr="00BF08BA">
        <w:rPr>
          <w:sz w:val="24"/>
          <w:szCs w:val="24"/>
        </w:rPr>
        <w:t>-inhalatoren.</w:t>
      </w:r>
    </w:p>
    <w:p w14:paraId="6CCF9C2A" w14:textId="77777777" w:rsidR="00BF08BA" w:rsidRPr="00BF08BA" w:rsidRDefault="00BF08BA" w:rsidP="00F36FAC">
      <w:pPr>
        <w:ind w:left="851"/>
        <w:rPr>
          <w:sz w:val="24"/>
          <w:szCs w:val="24"/>
        </w:rPr>
      </w:pPr>
    </w:p>
    <w:p w14:paraId="73A6DFB4" w14:textId="77777777" w:rsidR="00BF08BA" w:rsidRPr="00BF08BA" w:rsidRDefault="00BF08BA" w:rsidP="00F36FAC">
      <w:pPr>
        <w:ind w:left="851"/>
        <w:rPr>
          <w:sz w:val="24"/>
          <w:szCs w:val="24"/>
        </w:rPr>
      </w:pPr>
      <w:r w:rsidRPr="00BF08BA">
        <w:rPr>
          <w:sz w:val="24"/>
          <w:szCs w:val="24"/>
        </w:rPr>
        <w:t xml:space="preserve">Det anbefales at tage </w:t>
      </w:r>
      <w:r w:rsidRPr="00BF08BA">
        <w:rPr>
          <w:bCs/>
          <w:sz w:val="24"/>
          <w:szCs w:val="24"/>
        </w:rPr>
        <w:t xml:space="preserve">Copdalan </w:t>
      </w:r>
      <w:r w:rsidRPr="00BF08BA">
        <w:rPr>
          <w:sz w:val="24"/>
          <w:szCs w:val="24"/>
        </w:rPr>
        <w:t>på samme tidspunkt hver dag. Hvis en dosis glemmes, skal den tages så hurtigt som muligt samme dag. Patienterne skal informeres om, at de ikke må tage mere end én dosis om dagen.</w:t>
      </w:r>
    </w:p>
    <w:p w14:paraId="63E104AF" w14:textId="77777777" w:rsidR="00BF08BA" w:rsidRPr="00BF08BA" w:rsidRDefault="00BF08BA" w:rsidP="00F36FAC">
      <w:pPr>
        <w:ind w:left="851"/>
        <w:rPr>
          <w:sz w:val="24"/>
          <w:szCs w:val="24"/>
        </w:rPr>
      </w:pPr>
    </w:p>
    <w:p w14:paraId="4A7D96FF" w14:textId="77777777" w:rsidR="00BF08BA" w:rsidRPr="00BF08BA" w:rsidRDefault="00BF08BA" w:rsidP="00F36FAC">
      <w:pPr>
        <w:ind w:left="851"/>
        <w:rPr>
          <w:sz w:val="24"/>
          <w:szCs w:val="24"/>
        </w:rPr>
      </w:pPr>
      <w:r w:rsidRPr="00BF08BA">
        <w:rPr>
          <w:sz w:val="24"/>
          <w:szCs w:val="24"/>
          <w:u w:val="single"/>
        </w:rPr>
        <w:t>Særlige populationer</w:t>
      </w:r>
    </w:p>
    <w:p w14:paraId="4F16A447" w14:textId="77777777" w:rsidR="00BF08BA" w:rsidRPr="00BF08BA" w:rsidRDefault="00BF08BA" w:rsidP="00F36FAC">
      <w:pPr>
        <w:ind w:left="851"/>
        <w:rPr>
          <w:sz w:val="24"/>
          <w:szCs w:val="24"/>
        </w:rPr>
      </w:pPr>
    </w:p>
    <w:p w14:paraId="32A92A5C" w14:textId="77777777" w:rsidR="00BF08BA" w:rsidRPr="00BF08BA" w:rsidRDefault="00BF08BA" w:rsidP="00F36FAC">
      <w:pPr>
        <w:ind w:left="851"/>
        <w:rPr>
          <w:i/>
          <w:sz w:val="24"/>
          <w:szCs w:val="24"/>
        </w:rPr>
      </w:pPr>
      <w:r w:rsidRPr="00BF08BA">
        <w:rPr>
          <w:i/>
          <w:sz w:val="24"/>
          <w:szCs w:val="24"/>
          <w:u w:val="single"/>
        </w:rPr>
        <w:t>Ældre</w:t>
      </w:r>
    </w:p>
    <w:p w14:paraId="1BF5B41A" w14:textId="77777777" w:rsidR="00F36FAC" w:rsidRPr="00A62599" w:rsidRDefault="00BF08BA" w:rsidP="00F36FAC">
      <w:pPr>
        <w:ind w:left="851"/>
        <w:rPr>
          <w:sz w:val="24"/>
          <w:szCs w:val="24"/>
        </w:rPr>
      </w:pPr>
      <w:r w:rsidRPr="00BF08BA">
        <w:rPr>
          <w:bCs/>
          <w:sz w:val="24"/>
          <w:szCs w:val="24"/>
        </w:rPr>
        <w:t xml:space="preserve">Copdalan </w:t>
      </w:r>
      <w:r w:rsidRPr="00BF08BA">
        <w:rPr>
          <w:sz w:val="24"/>
          <w:szCs w:val="24"/>
        </w:rPr>
        <w:t>kan bruges ved den anbefalede dosis til ældre patienter (75 år eller ældre).</w:t>
      </w:r>
    </w:p>
    <w:p w14:paraId="0E4D879F" w14:textId="77777777" w:rsidR="00F36FAC" w:rsidRPr="00A62599" w:rsidRDefault="00F36FAC" w:rsidP="00F36FAC">
      <w:pPr>
        <w:ind w:left="851"/>
        <w:rPr>
          <w:sz w:val="24"/>
          <w:szCs w:val="24"/>
        </w:rPr>
      </w:pPr>
    </w:p>
    <w:p w14:paraId="4A2686AD" w14:textId="3C0B0863" w:rsidR="00BF08BA" w:rsidRPr="00BF08BA" w:rsidRDefault="00BF08BA" w:rsidP="00F36FAC">
      <w:pPr>
        <w:ind w:left="851"/>
        <w:rPr>
          <w:i/>
          <w:sz w:val="24"/>
          <w:szCs w:val="24"/>
        </w:rPr>
      </w:pPr>
      <w:r w:rsidRPr="00BF08BA">
        <w:rPr>
          <w:i/>
          <w:sz w:val="24"/>
          <w:szCs w:val="24"/>
          <w:u w:val="single"/>
        </w:rPr>
        <w:t>Nedsat nyrefunktion</w:t>
      </w:r>
    </w:p>
    <w:p w14:paraId="430981B9" w14:textId="77777777" w:rsidR="00BF08BA" w:rsidRPr="00BF08BA" w:rsidRDefault="00BF08BA" w:rsidP="00F36FAC">
      <w:pPr>
        <w:ind w:left="851"/>
        <w:rPr>
          <w:sz w:val="24"/>
          <w:szCs w:val="24"/>
        </w:rPr>
      </w:pPr>
      <w:r w:rsidRPr="00BF08BA">
        <w:rPr>
          <w:bCs/>
          <w:sz w:val="24"/>
          <w:szCs w:val="24"/>
        </w:rPr>
        <w:t xml:space="preserve">Copdalan </w:t>
      </w:r>
      <w:r w:rsidRPr="00BF08BA">
        <w:rPr>
          <w:sz w:val="24"/>
          <w:szCs w:val="24"/>
        </w:rPr>
        <w:t>kan bruges ved den anbefalede dosis hos patienter med let til moderat nedsat nyrefunktion. Hos patienter med svært nedsat nyrefunktion eller slutstadiet af nyresygdom, som kræver dialyse, må det udelukkende bruges, hvis den forventede fordel opvejer den potentielle risiko (se pkt. 4.4 og 5.2).</w:t>
      </w:r>
    </w:p>
    <w:p w14:paraId="5EC27F1B" w14:textId="77777777" w:rsidR="00BF08BA" w:rsidRPr="00BF08BA" w:rsidRDefault="00BF08BA" w:rsidP="00F36FAC">
      <w:pPr>
        <w:ind w:left="851"/>
        <w:rPr>
          <w:sz w:val="24"/>
          <w:szCs w:val="24"/>
        </w:rPr>
      </w:pPr>
    </w:p>
    <w:p w14:paraId="66931409" w14:textId="77777777" w:rsidR="00BF08BA" w:rsidRPr="00BF08BA" w:rsidRDefault="00BF08BA" w:rsidP="00F36FAC">
      <w:pPr>
        <w:ind w:left="851"/>
        <w:rPr>
          <w:i/>
          <w:sz w:val="24"/>
          <w:szCs w:val="24"/>
        </w:rPr>
      </w:pPr>
      <w:r w:rsidRPr="00BF08BA">
        <w:rPr>
          <w:i/>
          <w:sz w:val="24"/>
          <w:szCs w:val="24"/>
          <w:u w:val="single"/>
        </w:rPr>
        <w:t>Nedsat leverfunktion</w:t>
      </w:r>
    </w:p>
    <w:p w14:paraId="33748652" w14:textId="34823DF9" w:rsidR="00BF08BA" w:rsidRPr="00BF08BA" w:rsidRDefault="00BF08BA" w:rsidP="00F36FAC">
      <w:pPr>
        <w:ind w:left="851"/>
        <w:rPr>
          <w:sz w:val="24"/>
          <w:szCs w:val="24"/>
        </w:rPr>
      </w:pPr>
      <w:r w:rsidRPr="00BF08BA">
        <w:rPr>
          <w:sz w:val="24"/>
          <w:szCs w:val="24"/>
        </w:rPr>
        <w:t>Copdalankan bruges i den anbefalede dosis til patienter med mildt til moderat nedsat leverfunktion. Der er ingen tilgængelige data for brug af Copdalan</w:t>
      </w:r>
      <w:r w:rsidR="002C43A1">
        <w:rPr>
          <w:sz w:val="24"/>
          <w:szCs w:val="24"/>
        </w:rPr>
        <w:t xml:space="preserve"> </w:t>
      </w:r>
      <w:r w:rsidRPr="00BF08BA">
        <w:rPr>
          <w:sz w:val="24"/>
          <w:szCs w:val="24"/>
        </w:rPr>
        <w:t>til patienter med stærkt nedsat leverfunktion, der skal derfor iagttages forsigtighed hos disse patienter (se pkt. 5.2).</w:t>
      </w:r>
    </w:p>
    <w:p w14:paraId="1851C498" w14:textId="77777777" w:rsidR="00BF08BA" w:rsidRPr="00BF08BA" w:rsidRDefault="00BF08BA" w:rsidP="00F36FAC">
      <w:pPr>
        <w:ind w:left="851"/>
        <w:rPr>
          <w:sz w:val="24"/>
          <w:szCs w:val="24"/>
        </w:rPr>
      </w:pPr>
    </w:p>
    <w:p w14:paraId="13EFB5AA" w14:textId="77777777" w:rsidR="00BF08BA" w:rsidRPr="00BF08BA" w:rsidRDefault="00BF08BA" w:rsidP="00F36FAC">
      <w:pPr>
        <w:ind w:left="851"/>
        <w:rPr>
          <w:i/>
          <w:sz w:val="24"/>
          <w:szCs w:val="24"/>
        </w:rPr>
      </w:pPr>
      <w:r w:rsidRPr="00BF08BA">
        <w:rPr>
          <w:i/>
          <w:sz w:val="24"/>
          <w:szCs w:val="24"/>
          <w:u w:val="single"/>
        </w:rPr>
        <w:t>Pædiatrisk population</w:t>
      </w:r>
    </w:p>
    <w:p w14:paraId="6E19084E" w14:textId="0390509A" w:rsidR="00BF08BA" w:rsidRPr="00BF08BA" w:rsidRDefault="00BF08BA" w:rsidP="00F36FAC">
      <w:pPr>
        <w:ind w:left="851"/>
        <w:rPr>
          <w:sz w:val="24"/>
          <w:szCs w:val="24"/>
        </w:rPr>
      </w:pPr>
      <w:r w:rsidRPr="00BF08BA">
        <w:rPr>
          <w:sz w:val="24"/>
          <w:szCs w:val="24"/>
        </w:rPr>
        <w:t>Det er ikke relevant at anvende Copdalan</w:t>
      </w:r>
      <w:r w:rsidR="002C43A1">
        <w:rPr>
          <w:sz w:val="24"/>
          <w:szCs w:val="24"/>
        </w:rPr>
        <w:t xml:space="preserve"> </w:t>
      </w:r>
      <w:r w:rsidRPr="00BF08BA">
        <w:rPr>
          <w:sz w:val="24"/>
          <w:szCs w:val="24"/>
        </w:rPr>
        <w:t>hos den pædiatriske population (under 18 år) ved indikationen KOL. Copdalans sikkerhed og virkning hos børn er ikke klarlagt.</w:t>
      </w:r>
    </w:p>
    <w:p w14:paraId="51609876" w14:textId="77777777" w:rsidR="00BF08BA" w:rsidRPr="00BF08BA" w:rsidRDefault="00BF08BA" w:rsidP="00F36FAC">
      <w:pPr>
        <w:ind w:left="851"/>
        <w:rPr>
          <w:sz w:val="24"/>
          <w:szCs w:val="24"/>
        </w:rPr>
      </w:pPr>
      <w:r w:rsidRPr="00BF08BA">
        <w:rPr>
          <w:sz w:val="24"/>
          <w:szCs w:val="24"/>
        </w:rPr>
        <w:t>Der foreligger ingen data.</w:t>
      </w:r>
    </w:p>
    <w:p w14:paraId="01C5D817" w14:textId="77777777" w:rsidR="00BF08BA" w:rsidRPr="00BF08BA" w:rsidRDefault="00BF08BA" w:rsidP="00F36FAC">
      <w:pPr>
        <w:ind w:left="851"/>
        <w:rPr>
          <w:sz w:val="24"/>
          <w:szCs w:val="24"/>
        </w:rPr>
      </w:pPr>
    </w:p>
    <w:p w14:paraId="1DFF8914" w14:textId="77777777" w:rsidR="00BF08BA" w:rsidRPr="00BF08BA" w:rsidRDefault="00BF08BA" w:rsidP="00F36FAC">
      <w:pPr>
        <w:ind w:left="851"/>
        <w:rPr>
          <w:sz w:val="24"/>
          <w:szCs w:val="24"/>
        </w:rPr>
      </w:pPr>
      <w:r w:rsidRPr="00BF08BA">
        <w:rPr>
          <w:sz w:val="24"/>
          <w:szCs w:val="24"/>
          <w:u w:val="single"/>
        </w:rPr>
        <w:t>Administration</w:t>
      </w:r>
    </w:p>
    <w:p w14:paraId="6F3A89E0" w14:textId="77777777" w:rsidR="00BF08BA" w:rsidRPr="00BF08BA" w:rsidRDefault="00BF08BA" w:rsidP="00F36FAC">
      <w:pPr>
        <w:ind w:left="851"/>
        <w:rPr>
          <w:sz w:val="24"/>
          <w:szCs w:val="24"/>
        </w:rPr>
      </w:pPr>
      <w:r w:rsidRPr="00BF08BA">
        <w:rPr>
          <w:sz w:val="24"/>
          <w:szCs w:val="24"/>
        </w:rPr>
        <w:t>Kun til inhalation. Kapslerne må ikke synkes.</w:t>
      </w:r>
    </w:p>
    <w:p w14:paraId="33C83D67" w14:textId="77777777" w:rsidR="00BF08BA" w:rsidRPr="00BF08BA" w:rsidRDefault="00BF08BA" w:rsidP="00F36FAC">
      <w:pPr>
        <w:ind w:left="851"/>
        <w:rPr>
          <w:sz w:val="24"/>
          <w:szCs w:val="24"/>
        </w:rPr>
      </w:pPr>
    </w:p>
    <w:p w14:paraId="23E868F8" w14:textId="77777777" w:rsidR="00BF08BA" w:rsidRPr="00BF08BA" w:rsidRDefault="00BF08BA" w:rsidP="00F36FAC">
      <w:pPr>
        <w:ind w:left="851"/>
        <w:rPr>
          <w:sz w:val="24"/>
          <w:szCs w:val="24"/>
        </w:rPr>
      </w:pPr>
      <w:r w:rsidRPr="00BF08BA">
        <w:rPr>
          <w:sz w:val="24"/>
          <w:szCs w:val="24"/>
        </w:rPr>
        <w:t>Kapslerne må kun tages ved hjælp af Copdalan-inhalatoren (se pkt. 6.6). Den inhalator, der leveres i hver ny pakning, bør anvendes.</w:t>
      </w:r>
    </w:p>
    <w:p w14:paraId="260FAFB0" w14:textId="77777777" w:rsidR="00BF08BA" w:rsidRPr="00BF08BA" w:rsidRDefault="00BF08BA" w:rsidP="00F36FAC">
      <w:pPr>
        <w:ind w:left="851"/>
        <w:rPr>
          <w:sz w:val="24"/>
          <w:szCs w:val="24"/>
        </w:rPr>
      </w:pPr>
      <w:r w:rsidRPr="00BF08BA">
        <w:rPr>
          <w:sz w:val="24"/>
          <w:szCs w:val="24"/>
        </w:rPr>
        <w:t>Patienter skal informeres om korrekt administration af lægemidlet. Patienter, der ikke oplever en forbedring i vejrtrækningen, skal spørges om de sluger lægemidlet i stedet for at inhalere det.</w:t>
      </w:r>
    </w:p>
    <w:p w14:paraId="42D3B241" w14:textId="77777777" w:rsidR="00BF08BA" w:rsidRPr="00BF08BA" w:rsidRDefault="00BF08BA" w:rsidP="00F36FAC">
      <w:pPr>
        <w:ind w:left="851"/>
        <w:rPr>
          <w:sz w:val="24"/>
          <w:szCs w:val="24"/>
        </w:rPr>
      </w:pPr>
    </w:p>
    <w:p w14:paraId="4E6A2DBF" w14:textId="77777777" w:rsidR="00BF08BA" w:rsidRPr="00BF08BA" w:rsidRDefault="00BF08BA" w:rsidP="00F36FAC">
      <w:pPr>
        <w:ind w:left="851"/>
        <w:rPr>
          <w:sz w:val="24"/>
          <w:szCs w:val="24"/>
        </w:rPr>
      </w:pPr>
      <w:r w:rsidRPr="00BF08BA">
        <w:rPr>
          <w:sz w:val="24"/>
          <w:szCs w:val="24"/>
        </w:rPr>
        <w:t>For instruktioner om brug af lægemidlet før administration, se pkt. 6.6.</w:t>
      </w:r>
    </w:p>
    <w:p w14:paraId="71BFC0A3" w14:textId="77777777" w:rsidR="009260DE" w:rsidRPr="00A62599" w:rsidRDefault="009260DE" w:rsidP="009260DE">
      <w:pPr>
        <w:tabs>
          <w:tab w:val="left" w:pos="851"/>
        </w:tabs>
        <w:ind w:left="851"/>
        <w:rPr>
          <w:sz w:val="24"/>
          <w:szCs w:val="24"/>
        </w:rPr>
      </w:pPr>
    </w:p>
    <w:p w14:paraId="644E2BFE" w14:textId="77777777" w:rsidR="009260DE" w:rsidRPr="00A62599" w:rsidRDefault="009260DE" w:rsidP="009260DE">
      <w:pPr>
        <w:tabs>
          <w:tab w:val="left" w:pos="851"/>
        </w:tabs>
        <w:ind w:left="851" w:hanging="851"/>
        <w:rPr>
          <w:b/>
          <w:sz w:val="24"/>
          <w:szCs w:val="24"/>
        </w:rPr>
      </w:pPr>
      <w:r w:rsidRPr="00A62599">
        <w:rPr>
          <w:b/>
          <w:sz w:val="24"/>
          <w:szCs w:val="24"/>
        </w:rPr>
        <w:t>4.3</w:t>
      </w:r>
      <w:r w:rsidRPr="00A62599">
        <w:rPr>
          <w:b/>
          <w:sz w:val="24"/>
          <w:szCs w:val="24"/>
        </w:rPr>
        <w:tab/>
        <w:t>Kontraindikationer</w:t>
      </w:r>
    </w:p>
    <w:p w14:paraId="3CBA5703" w14:textId="77777777" w:rsidR="00BF08BA" w:rsidRPr="00BF08BA" w:rsidRDefault="00BF08BA" w:rsidP="00F36FAC">
      <w:pPr>
        <w:ind w:left="851"/>
        <w:rPr>
          <w:sz w:val="24"/>
          <w:szCs w:val="24"/>
        </w:rPr>
      </w:pPr>
      <w:r w:rsidRPr="00BF08BA">
        <w:rPr>
          <w:sz w:val="24"/>
          <w:szCs w:val="24"/>
        </w:rPr>
        <w:t>Overfølsomhed over for de aktive stoffer eller over for et eller flere af hjælpestofferne anført i pkt. 6.1.</w:t>
      </w:r>
    </w:p>
    <w:p w14:paraId="195958F7" w14:textId="77777777" w:rsidR="009260DE" w:rsidRPr="00A62599" w:rsidRDefault="009260DE" w:rsidP="009260DE">
      <w:pPr>
        <w:tabs>
          <w:tab w:val="left" w:pos="851"/>
        </w:tabs>
        <w:ind w:left="851"/>
        <w:rPr>
          <w:sz w:val="24"/>
          <w:szCs w:val="24"/>
        </w:rPr>
      </w:pPr>
    </w:p>
    <w:p w14:paraId="13B6C2D7" w14:textId="77777777" w:rsidR="009260DE" w:rsidRPr="00A62599" w:rsidRDefault="009260DE" w:rsidP="009260DE">
      <w:pPr>
        <w:tabs>
          <w:tab w:val="left" w:pos="851"/>
        </w:tabs>
        <w:ind w:left="851" w:hanging="851"/>
        <w:rPr>
          <w:b/>
          <w:sz w:val="24"/>
          <w:szCs w:val="24"/>
        </w:rPr>
      </w:pPr>
      <w:r w:rsidRPr="00A62599">
        <w:rPr>
          <w:b/>
          <w:sz w:val="24"/>
          <w:szCs w:val="24"/>
        </w:rPr>
        <w:t>4.4</w:t>
      </w:r>
      <w:r w:rsidRPr="00A62599">
        <w:rPr>
          <w:b/>
          <w:sz w:val="24"/>
          <w:szCs w:val="24"/>
        </w:rPr>
        <w:tab/>
        <w:t>Særlige advarsler og forsigtighedsregler vedrørende brugen</w:t>
      </w:r>
    </w:p>
    <w:p w14:paraId="539AD63F" w14:textId="77777777" w:rsidR="00BF08BA" w:rsidRPr="00BF08BA" w:rsidRDefault="00BF08BA" w:rsidP="00F36FAC">
      <w:pPr>
        <w:ind w:left="851"/>
        <w:rPr>
          <w:sz w:val="24"/>
          <w:szCs w:val="24"/>
        </w:rPr>
      </w:pPr>
      <w:r w:rsidRPr="00BF08BA">
        <w:rPr>
          <w:sz w:val="24"/>
          <w:szCs w:val="24"/>
        </w:rPr>
        <w:t xml:space="preserve">Copdalan bør ikke anvendes sammen med lægemidler indeholdende andre langtidsvirkende beta-adrenerge agonister eller langtidsvirkende muskarine antagonister, </w:t>
      </w:r>
      <w:r w:rsidRPr="00BF08BA">
        <w:rPr>
          <w:sz w:val="24"/>
          <w:szCs w:val="24"/>
        </w:rPr>
        <w:lastRenderedPageBreak/>
        <w:t>der er de farmakoterapeutiske grupper, som komponenterne i Copdalan tilhører (se pkt. 4.5).</w:t>
      </w:r>
    </w:p>
    <w:p w14:paraId="761A0AE5" w14:textId="77777777" w:rsidR="00BF08BA" w:rsidRPr="00BF08BA" w:rsidRDefault="00BF08BA" w:rsidP="00F36FAC">
      <w:pPr>
        <w:ind w:left="851"/>
        <w:rPr>
          <w:sz w:val="24"/>
          <w:szCs w:val="24"/>
        </w:rPr>
      </w:pPr>
    </w:p>
    <w:p w14:paraId="6020F57D" w14:textId="77777777" w:rsidR="00BF08BA" w:rsidRPr="00BF08BA" w:rsidRDefault="00BF08BA" w:rsidP="00F36FAC">
      <w:pPr>
        <w:ind w:left="851"/>
        <w:rPr>
          <w:sz w:val="24"/>
          <w:szCs w:val="24"/>
        </w:rPr>
      </w:pPr>
      <w:r w:rsidRPr="00BF08BA">
        <w:rPr>
          <w:sz w:val="24"/>
          <w:szCs w:val="24"/>
          <w:u w:val="single"/>
        </w:rPr>
        <w:t>Astma</w:t>
      </w:r>
    </w:p>
    <w:p w14:paraId="6B76B7D1" w14:textId="77777777" w:rsidR="00BF08BA" w:rsidRPr="00BF08BA" w:rsidRDefault="00BF08BA" w:rsidP="00F36FAC">
      <w:pPr>
        <w:ind w:left="851"/>
        <w:rPr>
          <w:sz w:val="24"/>
          <w:szCs w:val="24"/>
        </w:rPr>
      </w:pPr>
      <w:r w:rsidRPr="00BF08BA">
        <w:rPr>
          <w:sz w:val="24"/>
          <w:szCs w:val="24"/>
        </w:rPr>
        <w:t>Copdalan må ikke anvendes til behandling af astma, da der ikke foreligger data for denne indikation.</w:t>
      </w:r>
    </w:p>
    <w:p w14:paraId="4476ACFC" w14:textId="77777777" w:rsidR="00BF08BA" w:rsidRPr="00BF08BA" w:rsidRDefault="00BF08BA" w:rsidP="00F36FAC">
      <w:pPr>
        <w:ind w:left="851"/>
        <w:rPr>
          <w:sz w:val="24"/>
          <w:szCs w:val="24"/>
        </w:rPr>
      </w:pPr>
    </w:p>
    <w:p w14:paraId="17D7144B" w14:textId="77777777" w:rsidR="00BF08BA" w:rsidRPr="00BF08BA" w:rsidRDefault="00BF08BA" w:rsidP="00F36FAC">
      <w:pPr>
        <w:ind w:left="851"/>
        <w:rPr>
          <w:sz w:val="24"/>
          <w:szCs w:val="24"/>
        </w:rPr>
      </w:pPr>
      <w:r w:rsidRPr="00BF08BA">
        <w:rPr>
          <w:sz w:val="24"/>
          <w:szCs w:val="24"/>
        </w:rPr>
        <w:t>Langtidsvirkende beta2-adrenerge agonister kan øge risikoen for alvorlige astma-relaterede bivirkninger, inklusive astma-relaterede dødsfald, hvis det bruges til behandling af astma.</w:t>
      </w:r>
    </w:p>
    <w:p w14:paraId="3132456F" w14:textId="77777777" w:rsidR="00BF08BA" w:rsidRPr="00BF08BA" w:rsidRDefault="00BF08BA" w:rsidP="00F36FAC">
      <w:pPr>
        <w:ind w:left="851"/>
        <w:rPr>
          <w:sz w:val="24"/>
          <w:szCs w:val="24"/>
        </w:rPr>
      </w:pPr>
    </w:p>
    <w:p w14:paraId="709E7209" w14:textId="77777777" w:rsidR="00BF08BA" w:rsidRPr="00BF08BA" w:rsidRDefault="00BF08BA" w:rsidP="00F36FAC">
      <w:pPr>
        <w:ind w:left="851"/>
        <w:rPr>
          <w:sz w:val="24"/>
          <w:szCs w:val="24"/>
        </w:rPr>
      </w:pPr>
      <w:r w:rsidRPr="00BF08BA">
        <w:rPr>
          <w:sz w:val="24"/>
          <w:szCs w:val="24"/>
          <w:u w:val="single"/>
        </w:rPr>
        <w:t>Ikke til akut brug</w:t>
      </w:r>
    </w:p>
    <w:p w14:paraId="0989C4C0" w14:textId="77777777" w:rsidR="00BF08BA" w:rsidRPr="00BF08BA" w:rsidRDefault="00BF08BA" w:rsidP="00F36FAC">
      <w:pPr>
        <w:ind w:left="851"/>
        <w:rPr>
          <w:sz w:val="24"/>
          <w:szCs w:val="24"/>
        </w:rPr>
      </w:pPr>
      <w:r w:rsidRPr="00BF08BA">
        <w:rPr>
          <w:sz w:val="24"/>
          <w:szCs w:val="24"/>
        </w:rPr>
        <w:t xml:space="preserve">Copdalan er ikke indiceret til behandling af akutte tilfælde af bronkospasmer. </w:t>
      </w:r>
    </w:p>
    <w:p w14:paraId="054DA86F" w14:textId="77777777" w:rsidR="00BF08BA" w:rsidRPr="00BF08BA" w:rsidRDefault="00BF08BA" w:rsidP="00F36FAC">
      <w:pPr>
        <w:ind w:left="851"/>
        <w:rPr>
          <w:sz w:val="24"/>
          <w:szCs w:val="24"/>
        </w:rPr>
      </w:pPr>
    </w:p>
    <w:p w14:paraId="0F436406" w14:textId="77777777" w:rsidR="00BF08BA" w:rsidRPr="00BF08BA" w:rsidRDefault="00BF08BA" w:rsidP="00F36FAC">
      <w:pPr>
        <w:ind w:left="851"/>
        <w:rPr>
          <w:sz w:val="24"/>
          <w:szCs w:val="24"/>
        </w:rPr>
      </w:pPr>
      <w:r w:rsidRPr="00BF08BA">
        <w:rPr>
          <w:sz w:val="24"/>
          <w:szCs w:val="24"/>
          <w:u w:val="single"/>
        </w:rPr>
        <w:t>Overfølsomhed</w:t>
      </w:r>
    </w:p>
    <w:p w14:paraId="1ECB682D" w14:textId="77777777" w:rsidR="00F36FAC" w:rsidRPr="00A62599" w:rsidRDefault="00BF08BA" w:rsidP="00F36FAC">
      <w:pPr>
        <w:ind w:left="851"/>
        <w:rPr>
          <w:sz w:val="24"/>
          <w:szCs w:val="24"/>
        </w:rPr>
      </w:pPr>
      <w:r w:rsidRPr="00BF08BA">
        <w:rPr>
          <w:sz w:val="24"/>
          <w:szCs w:val="24"/>
        </w:rPr>
        <w:t>Der er rapporteret øjeblikkelige overfølsomhedsreaktioner efter administration af indacaterol eller glycopyrronium, som er de aktive stoffer i Copdalan. Hvis der opstår symptomer, som antyder allergiske reaktioner, specielt angioødem (vejrtræknings- eller synkebesvær, hævet tunge, læber og ansigt), urticaria eller hududslæt, skal behandlingen seponeres med det samme og alternativ terapi startes.</w:t>
      </w:r>
    </w:p>
    <w:p w14:paraId="49421A00" w14:textId="77777777" w:rsidR="00F36FAC" w:rsidRPr="00A62599" w:rsidRDefault="00F36FAC" w:rsidP="00F36FAC">
      <w:pPr>
        <w:ind w:left="851"/>
        <w:rPr>
          <w:sz w:val="24"/>
          <w:szCs w:val="24"/>
        </w:rPr>
      </w:pPr>
    </w:p>
    <w:p w14:paraId="417B396F" w14:textId="7C6852EC" w:rsidR="00BF08BA" w:rsidRPr="00BF08BA" w:rsidRDefault="00BF08BA" w:rsidP="00F36FAC">
      <w:pPr>
        <w:ind w:left="851"/>
        <w:rPr>
          <w:sz w:val="24"/>
          <w:szCs w:val="24"/>
        </w:rPr>
      </w:pPr>
      <w:r w:rsidRPr="00BF08BA">
        <w:rPr>
          <w:sz w:val="24"/>
          <w:szCs w:val="24"/>
          <w:u w:val="single"/>
        </w:rPr>
        <w:t>Paradokse bronkospasmer</w:t>
      </w:r>
    </w:p>
    <w:p w14:paraId="2F5731B0" w14:textId="77777777" w:rsidR="00BF08BA" w:rsidRPr="00BF08BA" w:rsidRDefault="00BF08BA" w:rsidP="00F36FAC">
      <w:pPr>
        <w:ind w:left="851"/>
        <w:rPr>
          <w:sz w:val="24"/>
          <w:szCs w:val="24"/>
        </w:rPr>
      </w:pPr>
      <w:r w:rsidRPr="00BF08BA">
        <w:rPr>
          <w:sz w:val="24"/>
          <w:szCs w:val="24"/>
        </w:rPr>
        <w:t>Anvendelse af Copdalan kan medføre paradoks bronkospasme, hvilket kan være livstruende. Hvis det opstår, skal behandlingen straks seponeres og erstattes med alternativ behandling.</w:t>
      </w:r>
    </w:p>
    <w:p w14:paraId="3F1A0906" w14:textId="77777777" w:rsidR="00BF08BA" w:rsidRPr="00BF08BA" w:rsidRDefault="00BF08BA" w:rsidP="00F36FAC">
      <w:pPr>
        <w:ind w:left="851"/>
        <w:rPr>
          <w:sz w:val="24"/>
          <w:szCs w:val="24"/>
        </w:rPr>
      </w:pPr>
    </w:p>
    <w:p w14:paraId="64D90E15" w14:textId="77777777" w:rsidR="00BF08BA" w:rsidRPr="00BF08BA" w:rsidRDefault="00BF08BA" w:rsidP="00F36FAC">
      <w:pPr>
        <w:ind w:left="851"/>
        <w:rPr>
          <w:sz w:val="24"/>
          <w:szCs w:val="24"/>
        </w:rPr>
      </w:pPr>
      <w:r w:rsidRPr="00BF08BA">
        <w:rPr>
          <w:sz w:val="24"/>
          <w:szCs w:val="24"/>
          <w:u w:val="single"/>
        </w:rPr>
        <w:t>Antikolinerge virkninger relateret til glycopyrronium</w:t>
      </w:r>
    </w:p>
    <w:p w14:paraId="75FE32D6" w14:textId="77777777" w:rsidR="00BF08BA" w:rsidRPr="00BF08BA" w:rsidRDefault="00BF08BA" w:rsidP="00F36FAC">
      <w:pPr>
        <w:ind w:left="851"/>
        <w:rPr>
          <w:i/>
          <w:sz w:val="24"/>
          <w:szCs w:val="24"/>
          <w:u w:val="single"/>
        </w:rPr>
      </w:pPr>
    </w:p>
    <w:p w14:paraId="33F13B92" w14:textId="77777777" w:rsidR="00BF08BA" w:rsidRPr="00BF08BA" w:rsidRDefault="00BF08BA" w:rsidP="00F36FAC">
      <w:pPr>
        <w:ind w:left="851"/>
        <w:rPr>
          <w:i/>
          <w:sz w:val="24"/>
          <w:szCs w:val="24"/>
        </w:rPr>
      </w:pPr>
      <w:r w:rsidRPr="00BF08BA">
        <w:rPr>
          <w:i/>
          <w:sz w:val="24"/>
          <w:szCs w:val="24"/>
          <w:u w:val="single"/>
        </w:rPr>
        <w:t>Snævervinklet glaukom</w:t>
      </w:r>
    </w:p>
    <w:p w14:paraId="48872562" w14:textId="77777777" w:rsidR="00BF08BA" w:rsidRPr="00BF08BA" w:rsidRDefault="00BF08BA" w:rsidP="00F36FAC">
      <w:pPr>
        <w:ind w:left="851"/>
        <w:rPr>
          <w:sz w:val="24"/>
          <w:szCs w:val="24"/>
        </w:rPr>
      </w:pPr>
      <w:r w:rsidRPr="00BF08BA">
        <w:rPr>
          <w:sz w:val="24"/>
          <w:szCs w:val="24"/>
        </w:rPr>
        <w:t>Der foreligger ingen data for patienter med snævervinklet glaukom, Copdalan bør derfor anvendes med forsigtighed hos disse patienter.</w:t>
      </w:r>
    </w:p>
    <w:p w14:paraId="03B1F62C" w14:textId="77777777" w:rsidR="00BF08BA" w:rsidRPr="00BF08BA" w:rsidRDefault="00BF08BA" w:rsidP="00F36FAC">
      <w:pPr>
        <w:ind w:left="851"/>
        <w:rPr>
          <w:sz w:val="24"/>
          <w:szCs w:val="24"/>
        </w:rPr>
      </w:pPr>
    </w:p>
    <w:p w14:paraId="5D3DBA18" w14:textId="77777777" w:rsidR="00BF08BA" w:rsidRPr="00BF08BA" w:rsidRDefault="00BF08BA" w:rsidP="00F36FAC">
      <w:pPr>
        <w:ind w:left="851"/>
        <w:rPr>
          <w:sz w:val="24"/>
          <w:szCs w:val="24"/>
        </w:rPr>
      </w:pPr>
      <w:r w:rsidRPr="00BF08BA">
        <w:rPr>
          <w:sz w:val="24"/>
          <w:szCs w:val="24"/>
        </w:rPr>
        <w:t>Patienter skal informeres om tegn og symptomer på akut snævervinklet glaukom og skal informeres om øjeblikkelig seponering af Copdalan, hvis patienten udvikler nogle af disse tegn eller symptomer.</w:t>
      </w:r>
    </w:p>
    <w:p w14:paraId="241908D5" w14:textId="77777777" w:rsidR="00BF08BA" w:rsidRPr="00BF08BA" w:rsidRDefault="00BF08BA" w:rsidP="00F36FAC">
      <w:pPr>
        <w:ind w:left="851"/>
        <w:rPr>
          <w:sz w:val="24"/>
          <w:szCs w:val="24"/>
        </w:rPr>
      </w:pPr>
    </w:p>
    <w:p w14:paraId="6F748C3F" w14:textId="77777777" w:rsidR="00BF08BA" w:rsidRPr="00BF08BA" w:rsidRDefault="00BF08BA" w:rsidP="00F36FAC">
      <w:pPr>
        <w:ind w:left="851"/>
        <w:rPr>
          <w:i/>
          <w:sz w:val="24"/>
          <w:szCs w:val="24"/>
        </w:rPr>
      </w:pPr>
      <w:r w:rsidRPr="00BF08BA">
        <w:rPr>
          <w:i/>
          <w:sz w:val="24"/>
          <w:szCs w:val="24"/>
          <w:u w:val="single"/>
        </w:rPr>
        <w:t>Urinretention</w:t>
      </w:r>
    </w:p>
    <w:p w14:paraId="653547EB" w14:textId="77777777" w:rsidR="00BF08BA" w:rsidRPr="00BF08BA" w:rsidRDefault="00BF08BA" w:rsidP="00F36FAC">
      <w:pPr>
        <w:ind w:left="851"/>
        <w:rPr>
          <w:sz w:val="24"/>
          <w:szCs w:val="24"/>
        </w:rPr>
      </w:pPr>
      <w:r w:rsidRPr="00BF08BA">
        <w:rPr>
          <w:sz w:val="24"/>
          <w:szCs w:val="24"/>
        </w:rPr>
        <w:t>Der foreligger ingen data for patienter med urinretention, Copdalan bør derfor anvendes med forsigtighed hos disse patienter.</w:t>
      </w:r>
    </w:p>
    <w:p w14:paraId="4814E61A" w14:textId="77777777" w:rsidR="00BF08BA" w:rsidRPr="00BF08BA" w:rsidRDefault="00BF08BA" w:rsidP="00F36FAC">
      <w:pPr>
        <w:ind w:left="851"/>
        <w:rPr>
          <w:sz w:val="24"/>
          <w:szCs w:val="24"/>
          <w:u w:val="single"/>
        </w:rPr>
      </w:pPr>
    </w:p>
    <w:p w14:paraId="64CC4437" w14:textId="77777777" w:rsidR="00BF08BA" w:rsidRPr="00BF08BA" w:rsidRDefault="00BF08BA" w:rsidP="00F36FAC">
      <w:pPr>
        <w:ind w:left="851"/>
        <w:rPr>
          <w:sz w:val="24"/>
          <w:szCs w:val="24"/>
        </w:rPr>
      </w:pPr>
      <w:r w:rsidRPr="00BF08BA">
        <w:rPr>
          <w:sz w:val="24"/>
          <w:szCs w:val="24"/>
          <w:u w:val="single"/>
        </w:rPr>
        <w:t>Patienter med svært nedsat nyrefunktion</w:t>
      </w:r>
    </w:p>
    <w:p w14:paraId="0B61EAD8" w14:textId="77777777" w:rsidR="00BF08BA" w:rsidRPr="00BF08BA" w:rsidRDefault="00BF08BA" w:rsidP="00F36FAC">
      <w:pPr>
        <w:ind w:left="851"/>
        <w:rPr>
          <w:sz w:val="24"/>
          <w:szCs w:val="24"/>
        </w:rPr>
      </w:pPr>
      <w:r w:rsidRPr="00BF08BA">
        <w:rPr>
          <w:sz w:val="24"/>
          <w:szCs w:val="24"/>
        </w:rPr>
        <w:t>En moderat, gennemsnitlig forøgelse i den samlede systemiske eksponering (AUClast) af glycopyrronium på op til 1,4 gange er set hos forsøgspersoner med let og moderat nedsat nyrefunktion, og op til 2,2 gange hos forsøgspersoner med svært nedsat nyrefunktion og i slutstadiet af nyresygdom. Hos patienter med svært nedsat nyrefunktion (estimeret glomerulær filtrationshastighed på under 30 ml/min/1,73 m</w:t>
      </w:r>
      <w:r w:rsidRPr="00BF08BA">
        <w:rPr>
          <w:sz w:val="24"/>
          <w:szCs w:val="24"/>
          <w:vertAlign w:val="superscript"/>
        </w:rPr>
        <w:t>2</w:t>
      </w:r>
      <w:r w:rsidRPr="00BF08BA">
        <w:rPr>
          <w:sz w:val="24"/>
          <w:szCs w:val="24"/>
        </w:rPr>
        <w:t>), herunder patienter med slutstadiet af nyresygdom, hvor dialyse er påkrævet, må Copdalan kun bruges, hvis den forventede fordel opvejer den potentielle risiko (se punkt 5.2). Disse patienter skal monitoreres nøje for potentielle bivirkninger.</w:t>
      </w:r>
    </w:p>
    <w:p w14:paraId="467B136C" w14:textId="5270E0F0" w:rsidR="002C43A1" w:rsidRDefault="002C43A1">
      <w:pPr>
        <w:rPr>
          <w:sz w:val="24"/>
          <w:szCs w:val="24"/>
          <w:u w:val="single"/>
        </w:rPr>
      </w:pPr>
      <w:r>
        <w:rPr>
          <w:sz w:val="24"/>
          <w:szCs w:val="24"/>
          <w:u w:val="single"/>
        </w:rPr>
        <w:br w:type="page"/>
      </w:r>
    </w:p>
    <w:p w14:paraId="4F722B7B" w14:textId="77777777" w:rsidR="00BF08BA" w:rsidRPr="00BF08BA" w:rsidRDefault="00BF08BA" w:rsidP="00F36FAC">
      <w:pPr>
        <w:ind w:left="851"/>
        <w:rPr>
          <w:sz w:val="24"/>
          <w:szCs w:val="24"/>
          <w:u w:val="single"/>
        </w:rPr>
      </w:pPr>
    </w:p>
    <w:p w14:paraId="7AA4DD7D" w14:textId="77777777" w:rsidR="00BF08BA" w:rsidRPr="00BF08BA" w:rsidRDefault="00BF08BA" w:rsidP="00F36FAC">
      <w:pPr>
        <w:ind w:left="851"/>
        <w:rPr>
          <w:sz w:val="24"/>
          <w:szCs w:val="24"/>
        </w:rPr>
      </w:pPr>
      <w:r w:rsidRPr="00BF08BA">
        <w:rPr>
          <w:sz w:val="24"/>
          <w:szCs w:val="24"/>
          <w:u w:val="single"/>
        </w:rPr>
        <w:t>Kardiovaskulære virkninger</w:t>
      </w:r>
    </w:p>
    <w:p w14:paraId="21D1FAA6" w14:textId="77777777" w:rsidR="00BF08BA" w:rsidRPr="00BF08BA" w:rsidRDefault="00BF08BA" w:rsidP="00F36FAC">
      <w:pPr>
        <w:ind w:left="851"/>
        <w:rPr>
          <w:sz w:val="24"/>
          <w:szCs w:val="24"/>
        </w:rPr>
      </w:pPr>
      <w:r w:rsidRPr="00BF08BA">
        <w:rPr>
          <w:sz w:val="24"/>
          <w:szCs w:val="24"/>
        </w:rPr>
        <w:t>Copdalan skal anvendes med forsigtighed hos patienter med kardiovaskulære sygdomme (koronar hjertesygdom, akut myokardieinfarkt, hjertearytmier, hypertension).</w:t>
      </w:r>
    </w:p>
    <w:p w14:paraId="0F897E0F" w14:textId="77777777" w:rsidR="00BF08BA" w:rsidRPr="00BF08BA" w:rsidRDefault="00BF08BA" w:rsidP="00F36FAC">
      <w:pPr>
        <w:ind w:left="851"/>
        <w:rPr>
          <w:sz w:val="24"/>
          <w:szCs w:val="24"/>
        </w:rPr>
      </w:pPr>
    </w:p>
    <w:p w14:paraId="28B5D16E" w14:textId="77777777" w:rsidR="00BF08BA" w:rsidRPr="00BF08BA" w:rsidRDefault="00BF08BA" w:rsidP="00F36FAC">
      <w:pPr>
        <w:ind w:left="851"/>
        <w:rPr>
          <w:sz w:val="24"/>
          <w:szCs w:val="24"/>
        </w:rPr>
      </w:pPr>
      <w:r w:rsidRPr="00BF08BA">
        <w:rPr>
          <w:sz w:val="24"/>
          <w:szCs w:val="24"/>
        </w:rPr>
        <w:t>Beta</w:t>
      </w:r>
      <w:r w:rsidRPr="00BF08BA">
        <w:rPr>
          <w:sz w:val="24"/>
          <w:szCs w:val="24"/>
          <w:vertAlign w:val="subscript"/>
        </w:rPr>
        <w:t>2</w:t>
      </w:r>
      <w:r w:rsidRPr="00BF08BA">
        <w:rPr>
          <w:sz w:val="24"/>
          <w:szCs w:val="24"/>
        </w:rPr>
        <w:t>-adrenerge agonister kan medføre klinisk signifikante kardiovaskulære virkninger hos nogle patienter, hvilket ses som øget pulsfrekvens, blodtryk og/eller andre symptomer. Hvis sådanne virkninger forekommer med dette lægemiddel, kan det muligvis være nødvendigt at seponere behandlingen. Desuden er der rapporteret ekg-ændringer ved brug af beta-adrenerge agonister, såsom udfladning af T-tak, forlængelse af QT-intervallet og ST-segmentdepression, selvom den kliniske signifikans af disse observationer ikke kendes. Langtidsvirkende beta</w:t>
      </w:r>
      <w:r w:rsidRPr="00BF08BA">
        <w:rPr>
          <w:sz w:val="24"/>
          <w:szCs w:val="24"/>
          <w:vertAlign w:val="subscript"/>
        </w:rPr>
        <w:t>2</w:t>
      </w:r>
      <w:r w:rsidRPr="00BF08BA">
        <w:rPr>
          <w:sz w:val="24"/>
          <w:szCs w:val="24"/>
        </w:rPr>
        <w:t>-adrenerge agonister (LABA) eller kombinationsprodukter indeholdende LABA, så som Copdalan, bør derfor anvendes med forsigtighed hos patienter med kendt eller mistænkt forlængelse af QT-intervallet, eller som behandles med lægemidler, der kan påvirke QT-intervallet.</w:t>
      </w:r>
    </w:p>
    <w:p w14:paraId="6230237A" w14:textId="77777777" w:rsidR="00BF08BA" w:rsidRPr="00BF08BA" w:rsidRDefault="00BF08BA" w:rsidP="00F36FAC">
      <w:pPr>
        <w:ind w:left="851"/>
        <w:rPr>
          <w:sz w:val="24"/>
          <w:szCs w:val="24"/>
        </w:rPr>
      </w:pPr>
    </w:p>
    <w:p w14:paraId="6BCDFA33" w14:textId="77777777" w:rsidR="00BF08BA" w:rsidRPr="00BF08BA" w:rsidRDefault="00BF08BA" w:rsidP="00F36FAC">
      <w:pPr>
        <w:ind w:left="851"/>
        <w:rPr>
          <w:sz w:val="24"/>
          <w:szCs w:val="24"/>
        </w:rPr>
      </w:pPr>
      <w:r w:rsidRPr="00BF08BA">
        <w:rPr>
          <w:sz w:val="24"/>
          <w:szCs w:val="24"/>
        </w:rPr>
        <w:t>Patienter med ustabil iskæmisk hjertesygdom, venstreventrikulær dysfunktion, tidligere myokardieinfarkt, arytmi (eksklusive kronisk stabil atrieflimren), tidligere langt QT-syndrom eller hvis QTc (Fridericia metode) var forlænget (&gt;450 ms) blev ekskluderet fra de kliniske studier, og der er derfor ingen erfaring med disse patientgrupper. Copdalan bør anvendes med forsigtighed til disse patientgrupper.</w:t>
      </w:r>
    </w:p>
    <w:p w14:paraId="58047288" w14:textId="77777777" w:rsidR="00BF08BA" w:rsidRPr="00BF08BA" w:rsidRDefault="00BF08BA" w:rsidP="00F36FAC">
      <w:pPr>
        <w:ind w:left="851"/>
        <w:rPr>
          <w:sz w:val="24"/>
          <w:szCs w:val="24"/>
        </w:rPr>
      </w:pPr>
    </w:p>
    <w:p w14:paraId="3DAABCEC" w14:textId="77777777" w:rsidR="00BF08BA" w:rsidRPr="00BF08BA" w:rsidRDefault="00BF08BA" w:rsidP="00F36FAC">
      <w:pPr>
        <w:ind w:left="851"/>
        <w:rPr>
          <w:sz w:val="24"/>
          <w:szCs w:val="24"/>
        </w:rPr>
      </w:pPr>
      <w:r w:rsidRPr="00BF08BA">
        <w:rPr>
          <w:sz w:val="24"/>
          <w:szCs w:val="24"/>
          <w:u w:val="single"/>
        </w:rPr>
        <w:t>Hypokaliæmi</w:t>
      </w:r>
    </w:p>
    <w:p w14:paraId="35D84F35" w14:textId="77777777" w:rsidR="00F36FAC" w:rsidRPr="00A62599" w:rsidRDefault="00BF08BA" w:rsidP="00F36FAC">
      <w:pPr>
        <w:ind w:left="851"/>
        <w:rPr>
          <w:sz w:val="24"/>
          <w:szCs w:val="24"/>
        </w:rPr>
      </w:pPr>
      <w:r w:rsidRPr="00BF08BA">
        <w:rPr>
          <w:sz w:val="24"/>
          <w:szCs w:val="24"/>
        </w:rPr>
        <w:t>Beta</w:t>
      </w:r>
      <w:r w:rsidRPr="00BF08BA">
        <w:rPr>
          <w:sz w:val="24"/>
          <w:szCs w:val="24"/>
          <w:vertAlign w:val="subscript"/>
        </w:rPr>
        <w:t>2</w:t>
      </w:r>
      <w:r w:rsidRPr="00BF08BA">
        <w:rPr>
          <w:sz w:val="24"/>
          <w:szCs w:val="24"/>
        </w:rPr>
        <w:t>-adrenerge agonister kan medføre signifikant hypokaliæmi hos visse patienter, hvilket potentielt kan medføre kardiovaskulære bivirkninger. Reduktionen af serumkalium er typisk midlertidig og kræver ikke supplering. Hos patienter med svær KOL kan hypokaliæmi potenseres af hypoksi og samtidig behandling, hvilket kan øge tilbøjeligheden til hjertearytmier (se pkt. 4.5).</w:t>
      </w:r>
    </w:p>
    <w:p w14:paraId="6EBE94DC" w14:textId="77777777" w:rsidR="00F36FAC" w:rsidRPr="00A62599" w:rsidRDefault="00F36FAC" w:rsidP="00F36FAC">
      <w:pPr>
        <w:ind w:left="851"/>
        <w:rPr>
          <w:sz w:val="24"/>
          <w:szCs w:val="24"/>
        </w:rPr>
      </w:pPr>
    </w:p>
    <w:p w14:paraId="14BBADE8" w14:textId="466368F7" w:rsidR="00BF08BA" w:rsidRPr="00BF08BA" w:rsidRDefault="00BF08BA" w:rsidP="00F36FAC">
      <w:pPr>
        <w:ind w:left="851"/>
        <w:rPr>
          <w:sz w:val="24"/>
          <w:szCs w:val="24"/>
        </w:rPr>
      </w:pPr>
      <w:r w:rsidRPr="00BF08BA">
        <w:rPr>
          <w:sz w:val="24"/>
          <w:szCs w:val="24"/>
        </w:rPr>
        <w:t>Der er ikke set klinisk relevante virkninger af hypokaliæmi i kliniske studier med Copdalan ved den anbefalede terapeutiske dosis (se pkt. 5.1).</w:t>
      </w:r>
    </w:p>
    <w:p w14:paraId="7F0B68BB" w14:textId="77777777" w:rsidR="00BF08BA" w:rsidRPr="00BF08BA" w:rsidRDefault="00BF08BA" w:rsidP="00F36FAC">
      <w:pPr>
        <w:ind w:left="851"/>
        <w:rPr>
          <w:sz w:val="24"/>
          <w:szCs w:val="24"/>
        </w:rPr>
      </w:pPr>
    </w:p>
    <w:p w14:paraId="73BDCAC3" w14:textId="77777777" w:rsidR="00BF08BA" w:rsidRPr="00BF08BA" w:rsidRDefault="00BF08BA" w:rsidP="00F36FAC">
      <w:pPr>
        <w:ind w:left="851"/>
        <w:rPr>
          <w:sz w:val="24"/>
          <w:szCs w:val="24"/>
        </w:rPr>
      </w:pPr>
      <w:r w:rsidRPr="00BF08BA">
        <w:rPr>
          <w:sz w:val="24"/>
          <w:szCs w:val="24"/>
          <w:u w:val="single"/>
        </w:rPr>
        <w:t>Hyperglykæmi</w:t>
      </w:r>
    </w:p>
    <w:p w14:paraId="53188C5B" w14:textId="77777777" w:rsidR="00BF08BA" w:rsidRPr="00BF08BA" w:rsidRDefault="00BF08BA" w:rsidP="00F36FAC">
      <w:pPr>
        <w:ind w:left="851"/>
        <w:rPr>
          <w:sz w:val="24"/>
          <w:szCs w:val="24"/>
        </w:rPr>
      </w:pPr>
      <w:r w:rsidRPr="00BF08BA">
        <w:rPr>
          <w:sz w:val="24"/>
          <w:szCs w:val="24"/>
        </w:rPr>
        <w:t>Inhalation af høje doser beta</w:t>
      </w:r>
      <w:r w:rsidRPr="00BF08BA">
        <w:rPr>
          <w:sz w:val="24"/>
          <w:szCs w:val="24"/>
          <w:vertAlign w:val="subscript"/>
        </w:rPr>
        <w:t>2</w:t>
      </w:r>
      <w:r w:rsidRPr="00BF08BA">
        <w:rPr>
          <w:sz w:val="24"/>
          <w:szCs w:val="24"/>
        </w:rPr>
        <w:t>-adrenerge agonister kan medføre forhøjet plasmaglukose. Ved påbegyndelse af behandling med Copdalan skal plasmaglukose monitoreres tættere hos diabetespatienter.</w:t>
      </w:r>
    </w:p>
    <w:p w14:paraId="6FCD6017" w14:textId="77777777" w:rsidR="00BF08BA" w:rsidRPr="00BF08BA" w:rsidRDefault="00BF08BA" w:rsidP="00F36FAC">
      <w:pPr>
        <w:ind w:left="851"/>
        <w:rPr>
          <w:sz w:val="24"/>
          <w:szCs w:val="24"/>
        </w:rPr>
      </w:pPr>
    </w:p>
    <w:p w14:paraId="34EC34D0" w14:textId="77777777" w:rsidR="00BF08BA" w:rsidRPr="00BF08BA" w:rsidRDefault="00BF08BA" w:rsidP="00F36FAC">
      <w:pPr>
        <w:ind w:left="851"/>
        <w:rPr>
          <w:sz w:val="24"/>
          <w:szCs w:val="24"/>
        </w:rPr>
      </w:pPr>
      <w:r w:rsidRPr="00BF08BA">
        <w:rPr>
          <w:sz w:val="24"/>
          <w:szCs w:val="24"/>
        </w:rPr>
        <w:t>Kliniske langtidsstudier har vist, at flere patienter på indacaterol/glycopyrronium har oplevet klinisk betydningsfulde ændringer i blodglukose (4,9 %) ved den anbefalede dosis end ved placebo (2,7 %). indacaterol/glycopyrronium er ikke undersøgt hos patienter med ukontrolleret diabetes mellitus, og derfor anbefales forsigtighed og passende monitorering af denne patientgruppe.</w:t>
      </w:r>
    </w:p>
    <w:p w14:paraId="64B2DD1D" w14:textId="77777777" w:rsidR="00BF08BA" w:rsidRPr="00BF08BA" w:rsidRDefault="00BF08BA" w:rsidP="00F36FAC">
      <w:pPr>
        <w:ind w:left="851"/>
        <w:rPr>
          <w:sz w:val="24"/>
          <w:szCs w:val="24"/>
          <w:u w:val="single"/>
        </w:rPr>
      </w:pPr>
    </w:p>
    <w:p w14:paraId="3CD97B4D" w14:textId="77777777" w:rsidR="00BF08BA" w:rsidRPr="00BF08BA" w:rsidRDefault="00BF08BA" w:rsidP="00F36FAC">
      <w:pPr>
        <w:ind w:left="851"/>
        <w:rPr>
          <w:sz w:val="24"/>
          <w:szCs w:val="24"/>
        </w:rPr>
      </w:pPr>
      <w:r w:rsidRPr="00BF08BA">
        <w:rPr>
          <w:sz w:val="24"/>
          <w:szCs w:val="24"/>
          <w:u w:val="single"/>
        </w:rPr>
        <w:t>Almene symptomer</w:t>
      </w:r>
    </w:p>
    <w:p w14:paraId="7E5C03AC" w14:textId="77777777" w:rsidR="00BF08BA" w:rsidRPr="00BF08BA" w:rsidRDefault="00BF08BA" w:rsidP="00F36FAC">
      <w:pPr>
        <w:ind w:left="851"/>
        <w:rPr>
          <w:sz w:val="24"/>
          <w:szCs w:val="24"/>
        </w:rPr>
      </w:pPr>
      <w:r w:rsidRPr="00BF08BA">
        <w:rPr>
          <w:sz w:val="24"/>
          <w:szCs w:val="24"/>
        </w:rPr>
        <w:t>Copdalan skal anvendes med forsigtighed hos patienter med konvulsive sygdomme eller tyrotoksikose og hos patienter, som er usædvanlig responsive over for beta</w:t>
      </w:r>
      <w:r w:rsidRPr="00BF08BA">
        <w:rPr>
          <w:sz w:val="24"/>
          <w:szCs w:val="24"/>
          <w:vertAlign w:val="subscript"/>
        </w:rPr>
        <w:t>2</w:t>
      </w:r>
      <w:r w:rsidRPr="00BF08BA">
        <w:rPr>
          <w:sz w:val="24"/>
          <w:szCs w:val="24"/>
        </w:rPr>
        <w:t>-adrenerge agonister.</w:t>
      </w:r>
    </w:p>
    <w:p w14:paraId="2B05E15C" w14:textId="77777777" w:rsidR="00BF08BA" w:rsidRPr="00BF08BA" w:rsidRDefault="00BF08BA" w:rsidP="00F36FAC">
      <w:pPr>
        <w:ind w:left="851"/>
        <w:rPr>
          <w:sz w:val="24"/>
          <w:szCs w:val="24"/>
          <w:u w:val="single"/>
        </w:rPr>
      </w:pPr>
    </w:p>
    <w:p w14:paraId="1BA35446" w14:textId="77777777" w:rsidR="00BF08BA" w:rsidRPr="00BF08BA" w:rsidRDefault="00BF08BA" w:rsidP="00F36FAC">
      <w:pPr>
        <w:ind w:left="851"/>
        <w:rPr>
          <w:sz w:val="24"/>
          <w:szCs w:val="24"/>
        </w:rPr>
      </w:pPr>
      <w:r w:rsidRPr="00BF08BA">
        <w:rPr>
          <w:sz w:val="24"/>
          <w:szCs w:val="24"/>
          <w:u w:val="single"/>
        </w:rPr>
        <w:t>Hjælpestoffer</w:t>
      </w:r>
    </w:p>
    <w:p w14:paraId="63E4D0B4" w14:textId="77777777" w:rsidR="00BF08BA" w:rsidRPr="00BF08BA" w:rsidRDefault="00BF08BA" w:rsidP="00F36FAC">
      <w:pPr>
        <w:ind w:left="851"/>
        <w:rPr>
          <w:sz w:val="24"/>
          <w:szCs w:val="24"/>
        </w:rPr>
      </w:pPr>
      <w:r w:rsidRPr="00BF08BA">
        <w:rPr>
          <w:sz w:val="24"/>
          <w:szCs w:val="24"/>
        </w:rPr>
        <w:t>Dette lægemiddel indeholder lactose. Bør ikke anvendes til patienter med hereditær galactoseintolerans, total lactasemangel eller glukose/galactosemalabsorption</w:t>
      </w:r>
    </w:p>
    <w:p w14:paraId="4D399DD7" w14:textId="77777777" w:rsidR="009260DE" w:rsidRPr="00A62599" w:rsidRDefault="009260DE" w:rsidP="009260DE">
      <w:pPr>
        <w:tabs>
          <w:tab w:val="left" w:pos="851"/>
        </w:tabs>
        <w:ind w:left="851"/>
        <w:rPr>
          <w:sz w:val="24"/>
          <w:szCs w:val="24"/>
        </w:rPr>
      </w:pPr>
    </w:p>
    <w:p w14:paraId="366924C3" w14:textId="77777777" w:rsidR="009260DE" w:rsidRPr="00A62599" w:rsidRDefault="009260DE" w:rsidP="009260DE">
      <w:pPr>
        <w:tabs>
          <w:tab w:val="left" w:pos="851"/>
        </w:tabs>
        <w:ind w:left="851" w:hanging="851"/>
        <w:rPr>
          <w:b/>
          <w:sz w:val="24"/>
          <w:szCs w:val="24"/>
        </w:rPr>
      </w:pPr>
      <w:r w:rsidRPr="00A62599">
        <w:rPr>
          <w:b/>
          <w:sz w:val="24"/>
          <w:szCs w:val="24"/>
        </w:rPr>
        <w:t>4.5</w:t>
      </w:r>
      <w:r w:rsidRPr="00A62599">
        <w:rPr>
          <w:b/>
          <w:sz w:val="24"/>
          <w:szCs w:val="24"/>
        </w:rPr>
        <w:tab/>
        <w:t>Interaktion med andre lægemidler og andre former for interaktion</w:t>
      </w:r>
    </w:p>
    <w:p w14:paraId="1B17504B" w14:textId="77777777" w:rsidR="00BF08BA" w:rsidRPr="00BF08BA" w:rsidRDefault="00BF08BA" w:rsidP="00F36FAC">
      <w:pPr>
        <w:ind w:left="851"/>
        <w:rPr>
          <w:sz w:val="24"/>
          <w:szCs w:val="24"/>
        </w:rPr>
      </w:pPr>
      <w:r w:rsidRPr="00BF08BA">
        <w:rPr>
          <w:sz w:val="24"/>
          <w:szCs w:val="24"/>
        </w:rPr>
        <w:t>Samtidig administration af oralt inhaleret indacaterol og glycopyrronium ved steady-state for begge aktive stoffer påvirkede ikke farmakokinetikken for nogle af de aktive stoffer.</w:t>
      </w:r>
    </w:p>
    <w:p w14:paraId="686FFDCC" w14:textId="77777777" w:rsidR="00BF08BA" w:rsidRPr="00BF08BA" w:rsidRDefault="00BF08BA" w:rsidP="00F36FAC">
      <w:pPr>
        <w:ind w:left="851"/>
        <w:rPr>
          <w:sz w:val="24"/>
          <w:szCs w:val="24"/>
        </w:rPr>
      </w:pPr>
    </w:p>
    <w:p w14:paraId="2B686FED" w14:textId="77777777" w:rsidR="00BF08BA" w:rsidRPr="00BF08BA" w:rsidRDefault="00BF08BA" w:rsidP="00F36FAC">
      <w:pPr>
        <w:ind w:left="851"/>
        <w:rPr>
          <w:sz w:val="24"/>
          <w:szCs w:val="24"/>
        </w:rPr>
      </w:pPr>
      <w:r w:rsidRPr="00BF08BA">
        <w:rPr>
          <w:sz w:val="24"/>
          <w:szCs w:val="24"/>
        </w:rPr>
        <w:t>Der er ikke udført specifikke interaktionsstudier med indacaterol/glycopyrronium. Oplysning om potentialet for interaktioner er baseret på potentialet for hver af de to aktive stoffer.</w:t>
      </w:r>
    </w:p>
    <w:p w14:paraId="609A9164" w14:textId="77777777" w:rsidR="00BF08BA" w:rsidRPr="00BF08BA" w:rsidRDefault="00BF08BA" w:rsidP="00F36FAC">
      <w:pPr>
        <w:ind w:left="851"/>
        <w:rPr>
          <w:sz w:val="24"/>
          <w:szCs w:val="24"/>
        </w:rPr>
      </w:pPr>
    </w:p>
    <w:p w14:paraId="24C88F4F" w14:textId="77777777" w:rsidR="00BF08BA" w:rsidRPr="00BF08BA" w:rsidRDefault="00BF08BA" w:rsidP="00F36FAC">
      <w:pPr>
        <w:ind w:left="851"/>
        <w:rPr>
          <w:sz w:val="24"/>
          <w:szCs w:val="24"/>
        </w:rPr>
      </w:pPr>
      <w:r w:rsidRPr="00BF08BA">
        <w:rPr>
          <w:sz w:val="24"/>
          <w:szCs w:val="24"/>
          <w:u w:val="single"/>
        </w:rPr>
        <w:t>Samtidig brug ikke anbefalet</w:t>
      </w:r>
    </w:p>
    <w:p w14:paraId="3D2E8558" w14:textId="77777777" w:rsidR="00BF08BA" w:rsidRPr="00BF08BA" w:rsidRDefault="00BF08BA" w:rsidP="00F36FAC">
      <w:pPr>
        <w:ind w:left="851"/>
        <w:rPr>
          <w:sz w:val="24"/>
          <w:szCs w:val="24"/>
        </w:rPr>
      </w:pPr>
    </w:p>
    <w:p w14:paraId="3CBE4AEC" w14:textId="77777777" w:rsidR="00BF08BA" w:rsidRPr="00BF08BA" w:rsidRDefault="00BF08BA" w:rsidP="00F36FAC">
      <w:pPr>
        <w:ind w:left="851"/>
        <w:rPr>
          <w:i/>
          <w:sz w:val="24"/>
          <w:szCs w:val="24"/>
        </w:rPr>
      </w:pPr>
      <w:r w:rsidRPr="00BF08BA">
        <w:rPr>
          <w:i/>
          <w:sz w:val="24"/>
          <w:szCs w:val="24"/>
          <w:u w:val="single"/>
        </w:rPr>
        <w:t>Beta-adrenerge blokkere</w:t>
      </w:r>
    </w:p>
    <w:p w14:paraId="6B4D2449" w14:textId="77777777" w:rsidR="00BF08BA" w:rsidRPr="00BF08BA" w:rsidRDefault="00BF08BA" w:rsidP="00F36FAC">
      <w:pPr>
        <w:ind w:left="851"/>
        <w:rPr>
          <w:sz w:val="24"/>
          <w:szCs w:val="24"/>
        </w:rPr>
      </w:pPr>
      <w:r w:rsidRPr="00BF08BA">
        <w:rPr>
          <w:sz w:val="24"/>
          <w:szCs w:val="24"/>
        </w:rPr>
        <w:t>Beta-adrenerge blokkere kan svække eller modvirke virkningen af beta</w:t>
      </w:r>
      <w:r w:rsidRPr="00BF08BA">
        <w:rPr>
          <w:sz w:val="24"/>
          <w:szCs w:val="24"/>
          <w:vertAlign w:val="subscript"/>
        </w:rPr>
        <w:t>2</w:t>
      </w:r>
      <w:r w:rsidRPr="00BF08BA">
        <w:rPr>
          <w:sz w:val="24"/>
          <w:szCs w:val="24"/>
        </w:rPr>
        <w:t>-adrenerge agonister. Copdalan bør derfor ikke gives sammen med beta-adrenerge blokkere (herunder øjendråber), medmindre der er tvingende årsager hertil. Hvor det er påkrævet, skal kardioselektive beta-adrenerge blokkere foretrækkes, selvom de skal anvendes med forsigtighed.</w:t>
      </w:r>
    </w:p>
    <w:p w14:paraId="0975FB96" w14:textId="77777777" w:rsidR="00BF08BA" w:rsidRPr="00BF08BA" w:rsidRDefault="00BF08BA" w:rsidP="00F36FAC">
      <w:pPr>
        <w:ind w:left="851"/>
        <w:rPr>
          <w:i/>
          <w:sz w:val="24"/>
          <w:szCs w:val="24"/>
          <w:u w:val="single"/>
        </w:rPr>
      </w:pPr>
    </w:p>
    <w:p w14:paraId="0E414EBC" w14:textId="77777777" w:rsidR="00BF08BA" w:rsidRPr="00BF08BA" w:rsidRDefault="00BF08BA" w:rsidP="00F36FAC">
      <w:pPr>
        <w:ind w:left="851"/>
        <w:rPr>
          <w:i/>
          <w:sz w:val="24"/>
          <w:szCs w:val="24"/>
        </w:rPr>
      </w:pPr>
      <w:r w:rsidRPr="00BF08BA">
        <w:rPr>
          <w:i/>
          <w:sz w:val="24"/>
          <w:szCs w:val="24"/>
          <w:u w:val="single"/>
        </w:rPr>
        <w:t>Antikolinergika</w:t>
      </w:r>
    </w:p>
    <w:p w14:paraId="7A764056" w14:textId="77777777" w:rsidR="00BF08BA" w:rsidRPr="00BF08BA" w:rsidRDefault="00BF08BA" w:rsidP="00F36FAC">
      <w:pPr>
        <w:ind w:left="851"/>
        <w:rPr>
          <w:sz w:val="24"/>
          <w:szCs w:val="24"/>
        </w:rPr>
      </w:pPr>
      <w:r w:rsidRPr="00BF08BA">
        <w:rPr>
          <w:sz w:val="24"/>
          <w:szCs w:val="24"/>
        </w:rPr>
        <w:t>Brug af indacaterol/glycopyrronium sammen med andre lægemidler indeholdende antikolinergika er ikke undersøgt og kan derfor ikke anbefales (se pkt. 4.4).</w:t>
      </w:r>
    </w:p>
    <w:p w14:paraId="258F0C5E" w14:textId="77777777" w:rsidR="00BF08BA" w:rsidRPr="00BF08BA" w:rsidRDefault="00BF08BA" w:rsidP="00F36FAC">
      <w:pPr>
        <w:ind w:left="851"/>
        <w:rPr>
          <w:sz w:val="24"/>
          <w:szCs w:val="24"/>
        </w:rPr>
      </w:pPr>
    </w:p>
    <w:p w14:paraId="7BDA45FD" w14:textId="77777777" w:rsidR="00BF08BA" w:rsidRPr="00BF08BA" w:rsidRDefault="00BF08BA" w:rsidP="00F36FAC">
      <w:pPr>
        <w:ind w:left="851"/>
        <w:rPr>
          <w:i/>
          <w:sz w:val="24"/>
          <w:szCs w:val="24"/>
        </w:rPr>
      </w:pPr>
      <w:r w:rsidRPr="00BF08BA">
        <w:rPr>
          <w:i/>
          <w:sz w:val="24"/>
          <w:szCs w:val="24"/>
          <w:u w:val="single"/>
        </w:rPr>
        <w:t>Sympatomimetika</w:t>
      </w:r>
    </w:p>
    <w:p w14:paraId="7FBC04ED" w14:textId="77777777" w:rsidR="00BF08BA" w:rsidRPr="00BF08BA" w:rsidRDefault="00BF08BA" w:rsidP="00F36FAC">
      <w:pPr>
        <w:ind w:left="851"/>
        <w:rPr>
          <w:sz w:val="24"/>
          <w:szCs w:val="24"/>
        </w:rPr>
      </w:pPr>
      <w:r w:rsidRPr="00BF08BA">
        <w:rPr>
          <w:sz w:val="24"/>
          <w:szCs w:val="24"/>
        </w:rPr>
        <w:t>Samtidig anvendelse af andre sympatomimetika stoffer (alene eller som del af kombinationsbehandling) kan potensere bivirkninger ved indacaterol (se pkt. 4.4).</w:t>
      </w:r>
    </w:p>
    <w:p w14:paraId="6B15E86A" w14:textId="77777777" w:rsidR="00BF08BA" w:rsidRPr="00BF08BA" w:rsidRDefault="00BF08BA" w:rsidP="00F36FAC">
      <w:pPr>
        <w:ind w:left="851"/>
        <w:rPr>
          <w:sz w:val="24"/>
          <w:szCs w:val="24"/>
          <w:u w:val="single"/>
        </w:rPr>
      </w:pPr>
    </w:p>
    <w:p w14:paraId="42820F23" w14:textId="77777777" w:rsidR="00BF08BA" w:rsidRPr="00BF08BA" w:rsidRDefault="00BF08BA" w:rsidP="00F36FAC">
      <w:pPr>
        <w:ind w:left="851"/>
        <w:rPr>
          <w:sz w:val="24"/>
          <w:szCs w:val="24"/>
        </w:rPr>
      </w:pPr>
      <w:r w:rsidRPr="00BF08BA">
        <w:rPr>
          <w:sz w:val="24"/>
          <w:szCs w:val="24"/>
          <w:u w:val="single"/>
        </w:rPr>
        <w:t>Forsigtighed nødvendig ved samtidig brug</w:t>
      </w:r>
    </w:p>
    <w:p w14:paraId="128B8975" w14:textId="77777777" w:rsidR="00BF08BA" w:rsidRPr="00BF08BA" w:rsidRDefault="00BF08BA" w:rsidP="00F36FAC">
      <w:pPr>
        <w:ind w:left="851"/>
        <w:rPr>
          <w:sz w:val="24"/>
          <w:szCs w:val="24"/>
        </w:rPr>
      </w:pPr>
    </w:p>
    <w:p w14:paraId="0E251BE2" w14:textId="77777777" w:rsidR="00BF08BA" w:rsidRPr="00BF08BA" w:rsidRDefault="00BF08BA" w:rsidP="00F36FAC">
      <w:pPr>
        <w:ind w:left="851"/>
        <w:rPr>
          <w:i/>
          <w:sz w:val="24"/>
          <w:szCs w:val="24"/>
        </w:rPr>
      </w:pPr>
      <w:r w:rsidRPr="00BF08BA">
        <w:rPr>
          <w:i/>
          <w:sz w:val="24"/>
          <w:szCs w:val="24"/>
          <w:u w:val="single"/>
        </w:rPr>
        <w:t>Hypokaliæmisk behandling</w:t>
      </w:r>
    </w:p>
    <w:p w14:paraId="12020780" w14:textId="77777777" w:rsidR="00F36FAC" w:rsidRPr="00A62599" w:rsidRDefault="00BF08BA" w:rsidP="00F36FAC">
      <w:pPr>
        <w:ind w:left="851"/>
        <w:rPr>
          <w:sz w:val="24"/>
          <w:szCs w:val="24"/>
        </w:rPr>
      </w:pPr>
      <w:r w:rsidRPr="00BF08BA">
        <w:rPr>
          <w:sz w:val="24"/>
          <w:szCs w:val="24"/>
        </w:rPr>
        <w:t>Samtidig hypokaliæmisk behandling med methylxanthin-derivater, steroider eller ikke-kaliumbesparende diuretika kan potensere muligheden for hypokaliæmisk virkning af beta</w:t>
      </w:r>
      <w:r w:rsidRPr="00BF08BA">
        <w:rPr>
          <w:sz w:val="24"/>
          <w:szCs w:val="24"/>
          <w:vertAlign w:val="subscript"/>
        </w:rPr>
        <w:t>2</w:t>
      </w:r>
      <w:r w:rsidRPr="00BF08BA">
        <w:rPr>
          <w:sz w:val="24"/>
          <w:szCs w:val="24"/>
        </w:rPr>
        <w:t>-adrenerge agonister, og skal derfor anvendes med forsigtighed (se pkt. 4.4).</w:t>
      </w:r>
    </w:p>
    <w:p w14:paraId="0F5F486F" w14:textId="77777777" w:rsidR="00F36FAC" w:rsidRPr="00A62599" w:rsidRDefault="00F36FAC" w:rsidP="00F36FAC">
      <w:pPr>
        <w:ind w:left="851"/>
        <w:rPr>
          <w:sz w:val="24"/>
          <w:szCs w:val="24"/>
        </w:rPr>
      </w:pPr>
    </w:p>
    <w:p w14:paraId="388FD14C" w14:textId="72E67D3B" w:rsidR="00BF08BA" w:rsidRPr="00BF08BA" w:rsidRDefault="00BF08BA" w:rsidP="00F36FAC">
      <w:pPr>
        <w:ind w:left="851"/>
        <w:rPr>
          <w:sz w:val="24"/>
          <w:szCs w:val="24"/>
        </w:rPr>
      </w:pPr>
      <w:r w:rsidRPr="00BF08BA">
        <w:rPr>
          <w:sz w:val="24"/>
          <w:szCs w:val="24"/>
          <w:u w:val="single"/>
        </w:rPr>
        <w:t>Overvejelser ved samtidig brug</w:t>
      </w:r>
    </w:p>
    <w:p w14:paraId="005D1E17" w14:textId="77777777" w:rsidR="00BF08BA" w:rsidRPr="00BF08BA" w:rsidRDefault="00BF08BA" w:rsidP="00F36FAC">
      <w:pPr>
        <w:ind w:left="851"/>
        <w:rPr>
          <w:sz w:val="24"/>
          <w:szCs w:val="24"/>
        </w:rPr>
      </w:pPr>
    </w:p>
    <w:p w14:paraId="0F5804CB" w14:textId="77777777" w:rsidR="00BF08BA" w:rsidRPr="00BF08BA" w:rsidRDefault="00BF08BA" w:rsidP="00F36FAC">
      <w:pPr>
        <w:ind w:left="851"/>
        <w:rPr>
          <w:i/>
          <w:sz w:val="24"/>
          <w:szCs w:val="24"/>
        </w:rPr>
      </w:pPr>
      <w:r w:rsidRPr="00BF08BA">
        <w:rPr>
          <w:i/>
          <w:sz w:val="24"/>
          <w:szCs w:val="24"/>
          <w:u w:val="single"/>
        </w:rPr>
        <w:t>Metaboliske og transporterbaserede interaktioner</w:t>
      </w:r>
    </w:p>
    <w:p w14:paraId="3EBC8836" w14:textId="77777777" w:rsidR="00BF08BA" w:rsidRPr="00BF08BA" w:rsidRDefault="00BF08BA" w:rsidP="00F36FAC">
      <w:pPr>
        <w:ind w:left="851"/>
        <w:rPr>
          <w:sz w:val="24"/>
          <w:szCs w:val="24"/>
        </w:rPr>
      </w:pPr>
      <w:r w:rsidRPr="00BF08BA">
        <w:rPr>
          <w:sz w:val="24"/>
          <w:szCs w:val="24"/>
        </w:rPr>
        <w:t>CYP3A4 og P-glycoprotein (P-gp) er centrale komponenter i udskillelsen af indacaterol. Hæmning af disse systemer øger den systemiske påvirkning af indacaterol med op til det dobbelte.</w:t>
      </w:r>
    </w:p>
    <w:p w14:paraId="61C244C1" w14:textId="77777777" w:rsidR="00BF08BA" w:rsidRPr="00BF08BA" w:rsidRDefault="00BF08BA" w:rsidP="00F36FAC">
      <w:pPr>
        <w:ind w:left="851"/>
        <w:rPr>
          <w:sz w:val="24"/>
          <w:szCs w:val="24"/>
        </w:rPr>
      </w:pPr>
      <w:r w:rsidRPr="00BF08BA">
        <w:rPr>
          <w:sz w:val="24"/>
          <w:szCs w:val="24"/>
        </w:rPr>
        <w:t>Størrelsesordenen på eksponeringsforhøjelserne, som skyldes interaktioner, giver ikke grund til bekymringer vedrørende sikkerheden, taget i betragtning, at der er erfaringer med sikkerhed fra kliniske forsøg på op til ét år med indacaterol i doser på op til det dobbelte af den maksimalt anbefalede indacaterol dosis.</w:t>
      </w:r>
    </w:p>
    <w:p w14:paraId="74D49AEB" w14:textId="77777777" w:rsidR="00BF08BA" w:rsidRPr="00BF08BA" w:rsidRDefault="00BF08BA" w:rsidP="00F36FAC">
      <w:pPr>
        <w:ind w:left="851"/>
        <w:rPr>
          <w:sz w:val="24"/>
          <w:szCs w:val="24"/>
        </w:rPr>
      </w:pPr>
    </w:p>
    <w:p w14:paraId="1B481E69" w14:textId="77777777" w:rsidR="00BF08BA" w:rsidRPr="00BF08BA" w:rsidRDefault="00BF08BA" w:rsidP="00F36FAC">
      <w:pPr>
        <w:ind w:left="851"/>
        <w:rPr>
          <w:i/>
          <w:sz w:val="24"/>
          <w:szCs w:val="24"/>
        </w:rPr>
      </w:pPr>
      <w:r w:rsidRPr="00BF08BA">
        <w:rPr>
          <w:i/>
          <w:sz w:val="24"/>
          <w:szCs w:val="24"/>
          <w:u w:val="single"/>
        </w:rPr>
        <w:t>Cimetidin eller andre hæmmere af organisk kationtransport</w:t>
      </w:r>
    </w:p>
    <w:p w14:paraId="38C3717F" w14:textId="77777777" w:rsidR="00BF08BA" w:rsidRPr="00BF08BA" w:rsidRDefault="00BF08BA" w:rsidP="00F36FAC">
      <w:pPr>
        <w:ind w:left="851"/>
        <w:rPr>
          <w:sz w:val="24"/>
          <w:szCs w:val="24"/>
        </w:rPr>
      </w:pPr>
      <w:r w:rsidRPr="00BF08BA">
        <w:rPr>
          <w:sz w:val="24"/>
          <w:szCs w:val="24"/>
        </w:rPr>
        <w:t>I en klinisk undersøgelse med raske frivillige forårsagede cimetidin, en hæmmer af organisk kation-transport, som menes at bidrage til renal udskillelse af glycopyrronium, en stigning i den samlede eksponering (AUC) for glycopyrronium på 22 % og en reduktion i renal clearance på 23 %. På baggrund af disse ændringers omfang forventes der ingen klinisk relevant lægemiddelinteraktion, når glycopyrronium administreres sammen med cimetidin eller andre hæmmere af organisk kation-transport.</w:t>
      </w:r>
    </w:p>
    <w:p w14:paraId="69D58E8E" w14:textId="77777777" w:rsidR="009260DE" w:rsidRPr="00A62599" w:rsidRDefault="009260DE" w:rsidP="009260DE">
      <w:pPr>
        <w:tabs>
          <w:tab w:val="left" w:pos="851"/>
        </w:tabs>
        <w:ind w:left="851"/>
        <w:rPr>
          <w:sz w:val="24"/>
          <w:szCs w:val="24"/>
        </w:rPr>
      </w:pPr>
    </w:p>
    <w:p w14:paraId="40CADCE4" w14:textId="77777777" w:rsidR="009260DE" w:rsidRPr="00A62599" w:rsidRDefault="009260DE" w:rsidP="009260DE">
      <w:pPr>
        <w:tabs>
          <w:tab w:val="left" w:pos="851"/>
        </w:tabs>
        <w:ind w:left="851" w:hanging="851"/>
        <w:rPr>
          <w:b/>
          <w:sz w:val="24"/>
          <w:szCs w:val="24"/>
        </w:rPr>
      </w:pPr>
      <w:r w:rsidRPr="00A62599">
        <w:rPr>
          <w:b/>
          <w:sz w:val="24"/>
          <w:szCs w:val="24"/>
        </w:rPr>
        <w:t>4.6</w:t>
      </w:r>
      <w:r w:rsidRPr="00A62599">
        <w:rPr>
          <w:b/>
          <w:sz w:val="24"/>
          <w:szCs w:val="24"/>
        </w:rPr>
        <w:tab/>
      </w:r>
      <w:r w:rsidR="0071241E" w:rsidRPr="00A62599">
        <w:rPr>
          <w:b/>
          <w:sz w:val="24"/>
          <w:szCs w:val="24"/>
        </w:rPr>
        <w:t>Fertilitet, g</w:t>
      </w:r>
      <w:r w:rsidRPr="00A62599">
        <w:rPr>
          <w:b/>
          <w:sz w:val="24"/>
          <w:szCs w:val="24"/>
        </w:rPr>
        <w:t>raviditet og amning</w:t>
      </w:r>
    </w:p>
    <w:p w14:paraId="792345F5" w14:textId="77777777" w:rsidR="00A62599" w:rsidRDefault="00A62599" w:rsidP="00F36FAC">
      <w:pPr>
        <w:ind w:left="851"/>
        <w:rPr>
          <w:sz w:val="24"/>
          <w:szCs w:val="24"/>
          <w:u w:val="single"/>
        </w:rPr>
      </w:pPr>
    </w:p>
    <w:p w14:paraId="272F8790" w14:textId="4854D2AE" w:rsidR="00BF08BA" w:rsidRPr="00BF08BA" w:rsidRDefault="00BF08BA" w:rsidP="00F36FAC">
      <w:pPr>
        <w:ind w:left="851"/>
        <w:rPr>
          <w:sz w:val="24"/>
          <w:szCs w:val="24"/>
          <w:u w:val="single"/>
        </w:rPr>
      </w:pPr>
      <w:r w:rsidRPr="00BF08BA">
        <w:rPr>
          <w:sz w:val="24"/>
          <w:szCs w:val="24"/>
          <w:u w:val="single"/>
        </w:rPr>
        <w:t>Graviditet</w:t>
      </w:r>
    </w:p>
    <w:p w14:paraId="65707661" w14:textId="77777777" w:rsidR="00BF08BA" w:rsidRPr="00BF08BA" w:rsidRDefault="00BF08BA" w:rsidP="00F36FAC">
      <w:pPr>
        <w:ind w:left="851"/>
        <w:rPr>
          <w:sz w:val="24"/>
          <w:szCs w:val="24"/>
        </w:rPr>
      </w:pPr>
      <w:r w:rsidRPr="00BF08BA">
        <w:rPr>
          <w:sz w:val="24"/>
          <w:szCs w:val="24"/>
        </w:rPr>
        <w:t>Der er utilstrækkelige data fra anvendelse af indacaterol/glycopyrronium til gravide kvinder. Ved klinisk relevante eksponeringer indikerer dyrestudier hverken direkte eller indirekte skadelige virkninger hvad angår reproduktionstoksicitet (se pkt. 5.3).</w:t>
      </w:r>
    </w:p>
    <w:p w14:paraId="267A43A0" w14:textId="77777777" w:rsidR="00BF08BA" w:rsidRPr="00BF08BA" w:rsidRDefault="00BF08BA" w:rsidP="00F36FAC">
      <w:pPr>
        <w:ind w:left="851"/>
        <w:rPr>
          <w:sz w:val="24"/>
          <w:szCs w:val="24"/>
        </w:rPr>
      </w:pPr>
    </w:p>
    <w:p w14:paraId="3B81298A" w14:textId="77777777" w:rsidR="00BF08BA" w:rsidRPr="00BF08BA" w:rsidRDefault="00BF08BA" w:rsidP="00F36FAC">
      <w:pPr>
        <w:ind w:left="851"/>
        <w:rPr>
          <w:sz w:val="24"/>
          <w:szCs w:val="24"/>
        </w:rPr>
      </w:pPr>
      <w:r w:rsidRPr="00BF08BA">
        <w:rPr>
          <w:sz w:val="24"/>
          <w:szCs w:val="24"/>
        </w:rPr>
        <w:t>Indacaterol kan hæmme veer ved fødslen pga. en afslappende virkning på den glatte muskulatur i uterus. Derfor må Copdalan kun anvendes under graviditet, hvis den forventede fordel opvejer den potentielle risiko for fosteret.</w:t>
      </w:r>
    </w:p>
    <w:p w14:paraId="652379DC" w14:textId="77777777" w:rsidR="00BF08BA" w:rsidRPr="00BF08BA" w:rsidRDefault="00BF08BA" w:rsidP="00F36FAC">
      <w:pPr>
        <w:ind w:left="851"/>
        <w:rPr>
          <w:sz w:val="24"/>
          <w:szCs w:val="24"/>
        </w:rPr>
      </w:pPr>
    </w:p>
    <w:p w14:paraId="1D06C7E3" w14:textId="77777777" w:rsidR="00BF08BA" w:rsidRPr="00BF08BA" w:rsidRDefault="00BF08BA" w:rsidP="00F36FAC">
      <w:pPr>
        <w:ind w:left="851"/>
        <w:rPr>
          <w:sz w:val="24"/>
          <w:szCs w:val="24"/>
          <w:u w:val="single"/>
        </w:rPr>
      </w:pPr>
      <w:r w:rsidRPr="00BF08BA">
        <w:rPr>
          <w:sz w:val="24"/>
          <w:szCs w:val="24"/>
          <w:u w:val="single"/>
        </w:rPr>
        <w:t>Amning</w:t>
      </w:r>
    </w:p>
    <w:p w14:paraId="282F1693" w14:textId="61B251D8" w:rsidR="00BF08BA" w:rsidRPr="00BF08BA" w:rsidRDefault="00BF08BA" w:rsidP="00F36FAC">
      <w:pPr>
        <w:ind w:left="851"/>
        <w:rPr>
          <w:sz w:val="24"/>
          <w:szCs w:val="24"/>
        </w:rPr>
      </w:pPr>
      <w:r w:rsidRPr="00BF08BA">
        <w:rPr>
          <w:sz w:val="24"/>
          <w:szCs w:val="24"/>
        </w:rPr>
        <w:t xml:space="preserve">Det vides ikke om indacaterol, glycopyrronium og deres metabolitter udskilles i human mælk. De tilgængelige farmakokinetiske/toksikologiske data har vist udskillelse af indacaterol, glycopyrronium og deres metabolitter i mælk fra diende rotter. Anvendelsen af </w:t>
      </w:r>
      <w:r w:rsidR="00A138D3" w:rsidRPr="00BF08BA">
        <w:rPr>
          <w:sz w:val="24"/>
          <w:szCs w:val="24"/>
        </w:rPr>
        <w:t xml:space="preserve">indacaterol/glycopyrronium </w:t>
      </w:r>
      <w:r w:rsidRPr="00BF08BA">
        <w:rPr>
          <w:sz w:val="24"/>
          <w:szCs w:val="24"/>
        </w:rPr>
        <w:t>hos ammende kvinder bør kun overvejes, hvis den forventede fordel for kvinden er større end den potentielle risiko for spædbarnet (se pkt. 5.3).</w:t>
      </w:r>
    </w:p>
    <w:p w14:paraId="3181C757" w14:textId="77777777" w:rsidR="00BF08BA" w:rsidRPr="00BF08BA" w:rsidRDefault="00BF08BA" w:rsidP="00F36FAC">
      <w:pPr>
        <w:ind w:left="851"/>
        <w:rPr>
          <w:sz w:val="24"/>
          <w:szCs w:val="24"/>
          <w:u w:val="single"/>
        </w:rPr>
      </w:pPr>
    </w:p>
    <w:p w14:paraId="5AC92873" w14:textId="77777777" w:rsidR="00BF08BA" w:rsidRPr="00BF08BA" w:rsidRDefault="00BF08BA" w:rsidP="00F36FAC">
      <w:pPr>
        <w:ind w:left="851"/>
        <w:rPr>
          <w:sz w:val="24"/>
          <w:szCs w:val="24"/>
          <w:u w:val="single"/>
        </w:rPr>
      </w:pPr>
      <w:r w:rsidRPr="00BF08BA">
        <w:rPr>
          <w:sz w:val="24"/>
          <w:szCs w:val="24"/>
          <w:u w:val="single"/>
        </w:rPr>
        <w:t>Fertilitet</w:t>
      </w:r>
    </w:p>
    <w:p w14:paraId="7221A76E" w14:textId="77777777" w:rsidR="00BF08BA" w:rsidRPr="00BF08BA" w:rsidRDefault="00BF08BA" w:rsidP="00F36FAC">
      <w:pPr>
        <w:ind w:left="851"/>
        <w:rPr>
          <w:sz w:val="24"/>
          <w:szCs w:val="24"/>
        </w:rPr>
      </w:pPr>
      <w:r w:rsidRPr="00BF08BA">
        <w:rPr>
          <w:sz w:val="24"/>
          <w:szCs w:val="24"/>
        </w:rPr>
        <w:t>Reproduktionsstudier og andre data fra dyr indikerer ikke problemer i forbindelse med fertilitet hos hverken mænd eller kvinder.</w:t>
      </w:r>
    </w:p>
    <w:p w14:paraId="3B43DBCA" w14:textId="77777777" w:rsidR="009260DE" w:rsidRPr="00A62599" w:rsidRDefault="009260DE" w:rsidP="009260DE">
      <w:pPr>
        <w:tabs>
          <w:tab w:val="left" w:pos="851"/>
        </w:tabs>
        <w:ind w:left="851"/>
        <w:rPr>
          <w:sz w:val="24"/>
          <w:szCs w:val="24"/>
        </w:rPr>
      </w:pPr>
    </w:p>
    <w:p w14:paraId="35539E1D" w14:textId="77777777" w:rsidR="009260DE" w:rsidRPr="00A62599" w:rsidRDefault="009260DE" w:rsidP="009260DE">
      <w:pPr>
        <w:tabs>
          <w:tab w:val="left" w:pos="851"/>
        </w:tabs>
        <w:ind w:left="851" w:hanging="851"/>
        <w:rPr>
          <w:b/>
          <w:sz w:val="24"/>
          <w:szCs w:val="24"/>
        </w:rPr>
      </w:pPr>
      <w:r w:rsidRPr="00A62599">
        <w:rPr>
          <w:b/>
          <w:sz w:val="24"/>
          <w:szCs w:val="24"/>
        </w:rPr>
        <w:t>4.7</w:t>
      </w:r>
      <w:r w:rsidRPr="00A62599">
        <w:rPr>
          <w:b/>
          <w:sz w:val="24"/>
          <w:szCs w:val="24"/>
        </w:rPr>
        <w:tab/>
        <w:t xml:space="preserve">Virkning på evnen til at føre motorkøretøj </w:t>
      </w:r>
      <w:r w:rsidR="0071241E" w:rsidRPr="00A62599">
        <w:rPr>
          <w:b/>
          <w:sz w:val="24"/>
          <w:szCs w:val="24"/>
        </w:rPr>
        <w:t>og</w:t>
      </w:r>
      <w:r w:rsidRPr="00A62599">
        <w:rPr>
          <w:b/>
          <w:sz w:val="24"/>
          <w:szCs w:val="24"/>
        </w:rPr>
        <w:t xml:space="preserve"> betjene maskiner</w:t>
      </w:r>
    </w:p>
    <w:p w14:paraId="466B92C2" w14:textId="77777777" w:rsidR="00A62599" w:rsidRDefault="00A62599" w:rsidP="00F36FAC">
      <w:pPr>
        <w:ind w:left="851"/>
        <w:rPr>
          <w:sz w:val="24"/>
          <w:szCs w:val="24"/>
        </w:rPr>
      </w:pPr>
      <w:r>
        <w:rPr>
          <w:sz w:val="24"/>
          <w:szCs w:val="24"/>
        </w:rPr>
        <w:t>Ikke mærkning.</w:t>
      </w:r>
    </w:p>
    <w:p w14:paraId="6B7B915A" w14:textId="7A666CDF" w:rsidR="00BF08BA" w:rsidRPr="00BF08BA" w:rsidRDefault="00BF08BA" w:rsidP="00F36FAC">
      <w:pPr>
        <w:ind w:left="851"/>
        <w:rPr>
          <w:sz w:val="24"/>
          <w:szCs w:val="24"/>
        </w:rPr>
      </w:pPr>
      <w:r w:rsidRPr="00BF08BA">
        <w:rPr>
          <w:sz w:val="24"/>
          <w:szCs w:val="24"/>
        </w:rPr>
        <w:t>Dette lægemiddel påvirker ikke eller kun i ubetydelig grad evnen til at føre motorkøretøj og betjene maskiner. Forekomst af svimmelhed kan dog påvirke evnen til at føre motorkøretøj og betjene maskiner (se pkt. 4.8).</w:t>
      </w:r>
    </w:p>
    <w:p w14:paraId="788C7E22" w14:textId="77777777" w:rsidR="009260DE" w:rsidRPr="00A62599" w:rsidRDefault="009260DE" w:rsidP="009260DE">
      <w:pPr>
        <w:tabs>
          <w:tab w:val="left" w:pos="851"/>
        </w:tabs>
        <w:ind w:left="851"/>
        <w:rPr>
          <w:sz w:val="24"/>
          <w:szCs w:val="24"/>
        </w:rPr>
      </w:pPr>
    </w:p>
    <w:p w14:paraId="40CFCF1E" w14:textId="77777777" w:rsidR="009260DE" w:rsidRPr="00A62599" w:rsidRDefault="009260DE" w:rsidP="009260DE">
      <w:pPr>
        <w:tabs>
          <w:tab w:val="left" w:pos="851"/>
        </w:tabs>
        <w:ind w:left="851" w:hanging="851"/>
        <w:rPr>
          <w:b/>
          <w:sz w:val="24"/>
          <w:szCs w:val="24"/>
        </w:rPr>
      </w:pPr>
      <w:r w:rsidRPr="00A62599">
        <w:rPr>
          <w:b/>
          <w:sz w:val="24"/>
          <w:szCs w:val="24"/>
        </w:rPr>
        <w:t>4.8</w:t>
      </w:r>
      <w:r w:rsidRPr="00A62599">
        <w:rPr>
          <w:b/>
          <w:sz w:val="24"/>
          <w:szCs w:val="24"/>
        </w:rPr>
        <w:tab/>
        <w:t>Bivirkninger</w:t>
      </w:r>
    </w:p>
    <w:p w14:paraId="03EA0AAE" w14:textId="77777777" w:rsidR="00BF08BA" w:rsidRPr="00BF08BA" w:rsidRDefault="00BF08BA" w:rsidP="00F36FAC">
      <w:pPr>
        <w:ind w:left="851"/>
        <w:rPr>
          <w:sz w:val="24"/>
          <w:szCs w:val="24"/>
        </w:rPr>
      </w:pPr>
      <w:r w:rsidRPr="00BF08BA">
        <w:rPr>
          <w:sz w:val="24"/>
          <w:szCs w:val="24"/>
        </w:rPr>
        <w:t>Oplysningerne om sikkerhedsprofilen er baseret på erfaringerne med Copdalan og de individuelle aktive stoffer.</w:t>
      </w:r>
    </w:p>
    <w:p w14:paraId="44A854AE" w14:textId="77777777" w:rsidR="00BF08BA" w:rsidRPr="00BF08BA" w:rsidRDefault="00BF08BA" w:rsidP="00F36FAC">
      <w:pPr>
        <w:ind w:left="851"/>
        <w:rPr>
          <w:sz w:val="24"/>
          <w:szCs w:val="24"/>
        </w:rPr>
      </w:pPr>
    </w:p>
    <w:p w14:paraId="08C57C25" w14:textId="77777777" w:rsidR="00BF08BA" w:rsidRPr="00BF08BA" w:rsidRDefault="00BF08BA" w:rsidP="00F36FAC">
      <w:pPr>
        <w:ind w:left="851"/>
        <w:rPr>
          <w:sz w:val="24"/>
          <w:szCs w:val="24"/>
        </w:rPr>
      </w:pPr>
      <w:r w:rsidRPr="00BF08BA">
        <w:rPr>
          <w:sz w:val="24"/>
          <w:szCs w:val="24"/>
          <w:u w:val="single"/>
        </w:rPr>
        <w:t>Opsummering af sikkerhedsprofilen</w:t>
      </w:r>
    </w:p>
    <w:p w14:paraId="1B383E42" w14:textId="77777777" w:rsidR="00BF08BA" w:rsidRPr="00BF08BA" w:rsidRDefault="00BF08BA" w:rsidP="00F36FAC">
      <w:pPr>
        <w:ind w:left="851"/>
        <w:rPr>
          <w:sz w:val="24"/>
          <w:szCs w:val="24"/>
        </w:rPr>
      </w:pPr>
      <w:r w:rsidRPr="00BF08BA">
        <w:rPr>
          <w:sz w:val="24"/>
          <w:szCs w:val="24"/>
        </w:rPr>
        <w:t>Erfaringer vedrørende sikkerhed af indacaterol/glycopyrronium er baseret på data fra op til 15 måneders eksponering ved den anbefalede terapeutiske dosis.</w:t>
      </w:r>
    </w:p>
    <w:p w14:paraId="57B920E6" w14:textId="77777777" w:rsidR="00BF08BA" w:rsidRPr="00BF08BA" w:rsidRDefault="00BF08BA" w:rsidP="00F36FAC">
      <w:pPr>
        <w:ind w:left="851"/>
        <w:rPr>
          <w:sz w:val="24"/>
          <w:szCs w:val="24"/>
        </w:rPr>
      </w:pPr>
    </w:p>
    <w:p w14:paraId="742FF6DC" w14:textId="77777777" w:rsidR="00BF08BA" w:rsidRPr="00BF08BA" w:rsidRDefault="00BF08BA" w:rsidP="00F36FAC">
      <w:pPr>
        <w:ind w:left="851"/>
        <w:rPr>
          <w:sz w:val="24"/>
          <w:szCs w:val="24"/>
        </w:rPr>
      </w:pPr>
      <w:r w:rsidRPr="00BF08BA">
        <w:rPr>
          <w:sz w:val="24"/>
          <w:szCs w:val="24"/>
        </w:rPr>
        <w:t>De samme bivirkninger blev observeret for indacaterol/glycopyrronium, som for de individuelle komponenter. Da det indeholder indacaterol og glycopyrronium, kan typen og sværhedsgraden af bivirkninger, der er forbundet med hver af disse komponenter, forventes i kombinationen.</w:t>
      </w:r>
    </w:p>
    <w:p w14:paraId="6F1E57EB" w14:textId="77777777" w:rsidR="00BF08BA" w:rsidRPr="00BF08BA" w:rsidRDefault="00BF08BA" w:rsidP="00F36FAC">
      <w:pPr>
        <w:ind w:left="851"/>
        <w:rPr>
          <w:sz w:val="24"/>
          <w:szCs w:val="24"/>
        </w:rPr>
      </w:pPr>
      <w:r w:rsidRPr="00BF08BA">
        <w:rPr>
          <w:sz w:val="24"/>
          <w:szCs w:val="24"/>
        </w:rPr>
        <w:t>Sikkerhedsprofilen er karakteriseret ved typiske antikolinerge og beta-adrenerge symptomer relateret til de individuelle komponenter i kombinationen. Øvrige mest almindelige bivirkninger relateret til lægemidlet (mindst 3 % af patienterne på indacaterol/glycopyrronium og også højere end for placebo) var hoste, nasopfaryngitis og hovedpine.</w:t>
      </w:r>
    </w:p>
    <w:p w14:paraId="7A1FD844" w14:textId="77777777" w:rsidR="00BF08BA" w:rsidRPr="00BF08BA" w:rsidRDefault="00BF08BA" w:rsidP="00F36FAC">
      <w:pPr>
        <w:ind w:left="851"/>
        <w:rPr>
          <w:sz w:val="24"/>
          <w:szCs w:val="24"/>
        </w:rPr>
      </w:pPr>
    </w:p>
    <w:p w14:paraId="32B89952" w14:textId="77777777" w:rsidR="00BF08BA" w:rsidRPr="00BF08BA" w:rsidRDefault="00BF08BA" w:rsidP="00F36FAC">
      <w:pPr>
        <w:ind w:left="851"/>
        <w:rPr>
          <w:sz w:val="24"/>
          <w:szCs w:val="24"/>
        </w:rPr>
      </w:pPr>
      <w:r w:rsidRPr="00BF08BA">
        <w:rPr>
          <w:sz w:val="24"/>
          <w:szCs w:val="24"/>
          <w:u w:val="single"/>
        </w:rPr>
        <w:t>Skematisk oversigt over bivirkninger</w:t>
      </w:r>
    </w:p>
    <w:p w14:paraId="6EDEB8ED" w14:textId="77777777" w:rsidR="00BF08BA" w:rsidRPr="00BF08BA" w:rsidRDefault="00BF08BA" w:rsidP="00F36FAC">
      <w:pPr>
        <w:ind w:left="851"/>
        <w:rPr>
          <w:sz w:val="24"/>
          <w:szCs w:val="24"/>
        </w:rPr>
      </w:pPr>
    </w:p>
    <w:p w14:paraId="716949A4" w14:textId="77777777" w:rsidR="00BF08BA" w:rsidRPr="00BF08BA" w:rsidRDefault="00BF08BA" w:rsidP="00F36FAC">
      <w:pPr>
        <w:ind w:left="851"/>
        <w:rPr>
          <w:sz w:val="24"/>
          <w:szCs w:val="24"/>
        </w:rPr>
      </w:pPr>
      <w:r w:rsidRPr="00BF08BA">
        <w:rPr>
          <w:sz w:val="24"/>
          <w:szCs w:val="24"/>
        </w:rPr>
        <w:t>Bivirkninger set i kliniske studier og efter markedsføringen er angivet i henhold til MedDRA-systemorganklasserne (Tabel 1). Inden for hver systemorganklasse er bivirkningerne ordnet efter hyppighed med den hyppigste bivirkning først. Inden for hver enkelt frekvensgruppe er bivirkningerne opstillet efter faldende alvorlighed. Derudover er den tilsvarende hyppighedskategori for hver bivirkning baseret på følgende konvention: meget almindelig (≥1/10); almindelig (≥1/100 til &lt;1/10); ikke almindelig (≥1/1.000 til &lt;1/100); sjælden (≥1/10.000 til &lt;1/1.000); meget sjælden (&lt;1/10.000); ikke kendt (kan ikke estimeres ud fra forhåndenværende data).</w:t>
      </w:r>
    </w:p>
    <w:p w14:paraId="6F3B07FE" w14:textId="77777777" w:rsidR="00BF08BA" w:rsidRPr="00BF08BA" w:rsidRDefault="00BF08BA" w:rsidP="00F36FAC">
      <w:pPr>
        <w:ind w:left="851"/>
        <w:rPr>
          <w:sz w:val="24"/>
          <w:szCs w:val="24"/>
        </w:rPr>
      </w:pPr>
    </w:p>
    <w:p w14:paraId="46AE9F5F" w14:textId="6E9F8717" w:rsidR="00BF08BA" w:rsidRPr="00A62599" w:rsidRDefault="00BF08BA" w:rsidP="00BF08BA">
      <w:pPr>
        <w:tabs>
          <w:tab w:val="left" w:pos="851"/>
        </w:tabs>
        <w:ind w:left="851"/>
        <w:rPr>
          <w:b/>
          <w:bCs/>
          <w:sz w:val="24"/>
          <w:szCs w:val="24"/>
        </w:rPr>
      </w:pPr>
      <w:r w:rsidRPr="00BF08BA">
        <w:rPr>
          <w:b/>
          <w:bCs/>
          <w:sz w:val="24"/>
          <w:szCs w:val="24"/>
        </w:rPr>
        <w:t>Tabel 1</w:t>
      </w:r>
      <w:r w:rsidR="007B54E5" w:rsidRPr="00A62599">
        <w:rPr>
          <w:b/>
          <w:bCs/>
          <w:sz w:val="24"/>
          <w:szCs w:val="24"/>
        </w:rPr>
        <w:t xml:space="preserve">. </w:t>
      </w:r>
      <w:r w:rsidRPr="00BF08BA">
        <w:rPr>
          <w:b/>
          <w:bCs/>
          <w:sz w:val="24"/>
          <w:szCs w:val="24"/>
        </w:rPr>
        <w:t>Bivirkninger</w:t>
      </w:r>
    </w:p>
    <w:p w14:paraId="68CA6AF2" w14:textId="77777777" w:rsidR="00986D54" w:rsidRPr="00A62599" w:rsidRDefault="00986D54" w:rsidP="00BF08BA">
      <w:pPr>
        <w:tabs>
          <w:tab w:val="left" w:pos="851"/>
        </w:tabs>
        <w:ind w:left="851"/>
        <w:rPr>
          <w:b/>
          <w:bCs/>
          <w:sz w:val="24"/>
          <w:szCs w:val="24"/>
        </w:rPr>
      </w:pPr>
    </w:p>
    <w:tbl>
      <w:tblPr>
        <w:tblStyle w:val="Tabel-Gitter"/>
        <w:tblW w:w="0" w:type="auto"/>
        <w:tblInd w:w="851" w:type="dxa"/>
        <w:tblBorders>
          <w:insideH w:val="none" w:sz="0" w:space="0" w:color="auto"/>
          <w:insideV w:val="none" w:sz="0" w:space="0" w:color="auto"/>
        </w:tblBorders>
        <w:tblLook w:val="04A0" w:firstRow="1" w:lastRow="0" w:firstColumn="1" w:lastColumn="0" w:noHBand="0" w:noVBand="1"/>
      </w:tblPr>
      <w:tblGrid>
        <w:gridCol w:w="4467"/>
        <w:gridCol w:w="4310"/>
      </w:tblGrid>
      <w:tr w:rsidR="00986D54" w:rsidRPr="00A62599" w14:paraId="3E1452CB" w14:textId="77777777" w:rsidTr="00345DB5">
        <w:tc>
          <w:tcPr>
            <w:tcW w:w="4467" w:type="dxa"/>
            <w:tcBorders>
              <w:top w:val="single" w:sz="4" w:space="0" w:color="auto"/>
              <w:bottom w:val="single" w:sz="4" w:space="0" w:color="auto"/>
            </w:tcBorders>
          </w:tcPr>
          <w:p w14:paraId="54129E91" w14:textId="385EE5CA" w:rsidR="00986D54" w:rsidRPr="00A62599" w:rsidRDefault="00986D54" w:rsidP="00BF08BA">
            <w:pPr>
              <w:tabs>
                <w:tab w:val="left" w:pos="851"/>
              </w:tabs>
              <w:rPr>
                <w:b/>
                <w:bCs/>
                <w:sz w:val="24"/>
                <w:szCs w:val="24"/>
              </w:rPr>
            </w:pPr>
            <w:r w:rsidRPr="00BF08BA">
              <w:rPr>
                <w:b/>
                <w:bCs/>
                <w:sz w:val="24"/>
                <w:szCs w:val="24"/>
              </w:rPr>
              <w:t>Bivirkninger</w:t>
            </w:r>
          </w:p>
        </w:tc>
        <w:tc>
          <w:tcPr>
            <w:tcW w:w="4310" w:type="dxa"/>
            <w:tcBorders>
              <w:top w:val="single" w:sz="4" w:space="0" w:color="auto"/>
              <w:bottom w:val="single" w:sz="4" w:space="0" w:color="auto"/>
            </w:tcBorders>
          </w:tcPr>
          <w:p w14:paraId="695A08E6" w14:textId="363FF911" w:rsidR="00986D54" w:rsidRPr="00A62599" w:rsidRDefault="00986D54" w:rsidP="00BF08BA">
            <w:pPr>
              <w:tabs>
                <w:tab w:val="left" w:pos="851"/>
              </w:tabs>
              <w:rPr>
                <w:b/>
                <w:bCs/>
                <w:sz w:val="24"/>
                <w:szCs w:val="24"/>
              </w:rPr>
            </w:pPr>
            <w:r w:rsidRPr="00BF08BA">
              <w:rPr>
                <w:b/>
                <w:bCs/>
                <w:sz w:val="24"/>
                <w:szCs w:val="24"/>
              </w:rPr>
              <w:t>Hyppighed</w:t>
            </w:r>
          </w:p>
        </w:tc>
      </w:tr>
      <w:tr w:rsidR="00345DB5" w:rsidRPr="00A62599" w14:paraId="41B67750" w14:textId="77777777" w:rsidTr="00713E64">
        <w:tc>
          <w:tcPr>
            <w:tcW w:w="8777" w:type="dxa"/>
            <w:gridSpan w:val="2"/>
            <w:tcBorders>
              <w:top w:val="single" w:sz="4" w:space="0" w:color="auto"/>
            </w:tcBorders>
          </w:tcPr>
          <w:p w14:paraId="54AE671C" w14:textId="3C08C4D2" w:rsidR="00345DB5" w:rsidRPr="00A62599" w:rsidRDefault="00345DB5" w:rsidP="00BF08BA">
            <w:pPr>
              <w:tabs>
                <w:tab w:val="left" w:pos="851"/>
              </w:tabs>
              <w:rPr>
                <w:b/>
                <w:bCs/>
                <w:sz w:val="24"/>
                <w:szCs w:val="24"/>
              </w:rPr>
            </w:pPr>
            <w:r w:rsidRPr="00BF08BA">
              <w:rPr>
                <w:b/>
                <w:bCs/>
                <w:sz w:val="24"/>
                <w:szCs w:val="24"/>
              </w:rPr>
              <w:t>Infektioner og parasitære sygdomme</w:t>
            </w:r>
          </w:p>
        </w:tc>
      </w:tr>
      <w:tr w:rsidR="00986D54" w:rsidRPr="00A62599" w14:paraId="74622778" w14:textId="77777777" w:rsidTr="00345DB5">
        <w:tc>
          <w:tcPr>
            <w:tcW w:w="4467" w:type="dxa"/>
          </w:tcPr>
          <w:p w14:paraId="100BFF3F" w14:textId="54800590" w:rsidR="00986D54" w:rsidRPr="00A62599" w:rsidRDefault="00986D54" w:rsidP="00BF08BA">
            <w:pPr>
              <w:tabs>
                <w:tab w:val="left" w:pos="851"/>
              </w:tabs>
              <w:rPr>
                <w:sz w:val="24"/>
                <w:szCs w:val="24"/>
              </w:rPr>
            </w:pPr>
            <w:r w:rsidRPr="00BF08BA">
              <w:rPr>
                <w:sz w:val="24"/>
                <w:szCs w:val="24"/>
              </w:rPr>
              <w:t>Infektion i øvre luftveje</w:t>
            </w:r>
          </w:p>
        </w:tc>
        <w:tc>
          <w:tcPr>
            <w:tcW w:w="4310" w:type="dxa"/>
          </w:tcPr>
          <w:p w14:paraId="374BDCCB" w14:textId="30131F66" w:rsidR="00986D54" w:rsidRPr="00A62599" w:rsidRDefault="00021086" w:rsidP="00BF08BA">
            <w:pPr>
              <w:tabs>
                <w:tab w:val="left" w:pos="851"/>
              </w:tabs>
              <w:rPr>
                <w:sz w:val="24"/>
                <w:szCs w:val="24"/>
              </w:rPr>
            </w:pPr>
            <w:r w:rsidRPr="00A62599">
              <w:rPr>
                <w:sz w:val="24"/>
                <w:szCs w:val="24"/>
              </w:rPr>
              <w:t>Meget almindelig</w:t>
            </w:r>
          </w:p>
        </w:tc>
      </w:tr>
      <w:tr w:rsidR="00986D54" w:rsidRPr="00A62599" w14:paraId="7C3BF819" w14:textId="77777777" w:rsidTr="00345DB5">
        <w:tc>
          <w:tcPr>
            <w:tcW w:w="4467" w:type="dxa"/>
          </w:tcPr>
          <w:p w14:paraId="74910A9F" w14:textId="3CBD515B" w:rsidR="00986D54" w:rsidRPr="00A62599" w:rsidRDefault="00986D54" w:rsidP="00BF08BA">
            <w:pPr>
              <w:tabs>
                <w:tab w:val="left" w:pos="851"/>
              </w:tabs>
              <w:rPr>
                <w:sz w:val="24"/>
                <w:szCs w:val="24"/>
              </w:rPr>
            </w:pPr>
            <w:r w:rsidRPr="00BF08BA">
              <w:rPr>
                <w:sz w:val="24"/>
                <w:szCs w:val="24"/>
              </w:rPr>
              <w:t>Nasofaryngitis</w:t>
            </w:r>
          </w:p>
        </w:tc>
        <w:tc>
          <w:tcPr>
            <w:tcW w:w="4310" w:type="dxa"/>
          </w:tcPr>
          <w:p w14:paraId="7B51627B" w14:textId="674F96BF" w:rsidR="00986D54" w:rsidRPr="00A62599" w:rsidRDefault="00021086" w:rsidP="00BF08BA">
            <w:pPr>
              <w:tabs>
                <w:tab w:val="left" w:pos="851"/>
              </w:tabs>
              <w:rPr>
                <w:sz w:val="24"/>
                <w:szCs w:val="24"/>
              </w:rPr>
            </w:pPr>
            <w:r w:rsidRPr="00A62599">
              <w:rPr>
                <w:sz w:val="24"/>
                <w:szCs w:val="24"/>
              </w:rPr>
              <w:t>Almindelig</w:t>
            </w:r>
          </w:p>
        </w:tc>
      </w:tr>
      <w:tr w:rsidR="00986D54" w:rsidRPr="00A62599" w14:paraId="2CE6DC60" w14:textId="77777777" w:rsidTr="00345DB5">
        <w:tc>
          <w:tcPr>
            <w:tcW w:w="4467" w:type="dxa"/>
          </w:tcPr>
          <w:p w14:paraId="23A9DB2F" w14:textId="22B84E50" w:rsidR="00986D54" w:rsidRPr="00A62599" w:rsidRDefault="00986D54" w:rsidP="00BF08BA">
            <w:pPr>
              <w:tabs>
                <w:tab w:val="left" w:pos="851"/>
              </w:tabs>
              <w:rPr>
                <w:sz w:val="24"/>
                <w:szCs w:val="24"/>
              </w:rPr>
            </w:pPr>
            <w:r w:rsidRPr="00BF08BA">
              <w:rPr>
                <w:sz w:val="24"/>
                <w:szCs w:val="24"/>
              </w:rPr>
              <w:t>Urinvejsinfektioner</w:t>
            </w:r>
          </w:p>
        </w:tc>
        <w:tc>
          <w:tcPr>
            <w:tcW w:w="4310" w:type="dxa"/>
          </w:tcPr>
          <w:p w14:paraId="464A568B" w14:textId="4B272BDD" w:rsidR="00986D54" w:rsidRPr="00A62599" w:rsidRDefault="00021086" w:rsidP="00BF08BA">
            <w:pPr>
              <w:tabs>
                <w:tab w:val="left" w:pos="851"/>
              </w:tabs>
              <w:rPr>
                <w:sz w:val="24"/>
                <w:szCs w:val="24"/>
              </w:rPr>
            </w:pPr>
            <w:r w:rsidRPr="00A62599">
              <w:rPr>
                <w:sz w:val="24"/>
                <w:szCs w:val="24"/>
              </w:rPr>
              <w:t>Almindelig</w:t>
            </w:r>
          </w:p>
        </w:tc>
      </w:tr>
      <w:tr w:rsidR="00986D54" w:rsidRPr="00A62599" w14:paraId="33B64E17" w14:textId="77777777" w:rsidTr="00345DB5">
        <w:tc>
          <w:tcPr>
            <w:tcW w:w="4467" w:type="dxa"/>
          </w:tcPr>
          <w:p w14:paraId="2FA12C76" w14:textId="78341ACF" w:rsidR="00986D54" w:rsidRPr="00A62599" w:rsidRDefault="00986D54" w:rsidP="00BF08BA">
            <w:pPr>
              <w:tabs>
                <w:tab w:val="left" w:pos="851"/>
              </w:tabs>
              <w:rPr>
                <w:sz w:val="24"/>
                <w:szCs w:val="24"/>
              </w:rPr>
            </w:pPr>
            <w:r w:rsidRPr="00BF08BA">
              <w:rPr>
                <w:sz w:val="24"/>
                <w:szCs w:val="24"/>
              </w:rPr>
              <w:t>Sinuitis</w:t>
            </w:r>
          </w:p>
        </w:tc>
        <w:tc>
          <w:tcPr>
            <w:tcW w:w="4310" w:type="dxa"/>
          </w:tcPr>
          <w:p w14:paraId="55337FAF" w14:textId="15CC4288" w:rsidR="00986D54" w:rsidRPr="00A62599" w:rsidRDefault="00021086" w:rsidP="00BF08BA">
            <w:pPr>
              <w:tabs>
                <w:tab w:val="left" w:pos="851"/>
              </w:tabs>
              <w:rPr>
                <w:sz w:val="24"/>
                <w:szCs w:val="24"/>
              </w:rPr>
            </w:pPr>
            <w:r w:rsidRPr="00A62599">
              <w:rPr>
                <w:sz w:val="24"/>
                <w:szCs w:val="24"/>
              </w:rPr>
              <w:t>Almindelig</w:t>
            </w:r>
          </w:p>
        </w:tc>
      </w:tr>
      <w:tr w:rsidR="00986D54" w:rsidRPr="00A62599" w14:paraId="163801E0" w14:textId="77777777" w:rsidTr="00345DB5">
        <w:tc>
          <w:tcPr>
            <w:tcW w:w="4467" w:type="dxa"/>
          </w:tcPr>
          <w:p w14:paraId="105F57E4" w14:textId="7D61512A" w:rsidR="00986D54" w:rsidRPr="00A62599" w:rsidRDefault="00986D54" w:rsidP="00BF08BA">
            <w:pPr>
              <w:tabs>
                <w:tab w:val="left" w:pos="851"/>
              </w:tabs>
              <w:rPr>
                <w:sz w:val="24"/>
                <w:szCs w:val="24"/>
              </w:rPr>
            </w:pPr>
            <w:r w:rsidRPr="00BF08BA">
              <w:rPr>
                <w:sz w:val="24"/>
                <w:szCs w:val="24"/>
              </w:rPr>
              <w:t>Rhinitis</w:t>
            </w:r>
          </w:p>
        </w:tc>
        <w:tc>
          <w:tcPr>
            <w:tcW w:w="4310" w:type="dxa"/>
          </w:tcPr>
          <w:p w14:paraId="34BB7303" w14:textId="17422BC5" w:rsidR="00986D54" w:rsidRPr="00A62599" w:rsidRDefault="00021086" w:rsidP="00BF08BA">
            <w:pPr>
              <w:tabs>
                <w:tab w:val="left" w:pos="851"/>
              </w:tabs>
              <w:rPr>
                <w:sz w:val="24"/>
                <w:szCs w:val="24"/>
              </w:rPr>
            </w:pPr>
            <w:r w:rsidRPr="00A62599">
              <w:rPr>
                <w:sz w:val="24"/>
                <w:szCs w:val="24"/>
              </w:rPr>
              <w:t>Almindelig</w:t>
            </w:r>
          </w:p>
        </w:tc>
      </w:tr>
      <w:tr w:rsidR="00345DB5" w:rsidRPr="00A62599" w14:paraId="6F6833E3" w14:textId="77777777" w:rsidTr="00A82D43">
        <w:tc>
          <w:tcPr>
            <w:tcW w:w="8777" w:type="dxa"/>
            <w:gridSpan w:val="2"/>
          </w:tcPr>
          <w:p w14:paraId="5B769613" w14:textId="2F4ACACD" w:rsidR="00345DB5" w:rsidRPr="00A62599" w:rsidRDefault="00345DB5" w:rsidP="00BF08BA">
            <w:pPr>
              <w:tabs>
                <w:tab w:val="left" w:pos="851"/>
              </w:tabs>
              <w:rPr>
                <w:b/>
                <w:bCs/>
                <w:sz w:val="24"/>
                <w:szCs w:val="24"/>
              </w:rPr>
            </w:pPr>
            <w:r w:rsidRPr="00BF08BA">
              <w:rPr>
                <w:b/>
                <w:bCs/>
                <w:sz w:val="24"/>
                <w:szCs w:val="24"/>
              </w:rPr>
              <w:t>Immunsystemet</w:t>
            </w:r>
          </w:p>
        </w:tc>
      </w:tr>
      <w:tr w:rsidR="00986D54" w:rsidRPr="00A62599" w14:paraId="448796F9" w14:textId="77777777" w:rsidTr="00345DB5">
        <w:tc>
          <w:tcPr>
            <w:tcW w:w="4467" w:type="dxa"/>
          </w:tcPr>
          <w:p w14:paraId="0869C7D5" w14:textId="05AAB628" w:rsidR="00986D54" w:rsidRPr="00A62599" w:rsidRDefault="00986D54" w:rsidP="00BF08BA">
            <w:pPr>
              <w:tabs>
                <w:tab w:val="left" w:pos="851"/>
              </w:tabs>
              <w:rPr>
                <w:sz w:val="24"/>
                <w:szCs w:val="24"/>
              </w:rPr>
            </w:pPr>
            <w:r w:rsidRPr="00BF08BA">
              <w:rPr>
                <w:sz w:val="24"/>
                <w:szCs w:val="24"/>
              </w:rPr>
              <w:t>Overfølsomhed</w:t>
            </w:r>
          </w:p>
        </w:tc>
        <w:tc>
          <w:tcPr>
            <w:tcW w:w="4310" w:type="dxa"/>
          </w:tcPr>
          <w:p w14:paraId="5D23E150" w14:textId="398B4049" w:rsidR="00986D54" w:rsidRPr="00A62599" w:rsidRDefault="00021086" w:rsidP="00BF08BA">
            <w:pPr>
              <w:tabs>
                <w:tab w:val="left" w:pos="851"/>
              </w:tabs>
              <w:rPr>
                <w:sz w:val="24"/>
                <w:szCs w:val="24"/>
              </w:rPr>
            </w:pPr>
            <w:r w:rsidRPr="00A62599">
              <w:rPr>
                <w:sz w:val="24"/>
                <w:szCs w:val="24"/>
              </w:rPr>
              <w:t>Almindelig</w:t>
            </w:r>
          </w:p>
        </w:tc>
      </w:tr>
      <w:tr w:rsidR="00986D54" w:rsidRPr="00A62599" w14:paraId="25E03D07" w14:textId="77777777" w:rsidTr="00345DB5">
        <w:tc>
          <w:tcPr>
            <w:tcW w:w="4467" w:type="dxa"/>
          </w:tcPr>
          <w:p w14:paraId="5AFD6F6D" w14:textId="1707EE06" w:rsidR="00986D54" w:rsidRPr="00A62599" w:rsidRDefault="00986D54" w:rsidP="00BF08BA">
            <w:pPr>
              <w:tabs>
                <w:tab w:val="left" w:pos="851"/>
              </w:tabs>
              <w:rPr>
                <w:sz w:val="24"/>
                <w:szCs w:val="24"/>
              </w:rPr>
            </w:pPr>
            <w:r w:rsidRPr="00BF08BA">
              <w:rPr>
                <w:sz w:val="24"/>
                <w:szCs w:val="24"/>
              </w:rPr>
              <w:t>Angioødem</w:t>
            </w:r>
            <w:r w:rsidRPr="00BF08BA">
              <w:rPr>
                <w:sz w:val="24"/>
                <w:szCs w:val="24"/>
                <w:vertAlign w:val="superscript"/>
              </w:rPr>
              <w:t>2</w:t>
            </w:r>
          </w:p>
        </w:tc>
        <w:tc>
          <w:tcPr>
            <w:tcW w:w="4310" w:type="dxa"/>
          </w:tcPr>
          <w:p w14:paraId="47A87D6B" w14:textId="0B59F103" w:rsidR="00986D54" w:rsidRPr="00A62599" w:rsidRDefault="00021086" w:rsidP="00BF08BA">
            <w:pPr>
              <w:tabs>
                <w:tab w:val="left" w:pos="851"/>
              </w:tabs>
              <w:rPr>
                <w:sz w:val="24"/>
                <w:szCs w:val="24"/>
              </w:rPr>
            </w:pPr>
            <w:r w:rsidRPr="00A62599">
              <w:rPr>
                <w:sz w:val="24"/>
                <w:szCs w:val="24"/>
              </w:rPr>
              <w:t>Ikke almindelig</w:t>
            </w:r>
          </w:p>
        </w:tc>
      </w:tr>
      <w:tr w:rsidR="00345DB5" w:rsidRPr="00A62599" w14:paraId="63047AD5" w14:textId="77777777" w:rsidTr="003400C9">
        <w:tc>
          <w:tcPr>
            <w:tcW w:w="8777" w:type="dxa"/>
            <w:gridSpan w:val="2"/>
          </w:tcPr>
          <w:p w14:paraId="198373F7" w14:textId="5D9741FE" w:rsidR="00345DB5" w:rsidRPr="00A62599" w:rsidRDefault="00345DB5" w:rsidP="00BF08BA">
            <w:pPr>
              <w:tabs>
                <w:tab w:val="left" w:pos="851"/>
              </w:tabs>
              <w:rPr>
                <w:b/>
                <w:bCs/>
                <w:sz w:val="24"/>
                <w:szCs w:val="24"/>
              </w:rPr>
            </w:pPr>
            <w:r w:rsidRPr="00BF08BA">
              <w:rPr>
                <w:b/>
                <w:bCs/>
                <w:sz w:val="24"/>
                <w:szCs w:val="24"/>
              </w:rPr>
              <w:t>Metabolisme og ernæring</w:t>
            </w:r>
          </w:p>
        </w:tc>
      </w:tr>
      <w:tr w:rsidR="00986D54" w:rsidRPr="00A62599" w14:paraId="583FF548" w14:textId="77777777" w:rsidTr="00345DB5">
        <w:tc>
          <w:tcPr>
            <w:tcW w:w="4467" w:type="dxa"/>
          </w:tcPr>
          <w:p w14:paraId="35220183" w14:textId="2E955730" w:rsidR="00986D54" w:rsidRPr="00A62599" w:rsidRDefault="00986D54" w:rsidP="00BF08BA">
            <w:pPr>
              <w:tabs>
                <w:tab w:val="left" w:pos="851"/>
              </w:tabs>
              <w:rPr>
                <w:sz w:val="24"/>
                <w:szCs w:val="24"/>
              </w:rPr>
            </w:pPr>
            <w:r w:rsidRPr="00BF08BA">
              <w:rPr>
                <w:sz w:val="24"/>
                <w:szCs w:val="24"/>
              </w:rPr>
              <w:t>Hyperglykæmi og diabetes mellitus</w:t>
            </w:r>
          </w:p>
        </w:tc>
        <w:tc>
          <w:tcPr>
            <w:tcW w:w="4310" w:type="dxa"/>
          </w:tcPr>
          <w:p w14:paraId="74A0CF5C" w14:textId="4F9A9061" w:rsidR="00986D54" w:rsidRPr="00A62599" w:rsidRDefault="00021086" w:rsidP="00BF08BA">
            <w:pPr>
              <w:tabs>
                <w:tab w:val="left" w:pos="851"/>
              </w:tabs>
              <w:rPr>
                <w:sz w:val="24"/>
                <w:szCs w:val="24"/>
              </w:rPr>
            </w:pPr>
            <w:r w:rsidRPr="00A62599">
              <w:rPr>
                <w:sz w:val="24"/>
                <w:szCs w:val="24"/>
              </w:rPr>
              <w:t>Almindelig</w:t>
            </w:r>
          </w:p>
        </w:tc>
      </w:tr>
      <w:tr w:rsidR="00345DB5" w:rsidRPr="00A62599" w14:paraId="32598FD2" w14:textId="77777777" w:rsidTr="002B71AF">
        <w:tc>
          <w:tcPr>
            <w:tcW w:w="8777" w:type="dxa"/>
            <w:gridSpan w:val="2"/>
          </w:tcPr>
          <w:p w14:paraId="48EFCB5D" w14:textId="06016342" w:rsidR="00345DB5" w:rsidRPr="00A62599" w:rsidRDefault="00345DB5" w:rsidP="00BF08BA">
            <w:pPr>
              <w:tabs>
                <w:tab w:val="left" w:pos="851"/>
              </w:tabs>
              <w:rPr>
                <w:b/>
                <w:bCs/>
                <w:sz w:val="24"/>
                <w:szCs w:val="24"/>
              </w:rPr>
            </w:pPr>
            <w:r w:rsidRPr="00BF08BA">
              <w:rPr>
                <w:b/>
                <w:bCs/>
                <w:sz w:val="24"/>
                <w:szCs w:val="24"/>
              </w:rPr>
              <w:t>Psykiske forstyrrelser</w:t>
            </w:r>
          </w:p>
        </w:tc>
      </w:tr>
      <w:tr w:rsidR="00986D54" w:rsidRPr="00A62599" w14:paraId="5DAE0825" w14:textId="77777777" w:rsidTr="00345DB5">
        <w:tc>
          <w:tcPr>
            <w:tcW w:w="4467" w:type="dxa"/>
          </w:tcPr>
          <w:p w14:paraId="1D27FA31" w14:textId="2579BB6E" w:rsidR="00986D54" w:rsidRPr="00A62599" w:rsidRDefault="00986D54" w:rsidP="00BF08BA">
            <w:pPr>
              <w:tabs>
                <w:tab w:val="left" w:pos="851"/>
              </w:tabs>
              <w:rPr>
                <w:sz w:val="24"/>
                <w:szCs w:val="24"/>
              </w:rPr>
            </w:pPr>
            <w:r w:rsidRPr="00BF08BA">
              <w:rPr>
                <w:sz w:val="24"/>
                <w:szCs w:val="24"/>
              </w:rPr>
              <w:t>Søvnløshed</w:t>
            </w:r>
          </w:p>
        </w:tc>
        <w:tc>
          <w:tcPr>
            <w:tcW w:w="4310" w:type="dxa"/>
          </w:tcPr>
          <w:p w14:paraId="21B5FCC0" w14:textId="2B293C1D" w:rsidR="00986D54" w:rsidRPr="00A62599" w:rsidRDefault="00021086" w:rsidP="00BF08BA">
            <w:pPr>
              <w:tabs>
                <w:tab w:val="left" w:pos="851"/>
              </w:tabs>
              <w:rPr>
                <w:sz w:val="24"/>
                <w:szCs w:val="24"/>
              </w:rPr>
            </w:pPr>
            <w:r w:rsidRPr="00A62599">
              <w:rPr>
                <w:sz w:val="24"/>
                <w:szCs w:val="24"/>
              </w:rPr>
              <w:t>Ikke almindelig</w:t>
            </w:r>
          </w:p>
        </w:tc>
      </w:tr>
      <w:tr w:rsidR="00345DB5" w:rsidRPr="00A62599" w14:paraId="324D950D" w14:textId="77777777" w:rsidTr="002E4F13">
        <w:tc>
          <w:tcPr>
            <w:tcW w:w="8777" w:type="dxa"/>
            <w:gridSpan w:val="2"/>
          </w:tcPr>
          <w:p w14:paraId="5641B870" w14:textId="4DEFE4E5" w:rsidR="00345DB5" w:rsidRPr="00A62599" w:rsidRDefault="00345DB5" w:rsidP="00BF08BA">
            <w:pPr>
              <w:tabs>
                <w:tab w:val="left" w:pos="851"/>
              </w:tabs>
              <w:rPr>
                <w:b/>
                <w:bCs/>
                <w:sz w:val="24"/>
                <w:szCs w:val="24"/>
              </w:rPr>
            </w:pPr>
            <w:r w:rsidRPr="00BF08BA">
              <w:rPr>
                <w:b/>
                <w:bCs/>
                <w:sz w:val="24"/>
                <w:szCs w:val="24"/>
              </w:rPr>
              <w:t>Nervesystemet</w:t>
            </w:r>
          </w:p>
        </w:tc>
      </w:tr>
      <w:tr w:rsidR="00986D54" w:rsidRPr="00A62599" w14:paraId="013C0CDF" w14:textId="77777777" w:rsidTr="00345DB5">
        <w:tc>
          <w:tcPr>
            <w:tcW w:w="4467" w:type="dxa"/>
          </w:tcPr>
          <w:p w14:paraId="3A360004" w14:textId="2D0BFC34" w:rsidR="00986D54" w:rsidRPr="00A62599" w:rsidRDefault="00986D54" w:rsidP="00BF08BA">
            <w:pPr>
              <w:tabs>
                <w:tab w:val="left" w:pos="851"/>
              </w:tabs>
              <w:rPr>
                <w:sz w:val="24"/>
                <w:szCs w:val="24"/>
              </w:rPr>
            </w:pPr>
            <w:r w:rsidRPr="00BF08BA">
              <w:rPr>
                <w:sz w:val="24"/>
                <w:szCs w:val="24"/>
              </w:rPr>
              <w:t>Svimmelhed</w:t>
            </w:r>
          </w:p>
        </w:tc>
        <w:tc>
          <w:tcPr>
            <w:tcW w:w="4310" w:type="dxa"/>
          </w:tcPr>
          <w:p w14:paraId="44AB788A" w14:textId="1D4FB175" w:rsidR="00986D54" w:rsidRPr="00A62599" w:rsidRDefault="00021086" w:rsidP="00BF08BA">
            <w:pPr>
              <w:tabs>
                <w:tab w:val="left" w:pos="851"/>
              </w:tabs>
              <w:rPr>
                <w:sz w:val="24"/>
                <w:szCs w:val="24"/>
              </w:rPr>
            </w:pPr>
            <w:r w:rsidRPr="00A62599">
              <w:rPr>
                <w:sz w:val="24"/>
                <w:szCs w:val="24"/>
              </w:rPr>
              <w:t>Almindelig</w:t>
            </w:r>
          </w:p>
        </w:tc>
      </w:tr>
      <w:tr w:rsidR="00986D54" w:rsidRPr="00A62599" w14:paraId="2CD04F93" w14:textId="77777777" w:rsidTr="00345DB5">
        <w:tc>
          <w:tcPr>
            <w:tcW w:w="4467" w:type="dxa"/>
          </w:tcPr>
          <w:p w14:paraId="207F101A" w14:textId="29E79AB4" w:rsidR="00986D54" w:rsidRPr="00A62599" w:rsidRDefault="00986D54" w:rsidP="00BF08BA">
            <w:pPr>
              <w:tabs>
                <w:tab w:val="left" w:pos="851"/>
              </w:tabs>
              <w:rPr>
                <w:sz w:val="24"/>
                <w:szCs w:val="24"/>
              </w:rPr>
            </w:pPr>
            <w:r w:rsidRPr="00BF08BA">
              <w:rPr>
                <w:sz w:val="24"/>
                <w:szCs w:val="24"/>
              </w:rPr>
              <w:t>Hovedpine</w:t>
            </w:r>
          </w:p>
        </w:tc>
        <w:tc>
          <w:tcPr>
            <w:tcW w:w="4310" w:type="dxa"/>
          </w:tcPr>
          <w:p w14:paraId="45998000" w14:textId="70687BB5" w:rsidR="00986D54" w:rsidRPr="00A62599" w:rsidRDefault="00021086" w:rsidP="00BF08BA">
            <w:pPr>
              <w:tabs>
                <w:tab w:val="left" w:pos="851"/>
              </w:tabs>
              <w:rPr>
                <w:sz w:val="24"/>
                <w:szCs w:val="24"/>
              </w:rPr>
            </w:pPr>
            <w:r w:rsidRPr="00A62599">
              <w:rPr>
                <w:sz w:val="24"/>
                <w:szCs w:val="24"/>
              </w:rPr>
              <w:t>Almindelig</w:t>
            </w:r>
          </w:p>
        </w:tc>
      </w:tr>
      <w:tr w:rsidR="00986D54" w:rsidRPr="00A62599" w14:paraId="44A136DE" w14:textId="77777777" w:rsidTr="00345DB5">
        <w:tc>
          <w:tcPr>
            <w:tcW w:w="4467" w:type="dxa"/>
          </w:tcPr>
          <w:p w14:paraId="58CD0905" w14:textId="3B4A43CC" w:rsidR="00986D54" w:rsidRPr="00A62599" w:rsidRDefault="00986D54" w:rsidP="00BF08BA">
            <w:pPr>
              <w:tabs>
                <w:tab w:val="left" w:pos="851"/>
              </w:tabs>
              <w:rPr>
                <w:sz w:val="24"/>
                <w:szCs w:val="24"/>
              </w:rPr>
            </w:pPr>
            <w:r w:rsidRPr="00BF08BA">
              <w:rPr>
                <w:sz w:val="24"/>
                <w:szCs w:val="24"/>
              </w:rPr>
              <w:t>Paræstesi</w:t>
            </w:r>
          </w:p>
        </w:tc>
        <w:tc>
          <w:tcPr>
            <w:tcW w:w="4310" w:type="dxa"/>
          </w:tcPr>
          <w:p w14:paraId="4CDFE6AC" w14:textId="6752FC1E" w:rsidR="00986D54" w:rsidRPr="00A62599" w:rsidRDefault="00021086" w:rsidP="00BF08BA">
            <w:pPr>
              <w:tabs>
                <w:tab w:val="left" w:pos="851"/>
              </w:tabs>
              <w:rPr>
                <w:sz w:val="24"/>
                <w:szCs w:val="24"/>
              </w:rPr>
            </w:pPr>
            <w:r w:rsidRPr="00A62599">
              <w:rPr>
                <w:sz w:val="24"/>
                <w:szCs w:val="24"/>
              </w:rPr>
              <w:t>Sjælden</w:t>
            </w:r>
          </w:p>
        </w:tc>
      </w:tr>
      <w:tr w:rsidR="00345DB5" w:rsidRPr="00A62599" w14:paraId="7FD31812" w14:textId="77777777" w:rsidTr="00C16127">
        <w:tc>
          <w:tcPr>
            <w:tcW w:w="8777" w:type="dxa"/>
            <w:gridSpan w:val="2"/>
          </w:tcPr>
          <w:p w14:paraId="31114D66" w14:textId="537E4D71" w:rsidR="00345DB5" w:rsidRPr="00A62599" w:rsidRDefault="00345DB5" w:rsidP="00BF08BA">
            <w:pPr>
              <w:tabs>
                <w:tab w:val="left" w:pos="851"/>
              </w:tabs>
              <w:rPr>
                <w:b/>
                <w:bCs/>
                <w:sz w:val="24"/>
                <w:szCs w:val="24"/>
              </w:rPr>
            </w:pPr>
            <w:r w:rsidRPr="00BF08BA">
              <w:rPr>
                <w:b/>
                <w:bCs/>
                <w:sz w:val="24"/>
                <w:szCs w:val="24"/>
              </w:rPr>
              <w:t>Øjne</w:t>
            </w:r>
          </w:p>
        </w:tc>
      </w:tr>
      <w:tr w:rsidR="00986D54" w:rsidRPr="00A62599" w14:paraId="6DDBEFFB" w14:textId="77777777" w:rsidTr="00345DB5">
        <w:tc>
          <w:tcPr>
            <w:tcW w:w="4467" w:type="dxa"/>
          </w:tcPr>
          <w:p w14:paraId="54A5949A" w14:textId="63F39342" w:rsidR="00986D54" w:rsidRPr="00A62599" w:rsidRDefault="00986D54" w:rsidP="00BF08BA">
            <w:pPr>
              <w:tabs>
                <w:tab w:val="left" w:pos="851"/>
              </w:tabs>
              <w:rPr>
                <w:sz w:val="24"/>
                <w:szCs w:val="24"/>
              </w:rPr>
            </w:pPr>
            <w:r w:rsidRPr="00BF08BA">
              <w:rPr>
                <w:sz w:val="24"/>
                <w:szCs w:val="24"/>
              </w:rPr>
              <w:t>Glaukom</w:t>
            </w:r>
            <w:r w:rsidRPr="00BF08BA">
              <w:rPr>
                <w:sz w:val="24"/>
                <w:szCs w:val="24"/>
                <w:vertAlign w:val="superscript"/>
              </w:rPr>
              <w:t>1</w:t>
            </w:r>
          </w:p>
        </w:tc>
        <w:tc>
          <w:tcPr>
            <w:tcW w:w="4310" w:type="dxa"/>
          </w:tcPr>
          <w:p w14:paraId="6F42B9B9" w14:textId="71A288ED" w:rsidR="00986D54" w:rsidRPr="00A62599" w:rsidRDefault="00021086" w:rsidP="00BF08BA">
            <w:pPr>
              <w:tabs>
                <w:tab w:val="left" w:pos="851"/>
              </w:tabs>
              <w:rPr>
                <w:sz w:val="24"/>
                <w:szCs w:val="24"/>
              </w:rPr>
            </w:pPr>
            <w:r w:rsidRPr="00A62599">
              <w:rPr>
                <w:sz w:val="24"/>
                <w:szCs w:val="24"/>
              </w:rPr>
              <w:t>Ikke almindelig</w:t>
            </w:r>
          </w:p>
        </w:tc>
      </w:tr>
      <w:tr w:rsidR="00345DB5" w:rsidRPr="00A62599" w14:paraId="3D205544" w14:textId="77777777" w:rsidTr="00F31E09">
        <w:tc>
          <w:tcPr>
            <w:tcW w:w="8777" w:type="dxa"/>
            <w:gridSpan w:val="2"/>
          </w:tcPr>
          <w:p w14:paraId="20E64636" w14:textId="73CC52F6" w:rsidR="00345DB5" w:rsidRPr="00A62599" w:rsidRDefault="00345DB5" w:rsidP="00BF08BA">
            <w:pPr>
              <w:tabs>
                <w:tab w:val="left" w:pos="851"/>
              </w:tabs>
              <w:rPr>
                <w:b/>
                <w:bCs/>
                <w:sz w:val="24"/>
                <w:szCs w:val="24"/>
              </w:rPr>
            </w:pPr>
            <w:r w:rsidRPr="00986D54">
              <w:rPr>
                <w:b/>
                <w:bCs/>
                <w:sz w:val="24"/>
                <w:szCs w:val="24"/>
              </w:rPr>
              <w:t>Hjerte</w:t>
            </w:r>
          </w:p>
        </w:tc>
      </w:tr>
      <w:tr w:rsidR="00986D54" w:rsidRPr="00A62599" w14:paraId="5AA0B50B" w14:textId="77777777" w:rsidTr="00345DB5">
        <w:tc>
          <w:tcPr>
            <w:tcW w:w="4467" w:type="dxa"/>
          </w:tcPr>
          <w:p w14:paraId="3B46E54F" w14:textId="209F9E3A" w:rsidR="00986D54" w:rsidRPr="00A62599" w:rsidRDefault="00986D54" w:rsidP="00BF08BA">
            <w:pPr>
              <w:tabs>
                <w:tab w:val="left" w:pos="851"/>
              </w:tabs>
              <w:rPr>
                <w:sz w:val="24"/>
                <w:szCs w:val="24"/>
              </w:rPr>
            </w:pPr>
            <w:r w:rsidRPr="00A62599">
              <w:rPr>
                <w:sz w:val="24"/>
                <w:szCs w:val="24"/>
              </w:rPr>
              <w:t>Iskæmisk hjertesygdom</w:t>
            </w:r>
          </w:p>
        </w:tc>
        <w:tc>
          <w:tcPr>
            <w:tcW w:w="4310" w:type="dxa"/>
          </w:tcPr>
          <w:p w14:paraId="29D7E609" w14:textId="0F1CC424" w:rsidR="00986D54" w:rsidRPr="00A62599" w:rsidRDefault="00021086" w:rsidP="00BF08BA">
            <w:pPr>
              <w:tabs>
                <w:tab w:val="left" w:pos="851"/>
              </w:tabs>
              <w:rPr>
                <w:sz w:val="24"/>
                <w:szCs w:val="24"/>
              </w:rPr>
            </w:pPr>
            <w:r w:rsidRPr="00A62599">
              <w:rPr>
                <w:sz w:val="24"/>
                <w:szCs w:val="24"/>
              </w:rPr>
              <w:t>Ikke almindelig</w:t>
            </w:r>
          </w:p>
        </w:tc>
      </w:tr>
      <w:tr w:rsidR="00986D54" w:rsidRPr="00A62599" w14:paraId="26BA17DD" w14:textId="77777777" w:rsidTr="00345DB5">
        <w:tc>
          <w:tcPr>
            <w:tcW w:w="4467" w:type="dxa"/>
          </w:tcPr>
          <w:p w14:paraId="19447081" w14:textId="00B14DCE" w:rsidR="00986D54" w:rsidRPr="00A62599" w:rsidRDefault="00986D54" w:rsidP="00BF08BA">
            <w:pPr>
              <w:tabs>
                <w:tab w:val="left" w:pos="851"/>
              </w:tabs>
              <w:rPr>
                <w:sz w:val="24"/>
                <w:szCs w:val="24"/>
              </w:rPr>
            </w:pPr>
            <w:r w:rsidRPr="00986D54">
              <w:rPr>
                <w:sz w:val="24"/>
                <w:szCs w:val="24"/>
              </w:rPr>
              <w:t>Atrieflimren</w:t>
            </w:r>
          </w:p>
        </w:tc>
        <w:tc>
          <w:tcPr>
            <w:tcW w:w="4310" w:type="dxa"/>
          </w:tcPr>
          <w:p w14:paraId="719CC839" w14:textId="7D7FE5C5" w:rsidR="00986D54" w:rsidRPr="00A62599" w:rsidRDefault="00021086" w:rsidP="00BF08BA">
            <w:pPr>
              <w:tabs>
                <w:tab w:val="left" w:pos="851"/>
              </w:tabs>
              <w:rPr>
                <w:sz w:val="24"/>
                <w:szCs w:val="24"/>
              </w:rPr>
            </w:pPr>
            <w:r w:rsidRPr="00A62599">
              <w:rPr>
                <w:sz w:val="24"/>
                <w:szCs w:val="24"/>
              </w:rPr>
              <w:t>Ikke almindelig</w:t>
            </w:r>
          </w:p>
        </w:tc>
      </w:tr>
      <w:tr w:rsidR="00986D54" w:rsidRPr="00A62599" w14:paraId="2D8B883A" w14:textId="77777777" w:rsidTr="00345DB5">
        <w:tc>
          <w:tcPr>
            <w:tcW w:w="4467" w:type="dxa"/>
          </w:tcPr>
          <w:p w14:paraId="2790FCBC" w14:textId="5EFEC7E6" w:rsidR="00986D54" w:rsidRPr="00A62599" w:rsidRDefault="00986D54" w:rsidP="00BF08BA">
            <w:pPr>
              <w:tabs>
                <w:tab w:val="left" w:pos="851"/>
              </w:tabs>
              <w:rPr>
                <w:sz w:val="24"/>
                <w:szCs w:val="24"/>
              </w:rPr>
            </w:pPr>
            <w:r w:rsidRPr="00A62599">
              <w:rPr>
                <w:sz w:val="24"/>
                <w:szCs w:val="24"/>
              </w:rPr>
              <w:t>Takykardi</w:t>
            </w:r>
          </w:p>
        </w:tc>
        <w:tc>
          <w:tcPr>
            <w:tcW w:w="4310" w:type="dxa"/>
          </w:tcPr>
          <w:p w14:paraId="003C8A1F" w14:textId="1102AE37" w:rsidR="00986D54" w:rsidRPr="00A62599" w:rsidRDefault="00021086" w:rsidP="00BF08BA">
            <w:pPr>
              <w:tabs>
                <w:tab w:val="left" w:pos="851"/>
              </w:tabs>
              <w:rPr>
                <w:sz w:val="24"/>
                <w:szCs w:val="24"/>
              </w:rPr>
            </w:pPr>
            <w:r w:rsidRPr="00A62599">
              <w:rPr>
                <w:sz w:val="24"/>
                <w:szCs w:val="24"/>
              </w:rPr>
              <w:t>Ikke almindelig</w:t>
            </w:r>
          </w:p>
        </w:tc>
      </w:tr>
      <w:tr w:rsidR="00986D54" w:rsidRPr="00A62599" w14:paraId="1FA9C94E" w14:textId="77777777" w:rsidTr="00345DB5">
        <w:tc>
          <w:tcPr>
            <w:tcW w:w="4467" w:type="dxa"/>
          </w:tcPr>
          <w:p w14:paraId="5FF2BDFF" w14:textId="73F62E94" w:rsidR="00986D54" w:rsidRPr="00A62599" w:rsidRDefault="00986D54" w:rsidP="00BF08BA">
            <w:pPr>
              <w:tabs>
                <w:tab w:val="left" w:pos="851"/>
              </w:tabs>
              <w:rPr>
                <w:sz w:val="24"/>
                <w:szCs w:val="24"/>
              </w:rPr>
            </w:pPr>
            <w:r w:rsidRPr="00986D54">
              <w:rPr>
                <w:sz w:val="24"/>
                <w:szCs w:val="24"/>
              </w:rPr>
              <w:t>Palpitationer</w:t>
            </w:r>
          </w:p>
        </w:tc>
        <w:tc>
          <w:tcPr>
            <w:tcW w:w="4310" w:type="dxa"/>
          </w:tcPr>
          <w:p w14:paraId="7E6FBCC5" w14:textId="1A814068" w:rsidR="00986D54" w:rsidRPr="00A62599" w:rsidRDefault="00021086" w:rsidP="00BF08BA">
            <w:pPr>
              <w:tabs>
                <w:tab w:val="left" w:pos="851"/>
              </w:tabs>
              <w:rPr>
                <w:sz w:val="24"/>
                <w:szCs w:val="24"/>
              </w:rPr>
            </w:pPr>
            <w:r w:rsidRPr="00A62599">
              <w:rPr>
                <w:sz w:val="24"/>
                <w:szCs w:val="24"/>
              </w:rPr>
              <w:t>Ikke almindelig</w:t>
            </w:r>
          </w:p>
        </w:tc>
      </w:tr>
      <w:tr w:rsidR="00345DB5" w:rsidRPr="00A62599" w14:paraId="14A3FAB2" w14:textId="77777777" w:rsidTr="00772C4A">
        <w:tc>
          <w:tcPr>
            <w:tcW w:w="8777" w:type="dxa"/>
            <w:gridSpan w:val="2"/>
          </w:tcPr>
          <w:p w14:paraId="7A18633C" w14:textId="4680404C" w:rsidR="00345DB5" w:rsidRPr="00A62599" w:rsidRDefault="00345DB5" w:rsidP="00BF08BA">
            <w:pPr>
              <w:tabs>
                <w:tab w:val="left" w:pos="851"/>
              </w:tabs>
              <w:rPr>
                <w:b/>
                <w:bCs/>
                <w:sz w:val="24"/>
                <w:szCs w:val="24"/>
              </w:rPr>
            </w:pPr>
            <w:r w:rsidRPr="00986D54">
              <w:rPr>
                <w:b/>
                <w:bCs/>
                <w:sz w:val="24"/>
                <w:szCs w:val="24"/>
              </w:rPr>
              <w:t>Luftveje, thorax og mediastinum</w:t>
            </w:r>
          </w:p>
        </w:tc>
      </w:tr>
      <w:tr w:rsidR="00986D54" w:rsidRPr="00A62599" w14:paraId="489B4E0B" w14:textId="77777777" w:rsidTr="00345DB5">
        <w:tc>
          <w:tcPr>
            <w:tcW w:w="4467" w:type="dxa"/>
          </w:tcPr>
          <w:p w14:paraId="2CB73E0D" w14:textId="7DD9EBC9" w:rsidR="00986D54" w:rsidRPr="00A62599" w:rsidRDefault="00986D54" w:rsidP="00BF08BA">
            <w:pPr>
              <w:tabs>
                <w:tab w:val="left" w:pos="851"/>
              </w:tabs>
              <w:rPr>
                <w:sz w:val="24"/>
                <w:szCs w:val="24"/>
              </w:rPr>
            </w:pPr>
            <w:r w:rsidRPr="00986D54">
              <w:rPr>
                <w:sz w:val="24"/>
                <w:szCs w:val="24"/>
              </w:rPr>
              <w:t>Hoste</w:t>
            </w:r>
          </w:p>
        </w:tc>
        <w:tc>
          <w:tcPr>
            <w:tcW w:w="4310" w:type="dxa"/>
          </w:tcPr>
          <w:p w14:paraId="0CD453B0" w14:textId="6F6627FC" w:rsidR="00986D54" w:rsidRPr="00A62599" w:rsidRDefault="00D02786" w:rsidP="00BF08BA">
            <w:pPr>
              <w:tabs>
                <w:tab w:val="left" w:pos="851"/>
              </w:tabs>
              <w:rPr>
                <w:sz w:val="24"/>
                <w:szCs w:val="24"/>
              </w:rPr>
            </w:pPr>
            <w:r w:rsidRPr="00A62599">
              <w:rPr>
                <w:sz w:val="24"/>
                <w:szCs w:val="24"/>
              </w:rPr>
              <w:t>Almindelig</w:t>
            </w:r>
          </w:p>
        </w:tc>
      </w:tr>
      <w:tr w:rsidR="00986D54" w:rsidRPr="00A62599" w14:paraId="4AB11A5E" w14:textId="77777777" w:rsidTr="00345DB5">
        <w:tc>
          <w:tcPr>
            <w:tcW w:w="4467" w:type="dxa"/>
          </w:tcPr>
          <w:p w14:paraId="045044CD" w14:textId="7AB49B99" w:rsidR="00986D54" w:rsidRPr="00A62599" w:rsidRDefault="00986D54" w:rsidP="00BF08BA">
            <w:pPr>
              <w:tabs>
                <w:tab w:val="left" w:pos="851"/>
              </w:tabs>
              <w:rPr>
                <w:sz w:val="24"/>
                <w:szCs w:val="24"/>
              </w:rPr>
            </w:pPr>
            <w:r w:rsidRPr="00A62599">
              <w:rPr>
                <w:sz w:val="24"/>
                <w:szCs w:val="24"/>
              </w:rPr>
              <w:t>Orofaryngeale smerter, inklusive halsirritation</w:t>
            </w:r>
          </w:p>
        </w:tc>
        <w:tc>
          <w:tcPr>
            <w:tcW w:w="4310" w:type="dxa"/>
          </w:tcPr>
          <w:p w14:paraId="166C1011" w14:textId="7BC37257" w:rsidR="00986D54" w:rsidRPr="00A62599" w:rsidRDefault="00D02786" w:rsidP="00BF08BA">
            <w:pPr>
              <w:tabs>
                <w:tab w:val="left" w:pos="851"/>
              </w:tabs>
              <w:rPr>
                <w:sz w:val="24"/>
                <w:szCs w:val="24"/>
              </w:rPr>
            </w:pPr>
            <w:r w:rsidRPr="00A62599">
              <w:rPr>
                <w:sz w:val="24"/>
                <w:szCs w:val="24"/>
              </w:rPr>
              <w:t>Almindelig</w:t>
            </w:r>
          </w:p>
        </w:tc>
      </w:tr>
      <w:tr w:rsidR="00986D54" w:rsidRPr="00A62599" w14:paraId="0667763C" w14:textId="77777777" w:rsidTr="00345DB5">
        <w:tc>
          <w:tcPr>
            <w:tcW w:w="4467" w:type="dxa"/>
          </w:tcPr>
          <w:p w14:paraId="3222CEDC" w14:textId="7AC765C0" w:rsidR="00986D54" w:rsidRPr="00A62599" w:rsidRDefault="00986D54" w:rsidP="00BF08BA">
            <w:pPr>
              <w:tabs>
                <w:tab w:val="left" w:pos="851"/>
              </w:tabs>
              <w:rPr>
                <w:sz w:val="24"/>
                <w:szCs w:val="24"/>
              </w:rPr>
            </w:pPr>
            <w:r w:rsidRPr="00986D54">
              <w:rPr>
                <w:sz w:val="24"/>
                <w:szCs w:val="24"/>
              </w:rPr>
              <w:t>Paradoks bronkospasme</w:t>
            </w:r>
          </w:p>
        </w:tc>
        <w:tc>
          <w:tcPr>
            <w:tcW w:w="4310" w:type="dxa"/>
          </w:tcPr>
          <w:p w14:paraId="7C6694CD" w14:textId="2FAF545D" w:rsidR="00986D54" w:rsidRPr="00A62599" w:rsidRDefault="00D02786" w:rsidP="00BF08BA">
            <w:pPr>
              <w:tabs>
                <w:tab w:val="left" w:pos="851"/>
              </w:tabs>
              <w:rPr>
                <w:sz w:val="24"/>
                <w:szCs w:val="24"/>
              </w:rPr>
            </w:pPr>
            <w:r w:rsidRPr="00A62599">
              <w:rPr>
                <w:sz w:val="24"/>
                <w:szCs w:val="24"/>
              </w:rPr>
              <w:t>Ikke almindelig</w:t>
            </w:r>
          </w:p>
        </w:tc>
      </w:tr>
      <w:tr w:rsidR="00986D54" w:rsidRPr="00A62599" w14:paraId="2995CA95" w14:textId="77777777" w:rsidTr="00345DB5">
        <w:tc>
          <w:tcPr>
            <w:tcW w:w="4467" w:type="dxa"/>
          </w:tcPr>
          <w:p w14:paraId="00D44B70" w14:textId="2575F369" w:rsidR="00986D54" w:rsidRPr="00A62599" w:rsidRDefault="00986D54" w:rsidP="00BF08BA">
            <w:pPr>
              <w:tabs>
                <w:tab w:val="left" w:pos="851"/>
              </w:tabs>
              <w:rPr>
                <w:sz w:val="24"/>
                <w:szCs w:val="24"/>
              </w:rPr>
            </w:pPr>
            <w:r w:rsidRPr="00A62599">
              <w:rPr>
                <w:sz w:val="24"/>
                <w:szCs w:val="24"/>
              </w:rPr>
              <w:t>Dyspfoni</w:t>
            </w:r>
            <w:r w:rsidRPr="00A62599">
              <w:rPr>
                <w:sz w:val="24"/>
                <w:szCs w:val="24"/>
                <w:vertAlign w:val="superscript"/>
              </w:rPr>
              <w:t>2</w:t>
            </w:r>
          </w:p>
        </w:tc>
        <w:tc>
          <w:tcPr>
            <w:tcW w:w="4310" w:type="dxa"/>
          </w:tcPr>
          <w:p w14:paraId="6B5EA967" w14:textId="4190BE4F" w:rsidR="00986D54" w:rsidRPr="00A62599" w:rsidRDefault="00D02786" w:rsidP="00BF08BA">
            <w:pPr>
              <w:tabs>
                <w:tab w:val="left" w:pos="851"/>
              </w:tabs>
              <w:rPr>
                <w:sz w:val="24"/>
                <w:szCs w:val="24"/>
              </w:rPr>
            </w:pPr>
            <w:r w:rsidRPr="00A62599">
              <w:rPr>
                <w:sz w:val="24"/>
                <w:szCs w:val="24"/>
              </w:rPr>
              <w:t>Ikke almindelig</w:t>
            </w:r>
          </w:p>
        </w:tc>
      </w:tr>
      <w:tr w:rsidR="00986D54" w:rsidRPr="00A62599" w14:paraId="42B0C4DE" w14:textId="77777777" w:rsidTr="00345DB5">
        <w:tc>
          <w:tcPr>
            <w:tcW w:w="4467" w:type="dxa"/>
          </w:tcPr>
          <w:p w14:paraId="71F3BCBC" w14:textId="7BCD0F20" w:rsidR="00986D54" w:rsidRPr="00A62599" w:rsidRDefault="00986D54" w:rsidP="00BF08BA">
            <w:pPr>
              <w:tabs>
                <w:tab w:val="left" w:pos="851"/>
              </w:tabs>
              <w:rPr>
                <w:sz w:val="24"/>
                <w:szCs w:val="24"/>
              </w:rPr>
            </w:pPr>
            <w:r w:rsidRPr="00986D54">
              <w:rPr>
                <w:sz w:val="24"/>
                <w:szCs w:val="24"/>
              </w:rPr>
              <w:t>Epistaxis</w:t>
            </w:r>
          </w:p>
        </w:tc>
        <w:tc>
          <w:tcPr>
            <w:tcW w:w="4310" w:type="dxa"/>
          </w:tcPr>
          <w:p w14:paraId="2E9C713C" w14:textId="590C95E3" w:rsidR="00986D54" w:rsidRPr="00A62599" w:rsidRDefault="00D02786" w:rsidP="00BF08BA">
            <w:pPr>
              <w:tabs>
                <w:tab w:val="left" w:pos="851"/>
              </w:tabs>
              <w:rPr>
                <w:sz w:val="24"/>
                <w:szCs w:val="24"/>
              </w:rPr>
            </w:pPr>
            <w:r w:rsidRPr="00A62599">
              <w:rPr>
                <w:sz w:val="24"/>
                <w:szCs w:val="24"/>
              </w:rPr>
              <w:t>Ikke almindelig</w:t>
            </w:r>
          </w:p>
        </w:tc>
      </w:tr>
      <w:tr w:rsidR="00345DB5" w:rsidRPr="00A62599" w14:paraId="637283A6" w14:textId="77777777" w:rsidTr="005B7A66">
        <w:tc>
          <w:tcPr>
            <w:tcW w:w="8777" w:type="dxa"/>
            <w:gridSpan w:val="2"/>
          </w:tcPr>
          <w:p w14:paraId="7237D851" w14:textId="674ADAFE" w:rsidR="00345DB5" w:rsidRPr="00A62599" w:rsidRDefault="00345DB5" w:rsidP="00BF08BA">
            <w:pPr>
              <w:tabs>
                <w:tab w:val="left" w:pos="851"/>
              </w:tabs>
              <w:rPr>
                <w:b/>
                <w:bCs/>
                <w:sz w:val="24"/>
                <w:szCs w:val="24"/>
              </w:rPr>
            </w:pPr>
            <w:r w:rsidRPr="00986D54">
              <w:rPr>
                <w:b/>
                <w:bCs/>
                <w:sz w:val="24"/>
                <w:szCs w:val="24"/>
              </w:rPr>
              <w:t>Mave-tarm-kanalen</w:t>
            </w:r>
          </w:p>
        </w:tc>
      </w:tr>
      <w:tr w:rsidR="00986D54" w:rsidRPr="00A62599" w14:paraId="47FE5A4F" w14:textId="77777777" w:rsidTr="00345DB5">
        <w:tc>
          <w:tcPr>
            <w:tcW w:w="4467" w:type="dxa"/>
          </w:tcPr>
          <w:p w14:paraId="719536BF" w14:textId="127B2561" w:rsidR="00986D54" w:rsidRPr="00A62599" w:rsidRDefault="00986D54" w:rsidP="00BF08BA">
            <w:pPr>
              <w:tabs>
                <w:tab w:val="left" w:pos="851"/>
              </w:tabs>
              <w:rPr>
                <w:sz w:val="24"/>
                <w:szCs w:val="24"/>
              </w:rPr>
            </w:pPr>
            <w:r w:rsidRPr="00A62599">
              <w:rPr>
                <w:sz w:val="24"/>
                <w:szCs w:val="24"/>
              </w:rPr>
              <w:t>Dyspepsi</w:t>
            </w:r>
          </w:p>
        </w:tc>
        <w:tc>
          <w:tcPr>
            <w:tcW w:w="4310" w:type="dxa"/>
          </w:tcPr>
          <w:p w14:paraId="04623E58" w14:textId="57DCEF9E" w:rsidR="00986D54" w:rsidRPr="00A62599" w:rsidRDefault="00A23DE7" w:rsidP="00BF08BA">
            <w:pPr>
              <w:tabs>
                <w:tab w:val="left" w:pos="851"/>
              </w:tabs>
              <w:rPr>
                <w:sz w:val="24"/>
                <w:szCs w:val="24"/>
              </w:rPr>
            </w:pPr>
            <w:r w:rsidRPr="00A62599">
              <w:rPr>
                <w:sz w:val="24"/>
                <w:szCs w:val="24"/>
              </w:rPr>
              <w:t>Almindelig</w:t>
            </w:r>
          </w:p>
        </w:tc>
      </w:tr>
      <w:tr w:rsidR="00986D54" w:rsidRPr="00A62599" w14:paraId="0BC0281D" w14:textId="77777777" w:rsidTr="00345DB5">
        <w:tc>
          <w:tcPr>
            <w:tcW w:w="4467" w:type="dxa"/>
          </w:tcPr>
          <w:p w14:paraId="7F018732" w14:textId="0BD6986D" w:rsidR="00986D54" w:rsidRPr="00A62599" w:rsidRDefault="00986D54" w:rsidP="00BF08BA">
            <w:pPr>
              <w:tabs>
                <w:tab w:val="left" w:pos="851"/>
              </w:tabs>
              <w:rPr>
                <w:sz w:val="24"/>
                <w:szCs w:val="24"/>
              </w:rPr>
            </w:pPr>
            <w:r w:rsidRPr="00A62599">
              <w:rPr>
                <w:sz w:val="24"/>
                <w:szCs w:val="24"/>
              </w:rPr>
              <w:t>Tandcaries</w:t>
            </w:r>
          </w:p>
        </w:tc>
        <w:tc>
          <w:tcPr>
            <w:tcW w:w="4310" w:type="dxa"/>
          </w:tcPr>
          <w:p w14:paraId="78AC798E" w14:textId="25FF01A0" w:rsidR="00986D54" w:rsidRPr="00A62599" w:rsidRDefault="00A23DE7" w:rsidP="00BF08BA">
            <w:pPr>
              <w:tabs>
                <w:tab w:val="left" w:pos="851"/>
              </w:tabs>
              <w:rPr>
                <w:sz w:val="24"/>
                <w:szCs w:val="24"/>
              </w:rPr>
            </w:pPr>
            <w:r w:rsidRPr="00A62599">
              <w:rPr>
                <w:sz w:val="24"/>
                <w:szCs w:val="24"/>
              </w:rPr>
              <w:t>Almindelig</w:t>
            </w:r>
          </w:p>
        </w:tc>
      </w:tr>
      <w:tr w:rsidR="00986D54" w:rsidRPr="00A62599" w14:paraId="7EA54933" w14:textId="77777777" w:rsidTr="00345DB5">
        <w:tc>
          <w:tcPr>
            <w:tcW w:w="4467" w:type="dxa"/>
          </w:tcPr>
          <w:p w14:paraId="32EA2D79" w14:textId="2ACD3368" w:rsidR="00986D54" w:rsidRPr="00A62599" w:rsidRDefault="00986D54" w:rsidP="00BF08BA">
            <w:pPr>
              <w:tabs>
                <w:tab w:val="left" w:pos="851"/>
              </w:tabs>
              <w:rPr>
                <w:sz w:val="24"/>
                <w:szCs w:val="24"/>
              </w:rPr>
            </w:pPr>
            <w:r w:rsidRPr="00A62599">
              <w:rPr>
                <w:sz w:val="24"/>
                <w:szCs w:val="24"/>
              </w:rPr>
              <w:t>Gastroenteritis</w:t>
            </w:r>
          </w:p>
        </w:tc>
        <w:tc>
          <w:tcPr>
            <w:tcW w:w="4310" w:type="dxa"/>
          </w:tcPr>
          <w:p w14:paraId="5CDF53F8" w14:textId="59E931B9" w:rsidR="00986D54" w:rsidRPr="00A62599" w:rsidRDefault="00A23DE7" w:rsidP="00BF08BA">
            <w:pPr>
              <w:tabs>
                <w:tab w:val="left" w:pos="851"/>
              </w:tabs>
              <w:rPr>
                <w:sz w:val="24"/>
                <w:szCs w:val="24"/>
              </w:rPr>
            </w:pPr>
            <w:r w:rsidRPr="00A62599">
              <w:rPr>
                <w:sz w:val="24"/>
                <w:szCs w:val="24"/>
              </w:rPr>
              <w:t>Ikke almindelig</w:t>
            </w:r>
          </w:p>
        </w:tc>
      </w:tr>
      <w:tr w:rsidR="00986D54" w:rsidRPr="00A62599" w14:paraId="0D3E2E9E" w14:textId="77777777" w:rsidTr="00345DB5">
        <w:tc>
          <w:tcPr>
            <w:tcW w:w="4467" w:type="dxa"/>
          </w:tcPr>
          <w:p w14:paraId="24631BEE" w14:textId="1CF3F12F" w:rsidR="00986D54" w:rsidRPr="00A62599" w:rsidRDefault="00986D54" w:rsidP="00BF08BA">
            <w:pPr>
              <w:tabs>
                <w:tab w:val="left" w:pos="851"/>
              </w:tabs>
              <w:rPr>
                <w:sz w:val="24"/>
                <w:szCs w:val="24"/>
              </w:rPr>
            </w:pPr>
            <w:r w:rsidRPr="00986D54">
              <w:rPr>
                <w:sz w:val="24"/>
                <w:szCs w:val="24"/>
              </w:rPr>
              <w:t>Mundtørhed</w:t>
            </w:r>
          </w:p>
        </w:tc>
        <w:tc>
          <w:tcPr>
            <w:tcW w:w="4310" w:type="dxa"/>
          </w:tcPr>
          <w:p w14:paraId="093339D4" w14:textId="5E379D79" w:rsidR="00986D54" w:rsidRPr="00A62599" w:rsidRDefault="00A23DE7" w:rsidP="00BF08BA">
            <w:pPr>
              <w:tabs>
                <w:tab w:val="left" w:pos="851"/>
              </w:tabs>
              <w:rPr>
                <w:sz w:val="24"/>
                <w:szCs w:val="24"/>
              </w:rPr>
            </w:pPr>
            <w:r w:rsidRPr="00A62599">
              <w:rPr>
                <w:sz w:val="24"/>
                <w:szCs w:val="24"/>
              </w:rPr>
              <w:t>Ikke almindelig</w:t>
            </w:r>
          </w:p>
        </w:tc>
      </w:tr>
      <w:tr w:rsidR="00345DB5" w:rsidRPr="00A62599" w14:paraId="70F694A2" w14:textId="77777777" w:rsidTr="00B279B1">
        <w:tc>
          <w:tcPr>
            <w:tcW w:w="8777" w:type="dxa"/>
            <w:gridSpan w:val="2"/>
          </w:tcPr>
          <w:p w14:paraId="1691C31B" w14:textId="55443862" w:rsidR="00345DB5" w:rsidRPr="00A62599" w:rsidRDefault="00345DB5" w:rsidP="00BF08BA">
            <w:pPr>
              <w:tabs>
                <w:tab w:val="left" w:pos="851"/>
              </w:tabs>
              <w:rPr>
                <w:b/>
                <w:bCs/>
                <w:sz w:val="24"/>
                <w:szCs w:val="24"/>
              </w:rPr>
            </w:pPr>
            <w:r w:rsidRPr="00986D54">
              <w:rPr>
                <w:b/>
                <w:bCs/>
                <w:sz w:val="24"/>
                <w:szCs w:val="24"/>
              </w:rPr>
              <w:t>Hud og subkutane væv</w:t>
            </w:r>
          </w:p>
        </w:tc>
      </w:tr>
      <w:tr w:rsidR="00986D54" w:rsidRPr="00A62599" w14:paraId="7DD6F2A4" w14:textId="77777777" w:rsidTr="00345DB5">
        <w:tc>
          <w:tcPr>
            <w:tcW w:w="4467" w:type="dxa"/>
          </w:tcPr>
          <w:p w14:paraId="32034E91" w14:textId="479CBBF0" w:rsidR="00986D54" w:rsidRPr="00A62599" w:rsidRDefault="00986D54" w:rsidP="00BF08BA">
            <w:pPr>
              <w:tabs>
                <w:tab w:val="left" w:pos="851"/>
              </w:tabs>
              <w:rPr>
                <w:sz w:val="24"/>
                <w:szCs w:val="24"/>
              </w:rPr>
            </w:pPr>
            <w:r w:rsidRPr="00986D54">
              <w:rPr>
                <w:sz w:val="24"/>
                <w:szCs w:val="24"/>
              </w:rPr>
              <w:t>Kløe/udslæt</w:t>
            </w:r>
          </w:p>
        </w:tc>
        <w:tc>
          <w:tcPr>
            <w:tcW w:w="4310" w:type="dxa"/>
          </w:tcPr>
          <w:p w14:paraId="43E9DD2D" w14:textId="621A646A" w:rsidR="00986D54" w:rsidRPr="00A62599" w:rsidRDefault="00A23DE7" w:rsidP="00BF08BA">
            <w:pPr>
              <w:tabs>
                <w:tab w:val="left" w:pos="851"/>
              </w:tabs>
              <w:rPr>
                <w:sz w:val="24"/>
                <w:szCs w:val="24"/>
              </w:rPr>
            </w:pPr>
            <w:r w:rsidRPr="00A62599">
              <w:rPr>
                <w:sz w:val="24"/>
                <w:szCs w:val="24"/>
              </w:rPr>
              <w:t>Ikke almindelig</w:t>
            </w:r>
          </w:p>
        </w:tc>
      </w:tr>
      <w:tr w:rsidR="00345DB5" w:rsidRPr="00A62599" w14:paraId="51A8E3D8" w14:textId="77777777" w:rsidTr="005F4FAD">
        <w:tc>
          <w:tcPr>
            <w:tcW w:w="8777" w:type="dxa"/>
            <w:gridSpan w:val="2"/>
          </w:tcPr>
          <w:p w14:paraId="0606E5C1" w14:textId="6397CD25" w:rsidR="00345DB5" w:rsidRPr="00A62599" w:rsidRDefault="00345DB5" w:rsidP="00BF08BA">
            <w:pPr>
              <w:tabs>
                <w:tab w:val="left" w:pos="851"/>
              </w:tabs>
              <w:rPr>
                <w:b/>
                <w:bCs/>
                <w:sz w:val="24"/>
                <w:szCs w:val="24"/>
              </w:rPr>
            </w:pPr>
            <w:r w:rsidRPr="00A62599">
              <w:rPr>
                <w:b/>
                <w:bCs/>
                <w:sz w:val="24"/>
                <w:szCs w:val="24"/>
              </w:rPr>
              <w:t>Knogler, led, muskler og bindevæv</w:t>
            </w:r>
          </w:p>
        </w:tc>
      </w:tr>
      <w:tr w:rsidR="00986D54" w:rsidRPr="00A62599" w14:paraId="3C1F1FC1" w14:textId="77777777" w:rsidTr="00345DB5">
        <w:tc>
          <w:tcPr>
            <w:tcW w:w="4467" w:type="dxa"/>
          </w:tcPr>
          <w:p w14:paraId="2180CAAA" w14:textId="16DC5601" w:rsidR="00986D54" w:rsidRPr="00A62599" w:rsidRDefault="00986D54" w:rsidP="00BF08BA">
            <w:pPr>
              <w:tabs>
                <w:tab w:val="left" w:pos="851"/>
              </w:tabs>
              <w:rPr>
                <w:sz w:val="24"/>
                <w:szCs w:val="24"/>
              </w:rPr>
            </w:pPr>
            <w:r w:rsidRPr="00A62599">
              <w:rPr>
                <w:sz w:val="24"/>
                <w:szCs w:val="24"/>
              </w:rPr>
              <w:t>Muskuloskeletale smerter</w:t>
            </w:r>
          </w:p>
        </w:tc>
        <w:tc>
          <w:tcPr>
            <w:tcW w:w="4310" w:type="dxa"/>
          </w:tcPr>
          <w:p w14:paraId="64EB90CE" w14:textId="6ACA18F4" w:rsidR="00986D54" w:rsidRPr="00A62599" w:rsidRDefault="00A23DE7" w:rsidP="00BF08BA">
            <w:pPr>
              <w:tabs>
                <w:tab w:val="left" w:pos="851"/>
              </w:tabs>
              <w:rPr>
                <w:sz w:val="24"/>
                <w:szCs w:val="24"/>
              </w:rPr>
            </w:pPr>
            <w:r w:rsidRPr="00A62599">
              <w:rPr>
                <w:sz w:val="24"/>
                <w:szCs w:val="24"/>
              </w:rPr>
              <w:t>Ikke almindelig</w:t>
            </w:r>
          </w:p>
        </w:tc>
      </w:tr>
      <w:tr w:rsidR="00986D54" w:rsidRPr="00A62599" w14:paraId="3E14886D" w14:textId="77777777" w:rsidTr="00345DB5">
        <w:tc>
          <w:tcPr>
            <w:tcW w:w="4467" w:type="dxa"/>
          </w:tcPr>
          <w:p w14:paraId="7BF70D6E" w14:textId="19B58890" w:rsidR="00986D54" w:rsidRPr="00A62599" w:rsidRDefault="00986D54" w:rsidP="00BF08BA">
            <w:pPr>
              <w:tabs>
                <w:tab w:val="left" w:pos="851"/>
              </w:tabs>
              <w:rPr>
                <w:sz w:val="24"/>
                <w:szCs w:val="24"/>
              </w:rPr>
            </w:pPr>
            <w:r w:rsidRPr="00986D54">
              <w:rPr>
                <w:sz w:val="24"/>
                <w:szCs w:val="24"/>
              </w:rPr>
              <w:t>Muskelspasme</w:t>
            </w:r>
          </w:p>
        </w:tc>
        <w:tc>
          <w:tcPr>
            <w:tcW w:w="4310" w:type="dxa"/>
          </w:tcPr>
          <w:p w14:paraId="4FCB1C96" w14:textId="59A195E3" w:rsidR="00986D54" w:rsidRPr="00A62599" w:rsidRDefault="00A23DE7" w:rsidP="00BF08BA">
            <w:pPr>
              <w:tabs>
                <w:tab w:val="left" w:pos="851"/>
              </w:tabs>
              <w:rPr>
                <w:sz w:val="24"/>
                <w:szCs w:val="24"/>
              </w:rPr>
            </w:pPr>
            <w:r w:rsidRPr="00A62599">
              <w:rPr>
                <w:sz w:val="24"/>
                <w:szCs w:val="24"/>
              </w:rPr>
              <w:t>Ikke almindelig</w:t>
            </w:r>
          </w:p>
        </w:tc>
      </w:tr>
      <w:tr w:rsidR="00986D54" w:rsidRPr="00A62599" w14:paraId="538D0DED" w14:textId="77777777" w:rsidTr="00345DB5">
        <w:tc>
          <w:tcPr>
            <w:tcW w:w="4467" w:type="dxa"/>
          </w:tcPr>
          <w:p w14:paraId="3FE26D3C" w14:textId="6038EAD5" w:rsidR="00986D54" w:rsidRPr="00A62599" w:rsidRDefault="00986D54" w:rsidP="00BF08BA">
            <w:pPr>
              <w:tabs>
                <w:tab w:val="left" w:pos="851"/>
              </w:tabs>
              <w:rPr>
                <w:sz w:val="24"/>
                <w:szCs w:val="24"/>
              </w:rPr>
            </w:pPr>
            <w:r w:rsidRPr="00986D54">
              <w:rPr>
                <w:sz w:val="24"/>
                <w:szCs w:val="24"/>
              </w:rPr>
              <w:t>Myalgi</w:t>
            </w:r>
          </w:p>
        </w:tc>
        <w:tc>
          <w:tcPr>
            <w:tcW w:w="4310" w:type="dxa"/>
          </w:tcPr>
          <w:p w14:paraId="6C855EA7" w14:textId="016F5BF6" w:rsidR="00986D54" w:rsidRPr="00A62599" w:rsidRDefault="00A23DE7" w:rsidP="00BF08BA">
            <w:pPr>
              <w:tabs>
                <w:tab w:val="left" w:pos="851"/>
              </w:tabs>
              <w:rPr>
                <w:sz w:val="24"/>
                <w:szCs w:val="24"/>
              </w:rPr>
            </w:pPr>
            <w:r w:rsidRPr="00A62599">
              <w:rPr>
                <w:sz w:val="24"/>
                <w:szCs w:val="24"/>
              </w:rPr>
              <w:t>Ikke almindelig</w:t>
            </w:r>
          </w:p>
        </w:tc>
      </w:tr>
      <w:tr w:rsidR="00986D54" w:rsidRPr="00A62599" w14:paraId="42DC01D5" w14:textId="77777777" w:rsidTr="00345DB5">
        <w:tc>
          <w:tcPr>
            <w:tcW w:w="4467" w:type="dxa"/>
          </w:tcPr>
          <w:p w14:paraId="3D39C3FF" w14:textId="24AC6037" w:rsidR="00986D54" w:rsidRPr="00A62599" w:rsidRDefault="00986D54" w:rsidP="00BF08BA">
            <w:pPr>
              <w:tabs>
                <w:tab w:val="left" w:pos="851"/>
              </w:tabs>
              <w:rPr>
                <w:sz w:val="24"/>
                <w:szCs w:val="24"/>
              </w:rPr>
            </w:pPr>
            <w:r w:rsidRPr="00986D54">
              <w:rPr>
                <w:sz w:val="24"/>
                <w:szCs w:val="24"/>
              </w:rPr>
              <w:t>Smerter i ekstremiteter</w:t>
            </w:r>
          </w:p>
        </w:tc>
        <w:tc>
          <w:tcPr>
            <w:tcW w:w="4310" w:type="dxa"/>
          </w:tcPr>
          <w:p w14:paraId="6C20D6C4" w14:textId="4C7EFBE1" w:rsidR="00986D54" w:rsidRPr="00A62599" w:rsidRDefault="00A23DE7" w:rsidP="00BF08BA">
            <w:pPr>
              <w:tabs>
                <w:tab w:val="left" w:pos="851"/>
              </w:tabs>
              <w:rPr>
                <w:sz w:val="24"/>
                <w:szCs w:val="24"/>
              </w:rPr>
            </w:pPr>
            <w:r w:rsidRPr="00A62599">
              <w:rPr>
                <w:sz w:val="24"/>
                <w:szCs w:val="24"/>
              </w:rPr>
              <w:t>Ikke almindelig</w:t>
            </w:r>
          </w:p>
        </w:tc>
      </w:tr>
      <w:tr w:rsidR="00345DB5" w:rsidRPr="00A62599" w14:paraId="0013C9CD" w14:textId="77777777" w:rsidTr="00356D06">
        <w:tc>
          <w:tcPr>
            <w:tcW w:w="8777" w:type="dxa"/>
            <w:gridSpan w:val="2"/>
          </w:tcPr>
          <w:p w14:paraId="131DFA30" w14:textId="4EECD631" w:rsidR="00345DB5" w:rsidRPr="00A62599" w:rsidRDefault="00345DB5" w:rsidP="00BF08BA">
            <w:pPr>
              <w:tabs>
                <w:tab w:val="left" w:pos="851"/>
              </w:tabs>
              <w:rPr>
                <w:b/>
                <w:bCs/>
                <w:sz w:val="24"/>
                <w:szCs w:val="24"/>
              </w:rPr>
            </w:pPr>
            <w:r w:rsidRPr="00986D54">
              <w:rPr>
                <w:b/>
                <w:bCs/>
                <w:sz w:val="24"/>
                <w:szCs w:val="24"/>
              </w:rPr>
              <w:t>Nyrer og urinveje</w:t>
            </w:r>
          </w:p>
        </w:tc>
      </w:tr>
      <w:tr w:rsidR="00986D54" w:rsidRPr="00A62599" w14:paraId="6D46E29D" w14:textId="77777777" w:rsidTr="00345DB5">
        <w:tc>
          <w:tcPr>
            <w:tcW w:w="4467" w:type="dxa"/>
          </w:tcPr>
          <w:p w14:paraId="37739EED" w14:textId="67B2BB5D" w:rsidR="00986D54" w:rsidRPr="00A62599" w:rsidRDefault="00986D54" w:rsidP="00BF08BA">
            <w:pPr>
              <w:tabs>
                <w:tab w:val="left" w:pos="851"/>
              </w:tabs>
              <w:rPr>
                <w:sz w:val="24"/>
                <w:szCs w:val="24"/>
              </w:rPr>
            </w:pPr>
            <w:r w:rsidRPr="00986D54">
              <w:rPr>
                <w:sz w:val="24"/>
                <w:szCs w:val="24"/>
              </w:rPr>
              <w:t>Blæreobstruktion og urinretention</w:t>
            </w:r>
          </w:p>
        </w:tc>
        <w:tc>
          <w:tcPr>
            <w:tcW w:w="4310" w:type="dxa"/>
          </w:tcPr>
          <w:p w14:paraId="69A4AB27" w14:textId="601C98C2" w:rsidR="00986D54" w:rsidRPr="00A62599" w:rsidRDefault="00A23DE7" w:rsidP="00BF08BA">
            <w:pPr>
              <w:tabs>
                <w:tab w:val="left" w:pos="851"/>
              </w:tabs>
              <w:rPr>
                <w:sz w:val="24"/>
                <w:szCs w:val="24"/>
              </w:rPr>
            </w:pPr>
            <w:r w:rsidRPr="00A23DE7">
              <w:rPr>
                <w:sz w:val="24"/>
                <w:szCs w:val="24"/>
              </w:rPr>
              <w:t>Almindelig</w:t>
            </w:r>
          </w:p>
        </w:tc>
      </w:tr>
      <w:tr w:rsidR="00345DB5" w:rsidRPr="00A62599" w14:paraId="43DF1E6F" w14:textId="77777777" w:rsidTr="00322903">
        <w:tc>
          <w:tcPr>
            <w:tcW w:w="8777" w:type="dxa"/>
            <w:gridSpan w:val="2"/>
          </w:tcPr>
          <w:p w14:paraId="11A00B53" w14:textId="08C996C6" w:rsidR="00345DB5" w:rsidRPr="00A62599" w:rsidRDefault="00345DB5" w:rsidP="00BF08BA">
            <w:pPr>
              <w:tabs>
                <w:tab w:val="left" w:pos="851"/>
              </w:tabs>
              <w:rPr>
                <w:b/>
                <w:bCs/>
                <w:sz w:val="24"/>
                <w:szCs w:val="24"/>
              </w:rPr>
            </w:pPr>
            <w:r w:rsidRPr="00986D54">
              <w:rPr>
                <w:b/>
                <w:bCs/>
                <w:sz w:val="24"/>
                <w:szCs w:val="24"/>
              </w:rPr>
              <w:t>Almene symptomer og reaktioner på administrationsstedet</w:t>
            </w:r>
          </w:p>
        </w:tc>
      </w:tr>
      <w:tr w:rsidR="00986D54" w:rsidRPr="00A62599" w14:paraId="2B86CCE5" w14:textId="77777777" w:rsidTr="00345DB5">
        <w:tc>
          <w:tcPr>
            <w:tcW w:w="4467" w:type="dxa"/>
          </w:tcPr>
          <w:p w14:paraId="43E357BE" w14:textId="18B88CE8" w:rsidR="00986D54" w:rsidRPr="00A62599" w:rsidRDefault="00986D54" w:rsidP="00986D54">
            <w:pPr>
              <w:tabs>
                <w:tab w:val="left" w:pos="851"/>
              </w:tabs>
              <w:rPr>
                <w:sz w:val="24"/>
                <w:szCs w:val="24"/>
              </w:rPr>
            </w:pPr>
            <w:r w:rsidRPr="00A62599">
              <w:rPr>
                <w:sz w:val="24"/>
                <w:szCs w:val="24"/>
              </w:rPr>
              <w:t>Pyreksi</w:t>
            </w:r>
            <w:r w:rsidRPr="00A62599">
              <w:rPr>
                <w:sz w:val="24"/>
                <w:szCs w:val="24"/>
                <w:vertAlign w:val="superscript"/>
              </w:rPr>
              <w:t>1</w:t>
            </w:r>
          </w:p>
        </w:tc>
        <w:tc>
          <w:tcPr>
            <w:tcW w:w="4310" w:type="dxa"/>
          </w:tcPr>
          <w:p w14:paraId="03A9FE20" w14:textId="5FD73748" w:rsidR="00986D54" w:rsidRPr="00A62599" w:rsidRDefault="00A23DE7" w:rsidP="00BF08BA">
            <w:pPr>
              <w:tabs>
                <w:tab w:val="left" w:pos="851"/>
              </w:tabs>
              <w:rPr>
                <w:sz w:val="24"/>
                <w:szCs w:val="24"/>
              </w:rPr>
            </w:pPr>
            <w:r w:rsidRPr="00A23DE7">
              <w:rPr>
                <w:sz w:val="24"/>
                <w:szCs w:val="24"/>
              </w:rPr>
              <w:t>Almindelig</w:t>
            </w:r>
          </w:p>
        </w:tc>
      </w:tr>
      <w:tr w:rsidR="00986D54" w:rsidRPr="00A62599" w14:paraId="2E4A4EEB" w14:textId="77777777" w:rsidTr="00345DB5">
        <w:tc>
          <w:tcPr>
            <w:tcW w:w="4467" w:type="dxa"/>
          </w:tcPr>
          <w:p w14:paraId="01620B8E" w14:textId="2FC866DB" w:rsidR="00986D54" w:rsidRPr="00A62599" w:rsidRDefault="00986D54" w:rsidP="00986D54">
            <w:pPr>
              <w:tabs>
                <w:tab w:val="left" w:pos="851"/>
              </w:tabs>
              <w:rPr>
                <w:sz w:val="24"/>
                <w:szCs w:val="24"/>
              </w:rPr>
            </w:pPr>
            <w:r w:rsidRPr="00A62599">
              <w:rPr>
                <w:sz w:val="24"/>
                <w:szCs w:val="24"/>
              </w:rPr>
              <w:t>Brystsmerter</w:t>
            </w:r>
          </w:p>
        </w:tc>
        <w:tc>
          <w:tcPr>
            <w:tcW w:w="4310" w:type="dxa"/>
          </w:tcPr>
          <w:p w14:paraId="2961F6EB" w14:textId="79710E34" w:rsidR="00986D54" w:rsidRPr="00A62599" w:rsidRDefault="00A23DE7" w:rsidP="00BF08BA">
            <w:pPr>
              <w:tabs>
                <w:tab w:val="left" w:pos="851"/>
              </w:tabs>
              <w:rPr>
                <w:sz w:val="24"/>
                <w:szCs w:val="24"/>
              </w:rPr>
            </w:pPr>
            <w:r w:rsidRPr="00A23DE7">
              <w:rPr>
                <w:sz w:val="24"/>
                <w:szCs w:val="24"/>
              </w:rPr>
              <w:t>Almindelig</w:t>
            </w:r>
          </w:p>
        </w:tc>
      </w:tr>
      <w:tr w:rsidR="00986D54" w:rsidRPr="00A62599" w14:paraId="7B0E5C68" w14:textId="77777777" w:rsidTr="00345DB5">
        <w:tc>
          <w:tcPr>
            <w:tcW w:w="4467" w:type="dxa"/>
          </w:tcPr>
          <w:p w14:paraId="27C30E85" w14:textId="27738041" w:rsidR="00986D54" w:rsidRPr="00A62599" w:rsidRDefault="00986D54" w:rsidP="00986D54">
            <w:pPr>
              <w:tabs>
                <w:tab w:val="left" w:pos="851"/>
              </w:tabs>
              <w:rPr>
                <w:sz w:val="24"/>
                <w:szCs w:val="24"/>
              </w:rPr>
            </w:pPr>
            <w:r w:rsidRPr="00986D54">
              <w:rPr>
                <w:sz w:val="24"/>
                <w:szCs w:val="24"/>
              </w:rPr>
              <w:t>Perifert ødem</w:t>
            </w:r>
          </w:p>
        </w:tc>
        <w:tc>
          <w:tcPr>
            <w:tcW w:w="4310" w:type="dxa"/>
          </w:tcPr>
          <w:p w14:paraId="0110C2D0" w14:textId="5087CD81" w:rsidR="00986D54" w:rsidRPr="00A62599" w:rsidRDefault="00A23DE7" w:rsidP="00BF08BA">
            <w:pPr>
              <w:tabs>
                <w:tab w:val="left" w:pos="851"/>
              </w:tabs>
              <w:rPr>
                <w:sz w:val="24"/>
                <w:szCs w:val="24"/>
              </w:rPr>
            </w:pPr>
            <w:r w:rsidRPr="00A62599">
              <w:rPr>
                <w:sz w:val="24"/>
                <w:szCs w:val="24"/>
              </w:rPr>
              <w:t>Ikke almindelig</w:t>
            </w:r>
          </w:p>
        </w:tc>
      </w:tr>
      <w:tr w:rsidR="00986D54" w:rsidRPr="00A62599" w14:paraId="0B98754B" w14:textId="77777777" w:rsidTr="00345DB5">
        <w:tc>
          <w:tcPr>
            <w:tcW w:w="4467" w:type="dxa"/>
          </w:tcPr>
          <w:p w14:paraId="2B487409" w14:textId="554A88EB" w:rsidR="00986D54" w:rsidRPr="00A62599" w:rsidRDefault="00986D54" w:rsidP="00986D54">
            <w:pPr>
              <w:tabs>
                <w:tab w:val="left" w:pos="851"/>
              </w:tabs>
              <w:rPr>
                <w:sz w:val="24"/>
                <w:szCs w:val="24"/>
              </w:rPr>
            </w:pPr>
            <w:r w:rsidRPr="00986D54">
              <w:rPr>
                <w:sz w:val="24"/>
                <w:szCs w:val="24"/>
              </w:rPr>
              <w:t>Træthed</w:t>
            </w:r>
          </w:p>
        </w:tc>
        <w:tc>
          <w:tcPr>
            <w:tcW w:w="4310" w:type="dxa"/>
          </w:tcPr>
          <w:p w14:paraId="15983791" w14:textId="0FEC93FF" w:rsidR="00986D54" w:rsidRPr="00A62599" w:rsidRDefault="00A23DE7" w:rsidP="00BF08BA">
            <w:pPr>
              <w:tabs>
                <w:tab w:val="left" w:pos="851"/>
              </w:tabs>
              <w:rPr>
                <w:sz w:val="24"/>
                <w:szCs w:val="24"/>
              </w:rPr>
            </w:pPr>
            <w:r w:rsidRPr="00A62599">
              <w:rPr>
                <w:sz w:val="24"/>
                <w:szCs w:val="24"/>
              </w:rPr>
              <w:t>Ikke almindelig</w:t>
            </w:r>
          </w:p>
        </w:tc>
      </w:tr>
    </w:tbl>
    <w:p w14:paraId="52B2D3E1" w14:textId="122D8968" w:rsidR="00BF08BA" w:rsidRPr="00BF08BA" w:rsidRDefault="00BF08BA" w:rsidP="00027D8B">
      <w:pPr>
        <w:ind w:left="1134" w:hanging="283"/>
        <w:rPr>
          <w:sz w:val="24"/>
          <w:szCs w:val="24"/>
        </w:rPr>
      </w:pPr>
      <w:r w:rsidRPr="00BF08BA">
        <w:rPr>
          <w:sz w:val="24"/>
          <w:szCs w:val="24"/>
          <w:vertAlign w:val="superscript"/>
        </w:rPr>
        <w:t>1</w:t>
      </w:r>
      <w:r w:rsidRPr="00BF08BA">
        <w:rPr>
          <w:sz w:val="24"/>
          <w:szCs w:val="24"/>
        </w:rPr>
        <w:t xml:space="preserve"> </w:t>
      </w:r>
      <w:r w:rsidR="00027D8B" w:rsidRPr="00A62599">
        <w:rPr>
          <w:sz w:val="24"/>
          <w:szCs w:val="24"/>
        </w:rPr>
        <w:tab/>
      </w:r>
      <w:r w:rsidRPr="00BF08BA">
        <w:rPr>
          <w:sz w:val="24"/>
          <w:szCs w:val="24"/>
        </w:rPr>
        <w:t>Bivirkning observeret for indacaterol/glycopyrronium, men ikke for de individuelle komponenter.</w:t>
      </w:r>
    </w:p>
    <w:p w14:paraId="31774FCE" w14:textId="0930E88A" w:rsidR="00BF08BA" w:rsidRPr="00BF08BA" w:rsidRDefault="00BF08BA" w:rsidP="00027D8B">
      <w:pPr>
        <w:ind w:left="1134" w:hanging="283"/>
        <w:rPr>
          <w:sz w:val="24"/>
          <w:szCs w:val="24"/>
        </w:rPr>
      </w:pPr>
      <w:r w:rsidRPr="00BF08BA">
        <w:rPr>
          <w:sz w:val="24"/>
          <w:szCs w:val="24"/>
          <w:vertAlign w:val="superscript"/>
        </w:rPr>
        <w:t>2</w:t>
      </w:r>
      <w:r w:rsidRPr="00BF08BA">
        <w:rPr>
          <w:sz w:val="24"/>
          <w:szCs w:val="24"/>
        </w:rPr>
        <w:t xml:space="preserve"> </w:t>
      </w:r>
      <w:r w:rsidR="00027D8B" w:rsidRPr="00A62599">
        <w:rPr>
          <w:sz w:val="24"/>
          <w:szCs w:val="24"/>
        </w:rPr>
        <w:tab/>
      </w:r>
      <w:r w:rsidRPr="00BF08BA">
        <w:rPr>
          <w:sz w:val="24"/>
          <w:szCs w:val="24"/>
        </w:rPr>
        <w:t>Bivirkninger fra efter markedsføring; hyppigheden er dog beregnet ud fra data baseret på kliniske studier.</w:t>
      </w:r>
    </w:p>
    <w:p w14:paraId="493D6F59" w14:textId="77777777" w:rsidR="00BF08BA" w:rsidRPr="00BF08BA" w:rsidRDefault="00BF08BA" w:rsidP="00A62599">
      <w:pPr>
        <w:ind w:left="851"/>
        <w:rPr>
          <w:sz w:val="24"/>
          <w:szCs w:val="24"/>
        </w:rPr>
      </w:pPr>
    </w:p>
    <w:p w14:paraId="54E5772E" w14:textId="77777777" w:rsidR="00BF08BA" w:rsidRPr="00BF08BA" w:rsidRDefault="00BF08BA" w:rsidP="00A62599">
      <w:pPr>
        <w:ind w:left="851"/>
        <w:rPr>
          <w:sz w:val="24"/>
          <w:szCs w:val="24"/>
        </w:rPr>
      </w:pPr>
      <w:r w:rsidRPr="00BF08BA">
        <w:rPr>
          <w:sz w:val="24"/>
          <w:szCs w:val="24"/>
          <w:u w:val="single"/>
        </w:rPr>
        <w:t>Beskrivelse af udvalgte bivirkninger</w:t>
      </w:r>
    </w:p>
    <w:p w14:paraId="021A155A" w14:textId="77777777" w:rsidR="00BF08BA" w:rsidRPr="00BF08BA" w:rsidRDefault="00BF08BA" w:rsidP="00A62599">
      <w:pPr>
        <w:ind w:left="851"/>
        <w:rPr>
          <w:sz w:val="24"/>
          <w:szCs w:val="24"/>
        </w:rPr>
      </w:pPr>
      <w:r w:rsidRPr="00BF08BA">
        <w:rPr>
          <w:sz w:val="24"/>
          <w:szCs w:val="24"/>
        </w:rPr>
        <w:t>Hoste var almindelig men sædvanligvis af mild sværhedsgrad.</w:t>
      </w:r>
    </w:p>
    <w:p w14:paraId="3DB1D7EA" w14:textId="77777777" w:rsidR="00BF08BA" w:rsidRPr="00BF08BA" w:rsidRDefault="00BF08BA" w:rsidP="00A62599">
      <w:pPr>
        <w:ind w:left="851"/>
        <w:rPr>
          <w:i/>
          <w:sz w:val="24"/>
          <w:szCs w:val="24"/>
        </w:rPr>
      </w:pPr>
    </w:p>
    <w:p w14:paraId="6AB50B04" w14:textId="77777777" w:rsidR="00BF08BA" w:rsidRPr="00BF08BA" w:rsidRDefault="00BF08BA" w:rsidP="00A62599">
      <w:pPr>
        <w:ind w:left="851"/>
        <w:rPr>
          <w:sz w:val="24"/>
          <w:szCs w:val="24"/>
          <w:u w:val="single"/>
        </w:rPr>
      </w:pPr>
      <w:r w:rsidRPr="00BF08BA">
        <w:rPr>
          <w:sz w:val="24"/>
          <w:szCs w:val="24"/>
          <w:u w:val="single"/>
        </w:rPr>
        <w:t>Indberetning af formodede bivirkninger</w:t>
      </w:r>
    </w:p>
    <w:p w14:paraId="3E749595" w14:textId="77777777" w:rsidR="00BF08BA" w:rsidRPr="00BF08BA" w:rsidRDefault="00BF08BA" w:rsidP="00A62599">
      <w:pPr>
        <w:ind w:left="851"/>
        <w:rPr>
          <w:sz w:val="24"/>
          <w:szCs w:val="24"/>
        </w:rPr>
      </w:pPr>
      <w:r w:rsidRPr="00BF08BA">
        <w:rPr>
          <w:sz w:val="24"/>
          <w:szCs w:val="24"/>
        </w:rPr>
        <w:t>Når lægemidlet er godkendt, er indberetning af formodede bivirkninger vigtig. Det muliggør løbende overvågning af benefit/risk-forholdet for lægemidlet. Sundhedspersoner anmodes om at indberette alle formodede bivirkninger via:</w:t>
      </w:r>
    </w:p>
    <w:p w14:paraId="199B5C02" w14:textId="77777777" w:rsidR="00BF08BA" w:rsidRPr="00BF08BA" w:rsidRDefault="00BF08BA" w:rsidP="00A62599">
      <w:pPr>
        <w:ind w:left="851"/>
        <w:rPr>
          <w:sz w:val="24"/>
          <w:szCs w:val="24"/>
        </w:rPr>
      </w:pPr>
    </w:p>
    <w:p w14:paraId="78257B43" w14:textId="77777777" w:rsidR="00BF08BA" w:rsidRPr="00BF08BA" w:rsidRDefault="00BF08BA" w:rsidP="00A62599">
      <w:pPr>
        <w:ind w:left="851"/>
        <w:rPr>
          <w:sz w:val="24"/>
          <w:szCs w:val="24"/>
        </w:rPr>
      </w:pPr>
      <w:r w:rsidRPr="00BF08BA">
        <w:rPr>
          <w:sz w:val="24"/>
          <w:szCs w:val="24"/>
        </w:rPr>
        <w:t>Lægemiddelstyrelsen</w:t>
      </w:r>
    </w:p>
    <w:p w14:paraId="50F69E91" w14:textId="77777777" w:rsidR="00BF08BA" w:rsidRPr="00BF08BA" w:rsidRDefault="00BF08BA" w:rsidP="00A62599">
      <w:pPr>
        <w:ind w:left="851"/>
        <w:rPr>
          <w:sz w:val="24"/>
          <w:szCs w:val="24"/>
        </w:rPr>
      </w:pPr>
      <w:r w:rsidRPr="00BF08BA">
        <w:rPr>
          <w:sz w:val="24"/>
          <w:szCs w:val="24"/>
        </w:rPr>
        <w:t>Axel Heides Gade 1</w:t>
      </w:r>
    </w:p>
    <w:p w14:paraId="202E09CD" w14:textId="77777777" w:rsidR="00BF08BA" w:rsidRPr="00BF08BA" w:rsidRDefault="00BF08BA" w:rsidP="00A62599">
      <w:pPr>
        <w:ind w:left="851"/>
        <w:rPr>
          <w:sz w:val="24"/>
          <w:szCs w:val="24"/>
        </w:rPr>
      </w:pPr>
      <w:r w:rsidRPr="00BF08BA">
        <w:rPr>
          <w:sz w:val="24"/>
          <w:szCs w:val="24"/>
        </w:rPr>
        <w:t>DK-2300 København S</w:t>
      </w:r>
    </w:p>
    <w:p w14:paraId="213AD13F" w14:textId="77777777" w:rsidR="00BF08BA" w:rsidRPr="00BF08BA" w:rsidRDefault="00BF08BA" w:rsidP="00A62599">
      <w:pPr>
        <w:ind w:left="851"/>
        <w:rPr>
          <w:sz w:val="24"/>
          <w:szCs w:val="24"/>
        </w:rPr>
      </w:pPr>
      <w:r w:rsidRPr="00BF08BA">
        <w:rPr>
          <w:sz w:val="24"/>
          <w:szCs w:val="24"/>
        </w:rPr>
        <w:t>Websted: www.meldenbivirkning.dk</w:t>
      </w:r>
    </w:p>
    <w:p w14:paraId="45A4CAC3" w14:textId="77777777" w:rsidR="009260DE" w:rsidRPr="00A62599" w:rsidRDefault="009260DE" w:rsidP="00A62599">
      <w:pPr>
        <w:ind w:left="851"/>
        <w:rPr>
          <w:sz w:val="24"/>
          <w:szCs w:val="24"/>
        </w:rPr>
      </w:pPr>
    </w:p>
    <w:p w14:paraId="5E03647E" w14:textId="77777777" w:rsidR="009260DE" w:rsidRPr="00A62599" w:rsidRDefault="009260DE" w:rsidP="009260DE">
      <w:pPr>
        <w:tabs>
          <w:tab w:val="left" w:pos="851"/>
        </w:tabs>
        <w:ind w:left="851" w:hanging="851"/>
        <w:rPr>
          <w:b/>
          <w:sz w:val="24"/>
          <w:szCs w:val="24"/>
        </w:rPr>
      </w:pPr>
      <w:r w:rsidRPr="00A62599">
        <w:rPr>
          <w:b/>
          <w:sz w:val="24"/>
          <w:szCs w:val="24"/>
        </w:rPr>
        <w:t>4.9</w:t>
      </w:r>
      <w:r w:rsidRPr="00A62599">
        <w:rPr>
          <w:b/>
          <w:sz w:val="24"/>
          <w:szCs w:val="24"/>
        </w:rPr>
        <w:tab/>
        <w:t>Overdosering</w:t>
      </w:r>
    </w:p>
    <w:p w14:paraId="27DDA224" w14:textId="77777777" w:rsidR="00BF08BA" w:rsidRPr="00BF08BA" w:rsidRDefault="00BF08BA" w:rsidP="00A62599">
      <w:pPr>
        <w:ind w:left="851"/>
        <w:rPr>
          <w:sz w:val="24"/>
          <w:szCs w:val="24"/>
        </w:rPr>
      </w:pPr>
      <w:r w:rsidRPr="00BF08BA">
        <w:rPr>
          <w:sz w:val="24"/>
          <w:szCs w:val="24"/>
        </w:rPr>
        <w:t>Der er ingen information vedrørende klinisk relevant overdosering med indacaterol/glycopyrronium.</w:t>
      </w:r>
    </w:p>
    <w:p w14:paraId="7CA1FB8B" w14:textId="77777777" w:rsidR="00BF08BA" w:rsidRPr="00BF08BA" w:rsidRDefault="00BF08BA" w:rsidP="00A62599">
      <w:pPr>
        <w:ind w:left="851"/>
        <w:rPr>
          <w:sz w:val="24"/>
          <w:szCs w:val="24"/>
        </w:rPr>
      </w:pPr>
    </w:p>
    <w:p w14:paraId="6D3BF3BC" w14:textId="77777777" w:rsidR="00BF08BA" w:rsidRPr="00BF08BA" w:rsidRDefault="00BF08BA" w:rsidP="00A62599">
      <w:pPr>
        <w:ind w:left="851"/>
        <w:rPr>
          <w:sz w:val="24"/>
          <w:szCs w:val="24"/>
        </w:rPr>
      </w:pPr>
      <w:r w:rsidRPr="00BF08BA">
        <w:rPr>
          <w:sz w:val="24"/>
          <w:szCs w:val="24"/>
        </w:rPr>
        <w:t>En overdosis kan medføre en forstærket virkning, som er typisk for beta</w:t>
      </w:r>
      <w:r w:rsidRPr="00BF08BA">
        <w:rPr>
          <w:sz w:val="24"/>
          <w:szCs w:val="24"/>
          <w:vertAlign w:val="subscript"/>
        </w:rPr>
        <w:t>2</w:t>
      </w:r>
      <w:r w:rsidRPr="00BF08BA">
        <w:rPr>
          <w:sz w:val="24"/>
          <w:szCs w:val="24"/>
        </w:rPr>
        <w:t>-adrenerge stimulerende midler, dvs. takykardi, tremor, palpitationer, hovedpine, kvalme, opkast, døsighed, ventrikulære arytmier, metabolisk acidose, hypokaliæmi og hyperglykæmi eller den kan inducere antokolinergisk virkning såsom øget intraokulært tryk (forårsager smerte, synsforstyrrelse eller rødt øje), obstipation eller udtømningsbesvær. Understøttende og symptomatisk behandling er indiceret. I alvorlige tilfælde skal patienten behandles på hospitalet. Brug af kardioselektive betablokkere kan overvejes til at behandle beta2-adrenerge virkninger, men kun under overvågning af en læge og med ekstrem forsigtighed, da brugen af beta-adrenerge blokkere kan udløse bronkospasme.</w:t>
      </w:r>
    </w:p>
    <w:p w14:paraId="1C18471C" w14:textId="77777777" w:rsidR="009260DE" w:rsidRPr="00A62599" w:rsidRDefault="009260DE" w:rsidP="009260DE">
      <w:pPr>
        <w:tabs>
          <w:tab w:val="left" w:pos="851"/>
        </w:tabs>
        <w:ind w:left="851"/>
        <w:rPr>
          <w:sz w:val="24"/>
          <w:szCs w:val="24"/>
        </w:rPr>
      </w:pPr>
    </w:p>
    <w:p w14:paraId="6A6CC733" w14:textId="77777777" w:rsidR="009260DE" w:rsidRPr="00A62599" w:rsidRDefault="009260DE" w:rsidP="009260DE">
      <w:pPr>
        <w:tabs>
          <w:tab w:val="left" w:pos="851"/>
        </w:tabs>
        <w:ind w:left="851" w:hanging="851"/>
        <w:rPr>
          <w:b/>
          <w:sz w:val="24"/>
          <w:szCs w:val="24"/>
        </w:rPr>
      </w:pPr>
      <w:r w:rsidRPr="00A62599">
        <w:rPr>
          <w:b/>
          <w:sz w:val="24"/>
          <w:szCs w:val="24"/>
        </w:rPr>
        <w:t>4.10</w:t>
      </w:r>
      <w:r w:rsidRPr="00A62599">
        <w:rPr>
          <w:b/>
          <w:sz w:val="24"/>
          <w:szCs w:val="24"/>
        </w:rPr>
        <w:tab/>
        <w:t>Udlevering</w:t>
      </w:r>
    </w:p>
    <w:p w14:paraId="6A22DB0C" w14:textId="5E3323DC" w:rsidR="009260DE" w:rsidRPr="00A62599" w:rsidRDefault="00A62599" w:rsidP="009260DE">
      <w:pPr>
        <w:tabs>
          <w:tab w:val="left" w:pos="851"/>
        </w:tabs>
        <w:ind w:left="851"/>
        <w:rPr>
          <w:sz w:val="24"/>
          <w:szCs w:val="24"/>
        </w:rPr>
      </w:pPr>
      <w:r w:rsidRPr="00A62599">
        <w:rPr>
          <w:sz w:val="24"/>
          <w:szCs w:val="24"/>
        </w:rPr>
        <w:t>B</w:t>
      </w:r>
    </w:p>
    <w:p w14:paraId="563A4E4C" w14:textId="77777777" w:rsidR="009260DE" w:rsidRPr="00A62599" w:rsidRDefault="009260DE" w:rsidP="009260DE">
      <w:pPr>
        <w:tabs>
          <w:tab w:val="left" w:pos="851"/>
        </w:tabs>
        <w:ind w:left="851"/>
        <w:rPr>
          <w:sz w:val="24"/>
          <w:szCs w:val="24"/>
        </w:rPr>
      </w:pPr>
    </w:p>
    <w:p w14:paraId="15DAABE1" w14:textId="77777777" w:rsidR="009260DE" w:rsidRPr="00A62599" w:rsidRDefault="009260DE" w:rsidP="009260DE">
      <w:pPr>
        <w:tabs>
          <w:tab w:val="left" w:pos="851"/>
        </w:tabs>
        <w:ind w:left="851"/>
        <w:rPr>
          <w:sz w:val="24"/>
          <w:szCs w:val="24"/>
        </w:rPr>
      </w:pPr>
    </w:p>
    <w:p w14:paraId="01008A4B" w14:textId="77777777" w:rsidR="009260DE" w:rsidRPr="00A62599" w:rsidRDefault="009260DE" w:rsidP="009260DE">
      <w:pPr>
        <w:tabs>
          <w:tab w:val="left" w:pos="851"/>
        </w:tabs>
        <w:ind w:left="851" w:hanging="851"/>
        <w:rPr>
          <w:b/>
          <w:sz w:val="24"/>
          <w:szCs w:val="24"/>
        </w:rPr>
      </w:pPr>
      <w:r w:rsidRPr="00A62599">
        <w:rPr>
          <w:b/>
          <w:sz w:val="24"/>
          <w:szCs w:val="24"/>
        </w:rPr>
        <w:t>5.</w:t>
      </w:r>
      <w:r w:rsidRPr="00A62599">
        <w:rPr>
          <w:b/>
          <w:sz w:val="24"/>
          <w:szCs w:val="24"/>
        </w:rPr>
        <w:tab/>
        <w:t>FARMAKOLOGISKE EGENSKABER</w:t>
      </w:r>
    </w:p>
    <w:p w14:paraId="0CC61187" w14:textId="77777777" w:rsidR="009260DE" w:rsidRPr="00A62599" w:rsidRDefault="009260DE" w:rsidP="009260DE">
      <w:pPr>
        <w:tabs>
          <w:tab w:val="left" w:pos="851"/>
        </w:tabs>
        <w:ind w:left="851"/>
        <w:rPr>
          <w:sz w:val="24"/>
          <w:szCs w:val="24"/>
        </w:rPr>
      </w:pPr>
    </w:p>
    <w:p w14:paraId="259B16F4" w14:textId="77777777" w:rsidR="009260DE" w:rsidRPr="00A62599" w:rsidRDefault="009260DE" w:rsidP="009260DE">
      <w:pPr>
        <w:tabs>
          <w:tab w:val="num" w:pos="851"/>
        </w:tabs>
        <w:ind w:left="851" w:hanging="851"/>
        <w:rPr>
          <w:b/>
          <w:sz w:val="24"/>
          <w:szCs w:val="24"/>
        </w:rPr>
      </w:pPr>
      <w:r w:rsidRPr="00A62599">
        <w:rPr>
          <w:b/>
          <w:sz w:val="24"/>
          <w:szCs w:val="24"/>
        </w:rPr>
        <w:t>5.1</w:t>
      </w:r>
      <w:r w:rsidRPr="00A62599">
        <w:rPr>
          <w:b/>
          <w:sz w:val="24"/>
          <w:szCs w:val="24"/>
        </w:rPr>
        <w:tab/>
        <w:t>Farmakodynamiske egenskaber</w:t>
      </w:r>
    </w:p>
    <w:p w14:paraId="1C3F6138" w14:textId="3F97A664" w:rsidR="00BF08BA" w:rsidRPr="00BF08BA" w:rsidRDefault="00BF08BA" w:rsidP="00A62599">
      <w:pPr>
        <w:ind w:left="851"/>
        <w:rPr>
          <w:sz w:val="24"/>
          <w:szCs w:val="24"/>
        </w:rPr>
      </w:pPr>
      <w:r w:rsidRPr="00BF08BA">
        <w:rPr>
          <w:sz w:val="24"/>
          <w:szCs w:val="24"/>
        </w:rPr>
        <w:t>Farmakoterapeutisk klassifikation: Lægemidler til obstruktive luftvejssygdomme, adrenergika i kombination med antikolinergika</w:t>
      </w:r>
      <w:r w:rsidR="00F85616">
        <w:rPr>
          <w:sz w:val="24"/>
          <w:szCs w:val="24"/>
        </w:rPr>
        <w:t xml:space="preserve">, </w:t>
      </w:r>
      <w:r w:rsidR="00F85616" w:rsidRPr="00F85616">
        <w:rPr>
          <w:sz w:val="24"/>
          <w:szCs w:val="24"/>
        </w:rPr>
        <w:t>inkl. trippelkombinationer med kortikosteroider, indacaterol og glycopyrroniumbromid.</w:t>
      </w:r>
      <w:r w:rsidRPr="00BF08BA">
        <w:rPr>
          <w:sz w:val="24"/>
          <w:szCs w:val="24"/>
        </w:rPr>
        <w:t xml:space="preserve"> ATC-kode: R03AL04</w:t>
      </w:r>
    </w:p>
    <w:p w14:paraId="46815D23" w14:textId="77777777" w:rsidR="00BF08BA" w:rsidRPr="00BF08BA" w:rsidRDefault="00BF08BA" w:rsidP="00A62599">
      <w:pPr>
        <w:ind w:left="851"/>
        <w:rPr>
          <w:sz w:val="24"/>
          <w:szCs w:val="24"/>
        </w:rPr>
      </w:pPr>
    </w:p>
    <w:p w14:paraId="6BDEDF9A" w14:textId="77777777" w:rsidR="00BF08BA" w:rsidRPr="00BF08BA" w:rsidRDefault="00BF08BA" w:rsidP="00A62599">
      <w:pPr>
        <w:ind w:left="851"/>
        <w:rPr>
          <w:sz w:val="24"/>
          <w:szCs w:val="24"/>
        </w:rPr>
      </w:pPr>
      <w:r w:rsidRPr="00BF08BA">
        <w:rPr>
          <w:sz w:val="24"/>
          <w:szCs w:val="24"/>
          <w:u w:val="single"/>
        </w:rPr>
        <w:t>Virkningsmekanisme</w:t>
      </w:r>
    </w:p>
    <w:p w14:paraId="6035199E" w14:textId="77777777" w:rsidR="00BF08BA" w:rsidRPr="00BF08BA" w:rsidRDefault="00BF08BA" w:rsidP="00A62599">
      <w:pPr>
        <w:ind w:left="851"/>
        <w:rPr>
          <w:sz w:val="24"/>
          <w:szCs w:val="24"/>
        </w:rPr>
      </w:pPr>
    </w:p>
    <w:p w14:paraId="7024BA35" w14:textId="77777777" w:rsidR="00BF08BA" w:rsidRPr="00BF08BA" w:rsidRDefault="00BF08BA" w:rsidP="00A62599">
      <w:pPr>
        <w:ind w:left="851"/>
        <w:rPr>
          <w:i/>
          <w:sz w:val="24"/>
          <w:szCs w:val="24"/>
        </w:rPr>
      </w:pPr>
      <w:r w:rsidRPr="00BF08BA">
        <w:rPr>
          <w:i/>
          <w:sz w:val="24"/>
          <w:szCs w:val="24"/>
          <w:u w:val="single"/>
        </w:rPr>
        <w:t>Indacaterol/glycopyrronium</w:t>
      </w:r>
    </w:p>
    <w:p w14:paraId="4C086E1A" w14:textId="77777777" w:rsidR="00BF08BA" w:rsidRPr="00BF08BA" w:rsidRDefault="00BF08BA" w:rsidP="00A62599">
      <w:pPr>
        <w:ind w:left="851"/>
        <w:rPr>
          <w:sz w:val="24"/>
          <w:szCs w:val="24"/>
        </w:rPr>
      </w:pPr>
      <w:r w:rsidRPr="00BF08BA">
        <w:rPr>
          <w:sz w:val="24"/>
          <w:szCs w:val="24"/>
        </w:rPr>
        <w:t>Når indacaterol og glycopyrronium gives samtidig i indacaterol/</w:t>
      </w:r>
      <w:proofErr w:type="gramStart"/>
      <w:r w:rsidRPr="00BF08BA">
        <w:rPr>
          <w:sz w:val="24"/>
          <w:szCs w:val="24"/>
        </w:rPr>
        <w:t>glycopyrronium ,</w:t>
      </w:r>
      <w:proofErr w:type="gramEnd"/>
      <w:r w:rsidRPr="00BF08BA">
        <w:rPr>
          <w:sz w:val="24"/>
          <w:szCs w:val="24"/>
        </w:rPr>
        <w:t xml:space="preserve"> udøver de en additiv virkning grundet deres forskellige virkningsmekanisme, der er målrettet forskellige receptorer og signalveje til at opnå afslappelse af den glatte muskulatur. Grundet forskellen i tæthed af beta</w:t>
      </w:r>
      <w:r w:rsidRPr="00BF08BA">
        <w:rPr>
          <w:sz w:val="24"/>
          <w:szCs w:val="24"/>
          <w:vertAlign w:val="subscript"/>
        </w:rPr>
        <w:t>2</w:t>
      </w:r>
      <w:r w:rsidRPr="00BF08BA">
        <w:rPr>
          <w:sz w:val="24"/>
          <w:szCs w:val="24"/>
        </w:rPr>
        <w:t xml:space="preserve">-adrenoceptorer og M3-receptorer i centrale </w:t>
      </w:r>
      <w:r w:rsidRPr="00BF08BA">
        <w:rPr>
          <w:i/>
          <w:sz w:val="24"/>
          <w:szCs w:val="24"/>
        </w:rPr>
        <w:t xml:space="preserve">versus </w:t>
      </w:r>
      <w:r w:rsidRPr="00BF08BA">
        <w:rPr>
          <w:sz w:val="24"/>
          <w:szCs w:val="24"/>
        </w:rPr>
        <w:t>perifere luftveje, bør beta</w:t>
      </w:r>
      <w:r w:rsidRPr="00BF08BA">
        <w:rPr>
          <w:sz w:val="24"/>
          <w:szCs w:val="24"/>
          <w:vertAlign w:val="subscript"/>
        </w:rPr>
        <w:t>2</w:t>
      </w:r>
      <w:r w:rsidRPr="00BF08BA">
        <w:rPr>
          <w:sz w:val="24"/>
          <w:szCs w:val="24"/>
        </w:rPr>
        <w:t>-agonister have større virkning på afslappelse af de perifere luftveje, mens en antikolinerg komponent kan være mere effektiv i de centrale luftveje. For at opnå bronkodilatation i både de perifære og centrale luftveje hos mennesker, kan det derfor være en fordel at kombinere en beta2-adrenerg agonist og en muskarinantagonist.</w:t>
      </w:r>
    </w:p>
    <w:p w14:paraId="7A74B62E" w14:textId="77777777" w:rsidR="00BF08BA" w:rsidRPr="00BF08BA" w:rsidRDefault="00BF08BA" w:rsidP="00A62599">
      <w:pPr>
        <w:ind w:left="851"/>
        <w:rPr>
          <w:i/>
          <w:sz w:val="24"/>
          <w:szCs w:val="24"/>
        </w:rPr>
      </w:pPr>
    </w:p>
    <w:p w14:paraId="6A7E01A3" w14:textId="77777777" w:rsidR="00BF08BA" w:rsidRPr="00BF08BA" w:rsidRDefault="00BF08BA" w:rsidP="00A62599">
      <w:pPr>
        <w:ind w:left="851"/>
        <w:rPr>
          <w:i/>
          <w:sz w:val="24"/>
          <w:szCs w:val="24"/>
        </w:rPr>
      </w:pPr>
      <w:r w:rsidRPr="00BF08BA">
        <w:rPr>
          <w:i/>
          <w:sz w:val="24"/>
          <w:szCs w:val="24"/>
        </w:rPr>
        <w:t>Indacaterol</w:t>
      </w:r>
    </w:p>
    <w:p w14:paraId="7F11BF06" w14:textId="77777777" w:rsidR="00BF08BA" w:rsidRPr="00BF08BA" w:rsidRDefault="00BF08BA" w:rsidP="00A62599">
      <w:pPr>
        <w:ind w:left="851"/>
        <w:rPr>
          <w:sz w:val="24"/>
          <w:szCs w:val="24"/>
        </w:rPr>
      </w:pPr>
      <w:r w:rsidRPr="00BF08BA">
        <w:rPr>
          <w:sz w:val="24"/>
          <w:szCs w:val="24"/>
        </w:rPr>
        <w:t>Indacaterol er en langtidsvirkende beta</w:t>
      </w:r>
      <w:r w:rsidRPr="00BF08BA">
        <w:rPr>
          <w:sz w:val="24"/>
          <w:szCs w:val="24"/>
          <w:vertAlign w:val="subscript"/>
        </w:rPr>
        <w:t>2</w:t>
      </w:r>
      <w:r w:rsidRPr="00BF08BA">
        <w:rPr>
          <w:sz w:val="24"/>
          <w:szCs w:val="24"/>
        </w:rPr>
        <w:t>-adrenerg agonist beregnet til administration én gang dagligt. De farmakologiske virkninger af beta</w:t>
      </w:r>
      <w:r w:rsidRPr="00BF08BA">
        <w:rPr>
          <w:sz w:val="24"/>
          <w:szCs w:val="24"/>
          <w:vertAlign w:val="subscript"/>
        </w:rPr>
        <w:t>2</w:t>
      </w:r>
      <w:r w:rsidRPr="00BF08BA">
        <w:rPr>
          <w:sz w:val="24"/>
          <w:szCs w:val="24"/>
        </w:rPr>
        <w:t>-adrenoceptoragonister, inklusive indacaterol, kan som minimum delvist tilskrives stimulering af intracellulær adenylcyclase, det enzym, som katalyserer omdannelsen af adenosintrifosfat (ATP) til cyklisk-3’, 5’-adenosinmonofosfat (cyklisk AMP).</w:t>
      </w:r>
    </w:p>
    <w:p w14:paraId="66DA5033" w14:textId="77777777" w:rsidR="00BF08BA" w:rsidRPr="00BF08BA" w:rsidRDefault="00BF08BA" w:rsidP="00A62599">
      <w:pPr>
        <w:ind w:left="851"/>
        <w:rPr>
          <w:sz w:val="24"/>
          <w:szCs w:val="24"/>
        </w:rPr>
      </w:pPr>
      <w:r w:rsidRPr="00BF08BA">
        <w:rPr>
          <w:sz w:val="24"/>
          <w:szCs w:val="24"/>
        </w:rPr>
        <w:t xml:space="preserve">Forøgede cykliske AMP-niveauer medfører afslapning af den bronkiale glatte muskulatur. </w:t>
      </w:r>
      <w:r w:rsidRPr="00BF08BA">
        <w:rPr>
          <w:i/>
          <w:sz w:val="24"/>
          <w:szCs w:val="24"/>
        </w:rPr>
        <w:t>In vitro</w:t>
      </w:r>
      <w:r w:rsidRPr="00BF08BA">
        <w:rPr>
          <w:sz w:val="24"/>
          <w:szCs w:val="24"/>
        </w:rPr>
        <w:t>-forsøg har påvist, at indacaterol har flere gange større agonistaktivitet på beta2-receptorer sammenlignet med beta1- og beta3-receptorer.</w:t>
      </w:r>
    </w:p>
    <w:p w14:paraId="60439AA7" w14:textId="77777777" w:rsidR="00BF08BA" w:rsidRPr="00BF08BA" w:rsidRDefault="00BF08BA" w:rsidP="00A62599">
      <w:pPr>
        <w:ind w:left="851"/>
        <w:rPr>
          <w:sz w:val="24"/>
          <w:szCs w:val="24"/>
        </w:rPr>
      </w:pPr>
    </w:p>
    <w:p w14:paraId="1C90E89D" w14:textId="77777777" w:rsidR="00BF08BA" w:rsidRPr="00BF08BA" w:rsidRDefault="00BF08BA" w:rsidP="00A62599">
      <w:pPr>
        <w:ind w:left="851"/>
        <w:rPr>
          <w:sz w:val="24"/>
          <w:szCs w:val="24"/>
        </w:rPr>
      </w:pPr>
      <w:r w:rsidRPr="00BF08BA">
        <w:rPr>
          <w:sz w:val="24"/>
          <w:szCs w:val="24"/>
        </w:rPr>
        <w:t>Når indacaterol inhaleres, virker det lokalt i lungen som en bronkodilator. Indacaterol er en partiel agonist på den humane beta</w:t>
      </w:r>
      <w:r w:rsidRPr="00BF08BA">
        <w:rPr>
          <w:sz w:val="24"/>
          <w:szCs w:val="24"/>
          <w:vertAlign w:val="subscript"/>
        </w:rPr>
        <w:t>2</w:t>
      </w:r>
      <w:r w:rsidRPr="00BF08BA">
        <w:rPr>
          <w:sz w:val="24"/>
          <w:szCs w:val="24"/>
        </w:rPr>
        <w:t>-adrenerg receptor med nanomolær styrke.</w:t>
      </w:r>
    </w:p>
    <w:p w14:paraId="7E3890BE" w14:textId="77777777" w:rsidR="00BF08BA" w:rsidRPr="00BF08BA" w:rsidRDefault="00BF08BA" w:rsidP="00A62599">
      <w:pPr>
        <w:ind w:left="851"/>
        <w:rPr>
          <w:sz w:val="24"/>
          <w:szCs w:val="24"/>
        </w:rPr>
      </w:pPr>
    </w:p>
    <w:p w14:paraId="5B15D4B0" w14:textId="77777777" w:rsidR="00BF08BA" w:rsidRPr="00BF08BA" w:rsidRDefault="00BF08BA" w:rsidP="00A62599">
      <w:pPr>
        <w:ind w:left="851"/>
        <w:rPr>
          <w:sz w:val="24"/>
          <w:szCs w:val="24"/>
        </w:rPr>
      </w:pPr>
      <w:r w:rsidRPr="00BF08BA">
        <w:rPr>
          <w:sz w:val="24"/>
          <w:szCs w:val="24"/>
        </w:rPr>
        <w:t>Selvom beta</w:t>
      </w:r>
      <w:r w:rsidRPr="00BF08BA">
        <w:rPr>
          <w:sz w:val="24"/>
          <w:szCs w:val="24"/>
          <w:vertAlign w:val="subscript"/>
        </w:rPr>
        <w:t>2</w:t>
      </w:r>
      <w:r w:rsidRPr="00BF08BA">
        <w:rPr>
          <w:sz w:val="24"/>
          <w:szCs w:val="24"/>
        </w:rPr>
        <w:t>-adrenerge receptorer er de fremherskende adrenerge receptorer i den bronkiale glatte muskulatur, og beta1-adrenerge receptorer er de fremherskende receptorer i det humane hjerte, eksisterer der ligeledes beta</w:t>
      </w:r>
      <w:r w:rsidRPr="00BF08BA">
        <w:rPr>
          <w:sz w:val="24"/>
          <w:szCs w:val="24"/>
          <w:vertAlign w:val="subscript"/>
        </w:rPr>
        <w:t>2</w:t>
      </w:r>
      <w:r w:rsidRPr="00BF08BA">
        <w:rPr>
          <w:sz w:val="24"/>
          <w:szCs w:val="24"/>
        </w:rPr>
        <w:t>-adrenerge receptorer i det humane hjerte, som udgør 10-50 % af den samlede mængde adrenerge receptorer. Deres tilstedeværelse i hjertet øger sandsynligheden for, at selv meget selektive beta2-adrenerge agonister kan påvirke hjertet.</w:t>
      </w:r>
    </w:p>
    <w:p w14:paraId="6F8D53F4" w14:textId="77777777" w:rsidR="00BF08BA" w:rsidRPr="00BF08BA" w:rsidRDefault="00BF08BA" w:rsidP="00A62599">
      <w:pPr>
        <w:ind w:left="851"/>
        <w:rPr>
          <w:sz w:val="24"/>
          <w:szCs w:val="24"/>
        </w:rPr>
      </w:pPr>
    </w:p>
    <w:p w14:paraId="1BDAA6B0" w14:textId="77777777" w:rsidR="00BF08BA" w:rsidRPr="00BF08BA" w:rsidRDefault="00BF08BA" w:rsidP="00A62599">
      <w:pPr>
        <w:ind w:left="851"/>
        <w:rPr>
          <w:i/>
          <w:sz w:val="24"/>
          <w:szCs w:val="24"/>
        </w:rPr>
      </w:pPr>
      <w:r w:rsidRPr="00BF08BA">
        <w:rPr>
          <w:i/>
          <w:sz w:val="24"/>
          <w:szCs w:val="24"/>
        </w:rPr>
        <w:t>Glycopyrronium</w:t>
      </w:r>
    </w:p>
    <w:p w14:paraId="2E3968E8" w14:textId="69FAF4C8" w:rsidR="00BF08BA" w:rsidRPr="00BF08BA" w:rsidRDefault="00BF08BA" w:rsidP="00A62599">
      <w:pPr>
        <w:ind w:left="851"/>
        <w:rPr>
          <w:sz w:val="24"/>
          <w:szCs w:val="24"/>
        </w:rPr>
      </w:pPr>
      <w:r w:rsidRPr="00BF08BA">
        <w:rPr>
          <w:sz w:val="24"/>
          <w:szCs w:val="24"/>
        </w:rPr>
        <w:t>Glycopyrronium er en langtidsvirkende muskarinreceptorantagonist (antikolinergt lægemiddel) til inhalation én gang dagligt til bronkodilaterende vedligeholdelses</w:t>
      </w:r>
      <w:r w:rsidR="002C43A1">
        <w:rPr>
          <w:sz w:val="24"/>
          <w:szCs w:val="24"/>
        </w:rPr>
        <w:softHyphen/>
      </w:r>
      <w:r w:rsidRPr="00BF08BA">
        <w:rPr>
          <w:sz w:val="24"/>
          <w:szCs w:val="24"/>
        </w:rPr>
        <w:t>behandling af KOL. Parasympatiske nerver er de primære bronkokonstriktive neurale signalveje i luftvejene, og kolinerg tonus er den vigtigste reversible komponent for luftvejsobstruktion ved KOL. Glycopyrronium virker ved at blokere den bronkokonstriktive virkning af acetylkolin på luftvejenes glatte muskelceller, hvilket udvider luftvejene.</w:t>
      </w:r>
    </w:p>
    <w:p w14:paraId="6B7A643F" w14:textId="77777777" w:rsidR="00BF08BA" w:rsidRPr="00BF08BA" w:rsidRDefault="00BF08BA" w:rsidP="00A62599">
      <w:pPr>
        <w:ind w:left="851"/>
        <w:rPr>
          <w:sz w:val="24"/>
          <w:szCs w:val="24"/>
        </w:rPr>
      </w:pPr>
    </w:p>
    <w:p w14:paraId="5164A82A" w14:textId="77777777" w:rsidR="00BF08BA" w:rsidRPr="00BF08BA" w:rsidRDefault="00BF08BA" w:rsidP="00A62599">
      <w:pPr>
        <w:ind w:left="851"/>
        <w:rPr>
          <w:sz w:val="24"/>
          <w:szCs w:val="24"/>
        </w:rPr>
      </w:pPr>
      <w:r w:rsidRPr="00BF08BA">
        <w:rPr>
          <w:sz w:val="24"/>
          <w:szCs w:val="24"/>
        </w:rPr>
        <w:t>Glycopyrroniumbromid er en muskarinreceptorantagonist med høj affinitet. Der er påvist en selektivitet på mere end fire gange over for de humane M3-receptorer end over for de humane M2-receptorer ved hjælp af forsøg med radioligand binding.</w:t>
      </w:r>
    </w:p>
    <w:p w14:paraId="1D944706" w14:textId="77777777" w:rsidR="00BF08BA" w:rsidRPr="00BF08BA" w:rsidRDefault="00BF08BA" w:rsidP="00A62599">
      <w:pPr>
        <w:ind w:left="851"/>
        <w:rPr>
          <w:sz w:val="24"/>
          <w:szCs w:val="24"/>
        </w:rPr>
      </w:pPr>
    </w:p>
    <w:p w14:paraId="5C757D01" w14:textId="77777777" w:rsidR="00BF08BA" w:rsidRPr="00BF08BA" w:rsidRDefault="00BF08BA" w:rsidP="00A62599">
      <w:pPr>
        <w:ind w:left="851"/>
        <w:rPr>
          <w:sz w:val="24"/>
          <w:szCs w:val="24"/>
          <w:u w:val="single"/>
        </w:rPr>
      </w:pPr>
      <w:r w:rsidRPr="00BF08BA">
        <w:rPr>
          <w:sz w:val="24"/>
          <w:szCs w:val="24"/>
          <w:u w:val="single"/>
        </w:rPr>
        <w:t>Farmakodynamisk virkning</w:t>
      </w:r>
    </w:p>
    <w:p w14:paraId="224988AD" w14:textId="77777777" w:rsidR="00BF08BA" w:rsidRPr="00BF08BA" w:rsidRDefault="00BF08BA" w:rsidP="00A62599">
      <w:pPr>
        <w:ind w:left="851"/>
        <w:rPr>
          <w:sz w:val="24"/>
          <w:szCs w:val="24"/>
        </w:rPr>
      </w:pPr>
    </w:p>
    <w:p w14:paraId="7A0D0B3E" w14:textId="77777777" w:rsidR="00BF08BA" w:rsidRPr="00BF08BA" w:rsidRDefault="00BF08BA" w:rsidP="00A62599">
      <w:pPr>
        <w:ind w:left="851"/>
        <w:rPr>
          <w:sz w:val="24"/>
          <w:szCs w:val="24"/>
        </w:rPr>
      </w:pPr>
      <w:r w:rsidRPr="00BF08BA">
        <w:rPr>
          <w:sz w:val="24"/>
          <w:szCs w:val="24"/>
        </w:rPr>
        <w:t>Kombinationen af indacaterol og glycopyrronium viste en hurtigt indsættende virkning inden for 5 minutter efter dosering. Virkningen er konstant over hele 24-timers doseringsintervallet.</w:t>
      </w:r>
    </w:p>
    <w:p w14:paraId="617544C7" w14:textId="77777777" w:rsidR="00BF08BA" w:rsidRPr="00BF08BA" w:rsidRDefault="00BF08BA" w:rsidP="00A62599">
      <w:pPr>
        <w:ind w:left="851"/>
        <w:rPr>
          <w:sz w:val="24"/>
          <w:szCs w:val="24"/>
        </w:rPr>
      </w:pPr>
    </w:p>
    <w:p w14:paraId="6ADC7EDA" w14:textId="27E9FE1C" w:rsidR="00BF08BA" w:rsidRPr="00BF08BA" w:rsidRDefault="00BF08BA" w:rsidP="00A62599">
      <w:pPr>
        <w:ind w:left="851"/>
        <w:rPr>
          <w:sz w:val="24"/>
          <w:szCs w:val="24"/>
        </w:rPr>
      </w:pPr>
      <w:r w:rsidRPr="00BF08BA">
        <w:rPr>
          <w:sz w:val="24"/>
          <w:szCs w:val="24"/>
        </w:rPr>
        <w:t>Den gennemsnitlige bronkodilaterende virkning stammende fra serie FEV1-målinger over 24 timer var 320 ml efter 26 ugers behandling. Virkningen var signifikant højere for indacaterol/glycopyrronium sammenlignet med indacaterol, glycopyrronium eller tiotropium alene (forskel på 110 ml for hver sammenligning).</w:t>
      </w:r>
    </w:p>
    <w:p w14:paraId="27FB5500" w14:textId="56C645A6" w:rsidR="00BF08BA" w:rsidRPr="00BF08BA" w:rsidRDefault="00BF08BA" w:rsidP="00A62599">
      <w:pPr>
        <w:ind w:left="851"/>
        <w:rPr>
          <w:sz w:val="24"/>
          <w:szCs w:val="24"/>
        </w:rPr>
      </w:pPr>
      <w:r w:rsidRPr="00BF08BA">
        <w:rPr>
          <w:sz w:val="24"/>
          <w:szCs w:val="24"/>
        </w:rPr>
        <w:t>Der var ikke tegn på takyfylaksi over for virkningen af indacaterol/glycopyrronium over tid ved sammenligning med placebo eller dets monoterapikomponenter.</w:t>
      </w:r>
    </w:p>
    <w:p w14:paraId="6FF8B8BD" w14:textId="77777777" w:rsidR="00BF08BA" w:rsidRPr="00BF08BA" w:rsidRDefault="00BF08BA" w:rsidP="00A62599">
      <w:pPr>
        <w:ind w:left="851"/>
        <w:rPr>
          <w:i/>
          <w:sz w:val="24"/>
          <w:szCs w:val="24"/>
          <w:u w:val="single"/>
        </w:rPr>
      </w:pPr>
    </w:p>
    <w:p w14:paraId="33D41F66" w14:textId="77777777" w:rsidR="00BF08BA" w:rsidRPr="00BF08BA" w:rsidRDefault="00BF08BA" w:rsidP="00A62599">
      <w:pPr>
        <w:ind w:left="851"/>
        <w:rPr>
          <w:i/>
          <w:sz w:val="24"/>
          <w:szCs w:val="24"/>
        </w:rPr>
      </w:pPr>
      <w:r w:rsidRPr="00BF08BA">
        <w:rPr>
          <w:i/>
          <w:sz w:val="24"/>
          <w:szCs w:val="24"/>
          <w:u w:val="single"/>
        </w:rPr>
        <w:t>Virkninger på hjertefrekvensen</w:t>
      </w:r>
    </w:p>
    <w:p w14:paraId="6BC565E4" w14:textId="5B8D9A76" w:rsidR="00BF08BA" w:rsidRPr="00BF08BA" w:rsidRDefault="00BF08BA" w:rsidP="00A62599">
      <w:pPr>
        <w:ind w:left="851"/>
        <w:rPr>
          <w:sz w:val="24"/>
          <w:szCs w:val="24"/>
        </w:rPr>
      </w:pPr>
      <w:r w:rsidRPr="00BF08BA">
        <w:rPr>
          <w:sz w:val="24"/>
          <w:szCs w:val="24"/>
        </w:rPr>
        <w:t>Virkningen på hjertefrekvensen hos raske frivillige forsøgspersoner blev undersøgt efter en enkelt dosis, der var 4 gange større end den anbefalede terapeutiske dosis af indacaterol/glycopyrronium. Den blev indgivet i 4 dosistrin med en times mellemrum mellem hver dosis og sammenlignet med virkningen af placebo, indacaterol, glycopyrronium og salmeterol.</w:t>
      </w:r>
    </w:p>
    <w:p w14:paraId="0EE2D3DE" w14:textId="77777777" w:rsidR="00BF08BA" w:rsidRPr="00BF08BA" w:rsidRDefault="00BF08BA" w:rsidP="00A62599">
      <w:pPr>
        <w:ind w:left="851"/>
        <w:rPr>
          <w:sz w:val="24"/>
          <w:szCs w:val="24"/>
        </w:rPr>
      </w:pPr>
    </w:p>
    <w:p w14:paraId="2EE69ED3" w14:textId="0F6AC41B" w:rsidR="00BF08BA" w:rsidRPr="00BF08BA" w:rsidRDefault="00BF08BA" w:rsidP="00A62599">
      <w:pPr>
        <w:ind w:left="851"/>
        <w:rPr>
          <w:sz w:val="24"/>
          <w:szCs w:val="24"/>
        </w:rPr>
      </w:pPr>
      <w:r w:rsidRPr="00BF08BA">
        <w:rPr>
          <w:sz w:val="24"/>
          <w:szCs w:val="24"/>
        </w:rPr>
        <w:t>Den største tidsmæssige øgning i hjertefrekvens sammenlignet med placebo var +5,69 slag/minut (90 % [CI 2,71, 8,66]), og det største fald var -2,51 slag/minut (90 % [CI -5,48, 0,47]). Generelt sås ingen konsistent farmakodynamisk virkning af indacaterol/glycopyrronium på hjertefrekvensen over tid.</w:t>
      </w:r>
    </w:p>
    <w:p w14:paraId="6067E0D0" w14:textId="77777777" w:rsidR="00BF08BA" w:rsidRPr="00BF08BA" w:rsidRDefault="00BF08BA" w:rsidP="00A62599">
      <w:pPr>
        <w:ind w:left="851"/>
        <w:rPr>
          <w:sz w:val="24"/>
          <w:szCs w:val="24"/>
        </w:rPr>
      </w:pPr>
    </w:p>
    <w:p w14:paraId="0C287571" w14:textId="0DF1E846" w:rsidR="00BF08BA" w:rsidRPr="00BF08BA" w:rsidRDefault="00BF08BA" w:rsidP="00A62599">
      <w:pPr>
        <w:ind w:left="851"/>
        <w:rPr>
          <w:sz w:val="24"/>
          <w:szCs w:val="24"/>
        </w:rPr>
      </w:pPr>
      <w:r w:rsidRPr="00BF08BA">
        <w:rPr>
          <w:sz w:val="24"/>
          <w:szCs w:val="24"/>
        </w:rPr>
        <w:t>Der blev udført undersøgelse af hjertefrekvensen hos KOL-patienter ved supraterapeutiske dosisniveauer. Der var ingen relevante virkninger af indacaterol/glycopyrronium på den gennemsnitlige hjertefrekvens i løbet af 24 timer og på hjertefrekvensen målt efter 30 minutter, 4 timer og 24 timer.</w:t>
      </w:r>
    </w:p>
    <w:p w14:paraId="072E166B" w14:textId="77777777" w:rsidR="00BF08BA" w:rsidRPr="00BF08BA" w:rsidRDefault="00BF08BA" w:rsidP="00A62599">
      <w:pPr>
        <w:ind w:left="851"/>
        <w:rPr>
          <w:sz w:val="24"/>
          <w:szCs w:val="24"/>
        </w:rPr>
      </w:pPr>
    </w:p>
    <w:p w14:paraId="0E1EBA5A" w14:textId="77777777" w:rsidR="00BF08BA" w:rsidRPr="00BF08BA" w:rsidRDefault="00BF08BA" w:rsidP="00A62599">
      <w:pPr>
        <w:ind w:left="851"/>
        <w:rPr>
          <w:i/>
          <w:sz w:val="24"/>
          <w:szCs w:val="24"/>
        </w:rPr>
      </w:pPr>
      <w:proofErr w:type="gramStart"/>
      <w:r w:rsidRPr="00BF08BA">
        <w:rPr>
          <w:i/>
          <w:sz w:val="24"/>
          <w:szCs w:val="24"/>
          <w:u w:val="single"/>
        </w:rPr>
        <w:t>QT interval</w:t>
      </w:r>
      <w:proofErr w:type="gramEnd"/>
    </w:p>
    <w:p w14:paraId="4BDFBA01" w14:textId="77777777" w:rsidR="00BF08BA" w:rsidRPr="00BF08BA" w:rsidRDefault="00BF08BA" w:rsidP="00A62599">
      <w:pPr>
        <w:ind w:left="851"/>
        <w:rPr>
          <w:sz w:val="24"/>
          <w:szCs w:val="24"/>
        </w:rPr>
      </w:pPr>
      <w:r w:rsidRPr="00BF08BA">
        <w:rPr>
          <w:sz w:val="24"/>
          <w:szCs w:val="24"/>
        </w:rPr>
        <w:t>Der blev ikke vist klinisk relevant virkning på QT-intervallet i et omhyggeligt QT (TQT)-studie hos raske frivillige forsøgspersoner med inhalation af en høj dosis indacaterol (op til to gange den maksimalt anbefalede terapeutiske dosis). Ligeledes blev der ikke set QT-forlængelse i et TQT-studie for glycopyrronium efter inhalation af en dosis, der var 8 gange højere end den anbefalede terapeutiske dosis.</w:t>
      </w:r>
    </w:p>
    <w:p w14:paraId="60EF91C0" w14:textId="77777777" w:rsidR="00BF08BA" w:rsidRPr="00BF08BA" w:rsidRDefault="00BF08BA" w:rsidP="00A62599">
      <w:pPr>
        <w:ind w:left="851"/>
        <w:rPr>
          <w:sz w:val="24"/>
          <w:szCs w:val="24"/>
        </w:rPr>
      </w:pPr>
    </w:p>
    <w:p w14:paraId="61B76756" w14:textId="2E50F638" w:rsidR="00BF08BA" w:rsidRPr="00BF08BA" w:rsidRDefault="00BF08BA" w:rsidP="00A62599">
      <w:pPr>
        <w:ind w:left="851"/>
        <w:rPr>
          <w:sz w:val="24"/>
          <w:szCs w:val="24"/>
        </w:rPr>
      </w:pPr>
      <w:r w:rsidRPr="00BF08BA">
        <w:rPr>
          <w:sz w:val="24"/>
          <w:szCs w:val="24"/>
        </w:rPr>
        <w:t>Virkningen af indacaterol/glycopyrronium på QTc-intervallet blev undersøgt hos raske frivillige forsøgspersoner efter inhalation af indacaterol/glycopyrronium i op til 4 gange den anbefalede terapeutiske dosis i fire dosistrin med en times mellemrum mellem hver dosis. Den største tidsmæssige forskel sammenlignet med placebo var 4,62 ms (90 % CI 0,40, 8,85 ms), og den største tidsmæssige nedsættelse var -2,71 ms (90 % CI -6,97, 1,54 ms), hvilket indikerer at indacaterol/glycopyrronium ikke har nogen relevant indvirkning på QT-intervallet. Dette var forventeligt på baggrund af dets komponenters egenskaber.</w:t>
      </w:r>
    </w:p>
    <w:p w14:paraId="5404405B" w14:textId="77777777" w:rsidR="00BF08BA" w:rsidRPr="00BF08BA" w:rsidRDefault="00BF08BA" w:rsidP="00A62599">
      <w:pPr>
        <w:ind w:left="851"/>
        <w:rPr>
          <w:sz w:val="24"/>
          <w:szCs w:val="24"/>
        </w:rPr>
      </w:pPr>
    </w:p>
    <w:p w14:paraId="629D776C" w14:textId="645F3D91" w:rsidR="00F36FAC" w:rsidRPr="00A62599" w:rsidRDefault="00BF08BA" w:rsidP="00A62599">
      <w:pPr>
        <w:ind w:left="851"/>
        <w:rPr>
          <w:sz w:val="24"/>
          <w:szCs w:val="24"/>
        </w:rPr>
      </w:pPr>
      <w:r w:rsidRPr="00BF08BA">
        <w:rPr>
          <w:sz w:val="24"/>
          <w:szCs w:val="24"/>
        </w:rPr>
        <w:t>Hos KOL-patienter medførte supraterapeutiske doser af indacaterol/glycopyrronium på mellem</w:t>
      </w:r>
      <w:r w:rsidR="00A62599">
        <w:rPr>
          <w:sz w:val="24"/>
          <w:szCs w:val="24"/>
        </w:rPr>
        <w:t xml:space="preserve"> </w:t>
      </w:r>
      <w:r w:rsidRPr="00BF08BA">
        <w:rPr>
          <w:sz w:val="24"/>
          <w:szCs w:val="24"/>
        </w:rPr>
        <w:t xml:space="preserve">116 mikrogram/86 mikrogram og 464 mikrogram/86 mikrogram en højere andel af patienter med QTcF-stigning </w:t>
      </w:r>
      <w:r w:rsidRPr="00BF08BA">
        <w:rPr>
          <w:i/>
          <w:sz w:val="24"/>
          <w:szCs w:val="24"/>
        </w:rPr>
        <w:t xml:space="preserve">versus baseline </w:t>
      </w:r>
      <w:r w:rsidRPr="00BF08BA">
        <w:rPr>
          <w:sz w:val="24"/>
          <w:szCs w:val="24"/>
        </w:rPr>
        <w:t xml:space="preserve">på mellem 30 ms og 60 ms (rangerende fra 16,0 % til 21,6 % </w:t>
      </w:r>
      <w:r w:rsidRPr="00BF08BA">
        <w:rPr>
          <w:i/>
          <w:sz w:val="24"/>
          <w:szCs w:val="24"/>
        </w:rPr>
        <w:t xml:space="preserve">versus </w:t>
      </w:r>
      <w:r w:rsidRPr="00BF08BA">
        <w:rPr>
          <w:sz w:val="24"/>
          <w:szCs w:val="24"/>
        </w:rPr>
        <w:t xml:space="preserve">1,9 % for placebo), men der var ingen QTcF-stigninger &gt;60 ms i forhold til baseline. Det højeste doseringsniveau på 464 mikrogram/86 mikrogram indacaterol/glycopyrronium viste også en højere andel af absolutte QTcF-værdier &gt;450 ms (12,2 % </w:t>
      </w:r>
      <w:r w:rsidRPr="00BF08BA">
        <w:rPr>
          <w:i/>
          <w:sz w:val="24"/>
          <w:szCs w:val="24"/>
        </w:rPr>
        <w:t xml:space="preserve">versus </w:t>
      </w:r>
      <w:r w:rsidRPr="00BF08BA">
        <w:rPr>
          <w:sz w:val="24"/>
          <w:szCs w:val="24"/>
        </w:rPr>
        <w:t>5,7 % for placebo).</w:t>
      </w:r>
    </w:p>
    <w:p w14:paraId="406E8506" w14:textId="77777777" w:rsidR="00F36FAC" w:rsidRPr="00A62599" w:rsidRDefault="00F36FAC" w:rsidP="00A62599">
      <w:pPr>
        <w:ind w:left="851"/>
        <w:rPr>
          <w:sz w:val="24"/>
          <w:szCs w:val="24"/>
        </w:rPr>
      </w:pPr>
    </w:p>
    <w:p w14:paraId="4C8A0E66" w14:textId="4DFB656A" w:rsidR="00BF08BA" w:rsidRPr="00BF08BA" w:rsidRDefault="00BF08BA" w:rsidP="00A62599">
      <w:pPr>
        <w:ind w:left="851"/>
        <w:rPr>
          <w:i/>
          <w:sz w:val="24"/>
          <w:szCs w:val="24"/>
        </w:rPr>
      </w:pPr>
      <w:r w:rsidRPr="00BF08BA">
        <w:rPr>
          <w:i/>
          <w:sz w:val="24"/>
          <w:szCs w:val="24"/>
          <w:u w:val="single"/>
        </w:rPr>
        <w:t>Serumkalium og blodglukose</w:t>
      </w:r>
    </w:p>
    <w:p w14:paraId="67572A35" w14:textId="34C9D2F3" w:rsidR="00BF08BA" w:rsidRPr="00BF08BA" w:rsidRDefault="00BF08BA" w:rsidP="00A62599">
      <w:pPr>
        <w:ind w:left="851"/>
        <w:rPr>
          <w:sz w:val="24"/>
          <w:szCs w:val="24"/>
        </w:rPr>
      </w:pPr>
      <w:r w:rsidRPr="00BF08BA">
        <w:rPr>
          <w:sz w:val="24"/>
          <w:szCs w:val="24"/>
        </w:rPr>
        <w:t>Hos raske, frivillige forsøgspersoner var virkningen på serumkalium meget lille efter indgift af en dosis, der var 4 gange højere end den anbefalede terapeutiske dosis af indacaterol/glycopyrronium (maksimal forskel sammenlignet med placebo var -0,14 mmol/l). Den maksimale virkning på blodglucose var 0,67 mmol/l.</w:t>
      </w:r>
    </w:p>
    <w:p w14:paraId="15FB1437" w14:textId="77777777" w:rsidR="00BF08BA" w:rsidRPr="00BF08BA" w:rsidRDefault="00BF08BA" w:rsidP="00A62599">
      <w:pPr>
        <w:ind w:left="851"/>
        <w:rPr>
          <w:sz w:val="24"/>
          <w:szCs w:val="24"/>
        </w:rPr>
      </w:pPr>
    </w:p>
    <w:p w14:paraId="5C43371A" w14:textId="77777777" w:rsidR="00BF08BA" w:rsidRPr="00BF08BA" w:rsidRDefault="00BF08BA" w:rsidP="00A62599">
      <w:pPr>
        <w:ind w:left="851"/>
        <w:rPr>
          <w:sz w:val="24"/>
          <w:szCs w:val="24"/>
        </w:rPr>
      </w:pPr>
      <w:r w:rsidRPr="00BF08BA">
        <w:rPr>
          <w:sz w:val="24"/>
          <w:szCs w:val="24"/>
          <w:u w:val="single"/>
        </w:rPr>
        <w:t>Klinisk virkning og sikkerhed</w:t>
      </w:r>
    </w:p>
    <w:p w14:paraId="19A5D855" w14:textId="77777777" w:rsidR="00BF08BA" w:rsidRPr="00BF08BA" w:rsidRDefault="00BF08BA" w:rsidP="00A62599">
      <w:pPr>
        <w:ind w:left="851"/>
        <w:rPr>
          <w:sz w:val="24"/>
          <w:szCs w:val="24"/>
        </w:rPr>
      </w:pPr>
    </w:p>
    <w:p w14:paraId="0A690056" w14:textId="77777777" w:rsidR="00BF08BA" w:rsidRPr="00BF08BA" w:rsidRDefault="00BF08BA" w:rsidP="00A62599">
      <w:pPr>
        <w:ind w:left="851"/>
        <w:rPr>
          <w:sz w:val="24"/>
          <w:szCs w:val="24"/>
        </w:rPr>
      </w:pPr>
      <w:r w:rsidRPr="00BF08BA">
        <w:rPr>
          <w:sz w:val="24"/>
          <w:szCs w:val="24"/>
        </w:rPr>
        <w:t>Det kliniske Fase III-udviklingsprogram for indacaterol/glycopyrronium  omfattede seks studier, der inkluderede mere end 8.000 patienter: 1) et 26-ugers placebo- og aktiv-kontrolleret studie (indacaterol én gang dagligt, glycopyrronium én gang dagligt, open-label tiotropium én gang dagligt); 2) et 26-ugers aktivkontrolleret studie (fluticason/salmeterol to gange dagligt); 3) et 64-ugers aktivkontrolleret studie (glycopyrronium én gang dagligt, open-label tiotropium én gang dagligt); 4) et 52-ugers placebokontrolleret studie; 5) et 3-ugers placebo- og aktiv-kontrolleret (tiotropium én gang dagligt) arbejdstolerance-studie og 6) et 52-ugers aktiv-kontrolleret studie (fluticason/salmeterol to gange dagligt).</w:t>
      </w:r>
    </w:p>
    <w:p w14:paraId="793E9358" w14:textId="77777777" w:rsidR="00BF08BA" w:rsidRPr="00BF08BA" w:rsidRDefault="00BF08BA" w:rsidP="00A62599">
      <w:pPr>
        <w:ind w:left="851"/>
        <w:rPr>
          <w:sz w:val="24"/>
          <w:szCs w:val="24"/>
        </w:rPr>
      </w:pPr>
    </w:p>
    <w:p w14:paraId="66261E56" w14:textId="68BD928A" w:rsidR="00BF08BA" w:rsidRPr="00BF08BA" w:rsidRDefault="00BF08BA" w:rsidP="00A62599">
      <w:pPr>
        <w:ind w:left="851"/>
        <w:rPr>
          <w:sz w:val="24"/>
          <w:szCs w:val="24"/>
        </w:rPr>
      </w:pPr>
      <w:r w:rsidRPr="00BF08BA">
        <w:rPr>
          <w:sz w:val="24"/>
          <w:szCs w:val="24"/>
        </w:rPr>
        <w:t>I fire af disse studier blev der inkluderet patienter med den kliniske diagnose moderat til svær KOL. I 64-ugers-studiet blev der inkluderet patienter med svær til meget svær KOL med en anamnese</w:t>
      </w:r>
      <w:r w:rsidR="00A62599">
        <w:rPr>
          <w:sz w:val="24"/>
          <w:szCs w:val="24"/>
        </w:rPr>
        <w:t xml:space="preserve"> </w:t>
      </w:r>
      <w:r w:rsidRPr="00BF08BA">
        <w:rPr>
          <w:sz w:val="24"/>
          <w:szCs w:val="24"/>
        </w:rPr>
        <w:t>≥1 moderat eller svær KOL-eksacerbationer i det foregående år. I det 52-ugers aktiv-kontrolleret studie blev der inkluderet patienter med moderat til meget svær KOL med en anamnese ≥1 moderat eller svær KOL-eksacerbationer i det foregående år.</w:t>
      </w:r>
    </w:p>
    <w:p w14:paraId="5F66B403" w14:textId="77777777" w:rsidR="00BF08BA" w:rsidRPr="00BF08BA" w:rsidRDefault="00BF08BA" w:rsidP="00A62599">
      <w:pPr>
        <w:ind w:left="851"/>
        <w:rPr>
          <w:sz w:val="24"/>
          <w:szCs w:val="24"/>
        </w:rPr>
      </w:pPr>
    </w:p>
    <w:p w14:paraId="0214D114" w14:textId="77777777" w:rsidR="00BF08BA" w:rsidRPr="00BF08BA" w:rsidRDefault="00BF08BA" w:rsidP="00A62599">
      <w:pPr>
        <w:ind w:left="851"/>
        <w:rPr>
          <w:i/>
          <w:sz w:val="24"/>
          <w:szCs w:val="24"/>
        </w:rPr>
      </w:pPr>
      <w:r w:rsidRPr="00BF08BA">
        <w:rPr>
          <w:i/>
          <w:sz w:val="24"/>
          <w:szCs w:val="24"/>
          <w:u w:val="single"/>
        </w:rPr>
        <w:t>Virkning på lungefunktion</w:t>
      </w:r>
    </w:p>
    <w:p w14:paraId="73A594A6" w14:textId="4BABA59A" w:rsidR="00BF08BA" w:rsidRPr="00BF08BA" w:rsidRDefault="00BF08BA" w:rsidP="00A62599">
      <w:pPr>
        <w:ind w:left="851"/>
        <w:rPr>
          <w:sz w:val="24"/>
          <w:szCs w:val="24"/>
        </w:rPr>
      </w:pPr>
      <w:r w:rsidRPr="00BF08BA">
        <w:rPr>
          <w:sz w:val="24"/>
          <w:szCs w:val="24"/>
        </w:rPr>
        <w:t>Indacaterol/glycopyrronium viste klinisk relevant forbedring af lungefunktionen (målt ved forceret ekspiration i et sekund, FEV1) i en række kliniske studier. I Fase III-studier sås bronkodilaterende virkning inden for 5 minutter efter første dosis, og denne blev opretholdt i løbet af doserings-intervallet på 24 timer fra første dosis. Den bronkodilaterende virkning aftog ikke over tid.</w:t>
      </w:r>
    </w:p>
    <w:p w14:paraId="3244A0D7" w14:textId="77777777" w:rsidR="00BF08BA" w:rsidRPr="00BF08BA" w:rsidRDefault="00BF08BA" w:rsidP="00A62599">
      <w:pPr>
        <w:ind w:left="851"/>
        <w:rPr>
          <w:sz w:val="24"/>
          <w:szCs w:val="24"/>
        </w:rPr>
      </w:pPr>
    </w:p>
    <w:p w14:paraId="2A26C479" w14:textId="626B79BB" w:rsidR="00BF08BA" w:rsidRPr="00BF08BA" w:rsidRDefault="00BF08BA" w:rsidP="00A62599">
      <w:pPr>
        <w:ind w:left="851"/>
        <w:rPr>
          <w:sz w:val="24"/>
          <w:szCs w:val="24"/>
        </w:rPr>
      </w:pPr>
      <w:r w:rsidRPr="00BF08BA">
        <w:rPr>
          <w:sz w:val="24"/>
          <w:szCs w:val="24"/>
        </w:rPr>
        <w:t xml:space="preserve">Effektgraden var afhængig af graden af reversibilitet af besværet vejrtrækning ved </w:t>
      </w:r>
      <w:r w:rsidRPr="00BF08BA">
        <w:rPr>
          <w:i/>
          <w:sz w:val="24"/>
          <w:szCs w:val="24"/>
        </w:rPr>
        <w:t xml:space="preserve">baseline </w:t>
      </w:r>
      <w:r w:rsidRPr="00BF08BA">
        <w:rPr>
          <w:sz w:val="24"/>
          <w:szCs w:val="24"/>
        </w:rPr>
        <w:t xml:space="preserve">(undersøgt ved administration af en korttidsvirkende muskarin-antagonist bronkodilatator og en hurtigvirkende beta2-agonist bronkodilatator): Patienter med den laveste grad af reversibilitet ved </w:t>
      </w:r>
      <w:r w:rsidRPr="00BF08BA">
        <w:rPr>
          <w:i/>
          <w:sz w:val="24"/>
          <w:szCs w:val="24"/>
        </w:rPr>
        <w:t xml:space="preserve">baseline </w:t>
      </w:r>
      <w:r w:rsidRPr="00BF08BA">
        <w:rPr>
          <w:sz w:val="24"/>
          <w:szCs w:val="24"/>
        </w:rPr>
        <w:t xml:space="preserve">(&lt;5 %) udviste generelt et lavere bronkodilatator-respons end patienter med en højere grad af reversibilitet ved </w:t>
      </w:r>
      <w:r w:rsidRPr="00BF08BA">
        <w:rPr>
          <w:i/>
          <w:sz w:val="24"/>
          <w:szCs w:val="24"/>
        </w:rPr>
        <w:t xml:space="preserve">baseline </w:t>
      </w:r>
      <w:r w:rsidRPr="00BF08BA">
        <w:rPr>
          <w:sz w:val="24"/>
          <w:szCs w:val="24"/>
        </w:rPr>
        <w:t>(≥5 %). Efter 26 uger (primært endepunkt) øgede indacaterol/glycopyrronium dal-FEV1 med</w:t>
      </w:r>
      <w:r w:rsidR="00A62599">
        <w:rPr>
          <w:sz w:val="24"/>
          <w:szCs w:val="24"/>
        </w:rPr>
        <w:t xml:space="preserve"> </w:t>
      </w:r>
      <w:r w:rsidRPr="00BF08BA">
        <w:rPr>
          <w:sz w:val="24"/>
          <w:szCs w:val="24"/>
        </w:rPr>
        <w:t>80 ml hos patienter (indacaterol/glycopyrronium n=82; placebo n=42) med den laveste grad af reversibilitet (&lt;5 %) (p=0,053) og med 220 ml hos patienterne (indacaterol/glycopyrronium n=392, placebo n=190), med en højere grad af reversibilitet ved baseline (≥5 %) sammenlignet med placebo (p&lt;0,001).</w:t>
      </w:r>
    </w:p>
    <w:p w14:paraId="2C4C0E88" w14:textId="77777777" w:rsidR="00BF08BA" w:rsidRPr="00BF08BA" w:rsidRDefault="00BF08BA" w:rsidP="00A62599">
      <w:pPr>
        <w:ind w:left="851"/>
        <w:rPr>
          <w:i/>
          <w:sz w:val="24"/>
          <w:szCs w:val="24"/>
        </w:rPr>
      </w:pPr>
    </w:p>
    <w:p w14:paraId="7CD63033" w14:textId="77777777" w:rsidR="00BF08BA" w:rsidRPr="00BF08BA" w:rsidRDefault="00BF08BA" w:rsidP="00A62599">
      <w:pPr>
        <w:ind w:left="851"/>
        <w:rPr>
          <w:i/>
          <w:sz w:val="24"/>
          <w:szCs w:val="24"/>
        </w:rPr>
      </w:pPr>
      <w:r w:rsidRPr="00BF08BA">
        <w:rPr>
          <w:i/>
          <w:sz w:val="24"/>
          <w:szCs w:val="24"/>
        </w:rPr>
        <w:t>Dal og peak FEV1:</w:t>
      </w:r>
    </w:p>
    <w:p w14:paraId="40040897" w14:textId="36E6B297" w:rsidR="00BF08BA" w:rsidRPr="00BF08BA" w:rsidRDefault="00BF08BA" w:rsidP="00A62599">
      <w:pPr>
        <w:ind w:left="851"/>
        <w:rPr>
          <w:sz w:val="24"/>
          <w:szCs w:val="24"/>
        </w:rPr>
      </w:pPr>
      <w:r w:rsidRPr="00BF08BA">
        <w:rPr>
          <w:sz w:val="24"/>
          <w:szCs w:val="24"/>
        </w:rPr>
        <w:t>Som vist i tabellen nedenfor forøgede indacaterol/glycopyrronium post-dosis dal-FEV1 med 200 ml sammenlignet med placebo ved det primære endepunkt (p&lt;0,001) efter 26 uger, og viste statistisk signifikant forøgelse sammenlignet med såvel hver monoterapikomponent-behandlingsarm (indacaterol og glycopyrronium) som tiotropiumbehandlingsarmen.</w:t>
      </w:r>
    </w:p>
    <w:p w14:paraId="75CA70A1" w14:textId="5029E51B" w:rsidR="002C43A1" w:rsidRDefault="002C43A1">
      <w:pPr>
        <w:rPr>
          <w:sz w:val="24"/>
          <w:szCs w:val="24"/>
        </w:rPr>
      </w:pPr>
      <w:r>
        <w:rPr>
          <w:sz w:val="24"/>
          <w:szCs w:val="24"/>
        </w:rPr>
        <w:br w:type="page"/>
      </w:r>
    </w:p>
    <w:p w14:paraId="72472568" w14:textId="77777777" w:rsidR="00BF08BA" w:rsidRPr="00BF08BA" w:rsidRDefault="00BF08BA" w:rsidP="00A62599">
      <w:pPr>
        <w:ind w:left="851"/>
        <w:rPr>
          <w:sz w:val="24"/>
          <w:szCs w:val="24"/>
        </w:rPr>
      </w:pPr>
    </w:p>
    <w:p w14:paraId="724FC047" w14:textId="77777777" w:rsidR="00BF08BA" w:rsidRPr="00BF08BA" w:rsidRDefault="00BF08BA" w:rsidP="00BF08BA">
      <w:pPr>
        <w:tabs>
          <w:tab w:val="left" w:pos="851"/>
        </w:tabs>
        <w:ind w:left="851"/>
        <w:rPr>
          <w:b/>
          <w:bCs/>
          <w:sz w:val="24"/>
          <w:szCs w:val="24"/>
        </w:rPr>
      </w:pPr>
      <w:r w:rsidRPr="00BF08BA">
        <w:rPr>
          <w:b/>
          <w:bCs/>
          <w:sz w:val="24"/>
          <w:szCs w:val="24"/>
        </w:rPr>
        <w:t>Postdosis dal-FEV1 (least squares gennemsnit) ved dag 1 og uge 26 (primært endepunkt)</w:t>
      </w:r>
    </w:p>
    <w:p w14:paraId="7890644B" w14:textId="77777777" w:rsidR="00BF08BA" w:rsidRPr="00BF08BA" w:rsidRDefault="00BF08BA" w:rsidP="00BF08BA">
      <w:pPr>
        <w:tabs>
          <w:tab w:val="left" w:pos="851"/>
        </w:tabs>
        <w:ind w:left="851"/>
        <w:rPr>
          <w:b/>
          <w:sz w:val="24"/>
          <w:szCs w:val="24"/>
        </w:rPr>
      </w:pPr>
    </w:p>
    <w:tbl>
      <w:tblPr>
        <w:tblW w:w="8788" w:type="dxa"/>
        <w:tblInd w:w="846" w:type="dxa"/>
        <w:tblLayout w:type="fixed"/>
        <w:tblCellMar>
          <w:left w:w="5" w:type="dxa"/>
          <w:right w:w="5" w:type="dxa"/>
        </w:tblCellMar>
        <w:tblLook w:val="01E0" w:firstRow="1" w:lastRow="1" w:firstColumn="1" w:lastColumn="1" w:noHBand="0" w:noVBand="0"/>
      </w:tblPr>
      <w:tblGrid>
        <w:gridCol w:w="4678"/>
        <w:gridCol w:w="2073"/>
        <w:gridCol w:w="2037"/>
      </w:tblGrid>
      <w:tr w:rsidR="00BF08BA" w:rsidRPr="00BF08BA" w14:paraId="19E7A274" w14:textId="77777777" w:rsidTr="00A62599">
        <w:trPr>
          <w:trHeight w:val="254"/>
        </w:trPr>
        <w:tc>
          <w:tcPr>
            <w:tcW w:w="4678" w:type="dxa"/>
            <w:tcBorders>
              <w:top w:val="single" w:sz="4" w:space="0" w:color="000000"/>
              <w:left w:val="single" w:sz="4" w:space="0" w:color="000000"/>
              <w:bottom w:val="single" w:sz="4" w:space="0" w:color="000000"/>
              <w:right w:val="single" w:sz="4" w:space="0" w:color="000000"/>
            </w:tcBorders>
            <w:hideMark/>
          </w:tcPr>
          <w:p w14:paraId="56647EDD" w14:textId="77777777" w:rsidR="00BF08BA" w:rsidRPr="00BF08BA" w:rsidRDefault="00BF08BA" w:rsidP="00A62599">
            <w:pPr>
              <w:ind w:left="42"/>
              <w:rPr>
                <w:b/>
                <w:sz w:val="24"/>
                <w:szCs w:val="24"/>
              </w:rPr>
            </w:pPr>
            <w:r w:rsidRPr="00BF08BA">
              <w:rPr>
                <w:b/>
                <w:sz w:val="24"/>
                <w:szCs w:val="24"/>
              </w:rPr>
              <w:t>Forskel i behandling</w:t>
            </w:r>
          </w:p>
        </w:tc>
        <w:tc>
          <w:tcPr>
            <w:tcW w:w="2073" w:type="dxa"/>
            <w:tcBorders>
              <w:top w:val="single" w:sz="4" w:space="0" w:color="000000"/>
              <w:left w:val="single" w:sz="4" w:space="0" w:color="000000"/>
              <w:bottom w:val="single" w:sz="4" w:space="0" w:color="000000"/>
              <w:right w:val="single" w:sz="4" w:space="0" w:color="000000"/>
            </w:tcBorders>
            <w:hideMark/>
          </w:tcPr>
          <w:p w14:paraId="6863DA98" w14:textId="77777777" w:rsidR="00BF08BA" w:rsidRPr="00BF08BA" w:rsidRDefault="00BF08BA" w:rsidP="00A62599">
            <w:pPr>
              <w:ind w:left="42"/>
              <w:rPr>
                <w:b/>
                <w:sz w:val="24"/>
                <w:szCs w:val="24"/>
              </w:rPr>
            </w:pPr>
            <w:r w:rsidRPr="00BF08BA">
              <w:rPr>
                <w:b/>
                <w:sz w:val="24"/>
                <w:szCs w:val="24"/>
              </w:rPr>
              <w:t>Dag 1</w:t>
            </w:r>
          </w:p>
        </w:tc>
        <w:tc>
          <w:tcPr>
            <w:tcW w:w="2037" w:type="dxa"/>
            <w:tcBorders>
              <w:top w:val="single" w:sz="4" w:space="0" w:color="000000"/>
              <w:left w:val="single" w:sz="4" w:space="0" w:color="000000"/>
              <w:bottom w:val="single" w:sz="4" w:space="0" w:color="000000"/>
              <w:right w:val="single" w:sz="4" w:space="0" w:color="000000"/>
            </w:tcBorders>
            <w:hideMark/>
          </w:tcPr>
          <w:p w14:paraId="59C5F227" w14:textId="77777777" w:rsidR="00BF08BA" w:rsidRPr="00BF08BA" w:rsidRDefault="00BF08BA" w:rsidP="00A62599">
            <w:pPr>
              <w:ind w:left="42"/>
              <w:rPr>
                <w:b/>
                <w:sz w:val="24"/>
                <w:szCs w:val="24"/>
              </w:rPr>
            </w:pPr>
            <w:r w:rsidRPr="00BF08BA">
              <w:rPr>
                <w:b/>
                <w:sz w:val="24"/>
                <w:szCs w:val="24"/>
              </w:rPr>
              <w:t>Uge 26</w:t>
            </w:r>
          </w:p>
        </w:tc>
      </w:tr>
      <w:tr w:rsidR="00BF08BA" w:rsidRPr="00BF08BA" w14:paraId="6177D410" w14:textId="77777777" w:rsidTr="00A62599">
        <w:trPr>
          <w:trHeight w:val="255"/>
        </w:trPr>
        <w:tc>
          <w:tcPr>
            <w:tcW w:w="4678" w:type="dxa"/>
            <w:tcBorders>
              <w:top w:val="single" w:sz="4" w:space="0" w:color="000000"/>
              <w:left w:val="single" w:sz="4" w:space="0" w:color="000000"/>
              <w:bottom w:val="single" w:sz="4" w:space="0" w:color="000000"/>
              <w:right w:val="single" w:sz="4" w:space="0" w:color="000000"/>
            </w:tcBorders>
            <w:hideMark/>
          </w:tcPr>
          <w:p w14:paraId="664FFF46" w14:textId="2FC84208" w:rsidR="00BF08BA" w:rsidRPr="00BF08BA" w:rsidRDefault="00BF08BA" w:rsidP="00A62599">
            <w:pPr>
              <w:ind w:left="42"/>
              <w:rPr>
                <w:sz w:val="24"/>
                <w:szCs w:val="24"/>
              </w:rPr>
            </w:pPr>
            <w:r w:rsidRPr="00BF08BA">
              <w:rPr>
                <w:sz w:val="24"/>
                <w:szCs w:val="24"/>
              </w:rPr>
              <w:t>Indacaterol/glycopyrronium – placebo</w:t>
            </w:r>
          </w:p>
        </w:tc>
        <w:tc>
          <w:tcPr>
            <w:tcW w:w="2073" w:type="dxa"/>
            <w:tcBorders>
              <w:top w:val="single" w:sz="4" w:space="0" w:color="000000"/>
              <w:left w:val="single" w:sz="4" w:space="0" w:color="000000"/>
              <w:bottom w:val="single" w:sz="4" w:space="0" w:color="000000"/>
              <w:right w:val="single" w:sz="4" w:space="0" w:color="000000"/>
            </w:tcBorders>
            <w:hideMark/>
          </w:tcPr>
          <w:p w14:paraId="2601170B" w14:textId="77777777" w:rsidR="00BF08BA" w:rsidRPr="00BF08BA" w:rsidRDefault="00BF08BA" w:rsidP="00A62599">
            <w:pPr>
              <w:ind w:left="42"/>
              <w:rPr>
                <w:sz w:val="24"/>
                <w:szCs w:val="24"/>
              </w:rPr>
            </w:pPr>
            <w:r w:rsidRPr="00BF08BA">
              <w:rPr>
                <w:sz w:val="24"/>
                <w:szCs w:val="24"/>
              </w:rPr>
              <w:t>190 ml (p&lt;0,001)</w:t>
            </w:r>
          </w:p>
        </w:tc>
        <w:tc>
          <w:tcPr>
            <w:tcW w:w="2037" w:type="dxa"/>
            <w:tcBorders>
              <w:top w:val="single" w:sz="4" w:space="0" w:color="000000"/>
              <w:left w:val="single" w:sz="4" w:space="0" w:color="000000"/>
              <w:bottom w:val="single" w:sz="4" w:space="0" w:color="000000"/>
              <w:right w:val="single" w:sz="4" w:space="0" w:color="000000"/>
            </w:tcBorders>
            <w:hideMark/>
          </w:tcPr>
          <w:p w14:paraId="12DDC915" w14:textId="77777777" w:rsidR="00BF08BA" w:rsidRPr="00BF08BA" w:rsidRDefault="00BF08BA" w:rsidP="00A62599">
            <w:pPr>
              <w:ind w:left="42"/>
              <w:rPr>
                <w:sz w:val="24"/>
                <w:szCs w:val="24"/>
              </w:rPr>
            </w:pPr>
            <w:r w:rsidRPr="00BF08BA">
              <w:rPr>
                <w:sz w:val="24"/>
                <w:szCs w:val="24"/>
              </w:rPr>
              <w:t>200 ml (p&lt;0,001)</w:t>
            </w:r>
          </w:p>
        </w:tc>
      </w:tr>
      <w:tr w:rsidR="00BF08BA" w:rsidRPr="00BF08BA" w14:paraId="4E3CC44B" w14:textId="77777777" w:rsidTr="00A62599">
        <w:trPr>
          <w:trHeight w:val="253"/>
        </w:trPr>
        <w:tc>
          <w:tcPr>
            <w:tcW w:w="4678" w:type="dxa"/>
            <w:tcBorders>
              <w:top w:val="single" w:sz="4" w:space="0" w:color="000000"/>
              <w:left w:val="single" w:sz="4" w:space="0" w:color="000000"/>
              <w:bottom w:val="single" w:sz="4" w:space="0" w:color="000000"/>
              <w:right w:val="single" w:sz="4" w:space="0" w:color="000000"/>
            </w:tcBorders>
            <w:hideMark/>
          </w:tcPr>
          <w:p w14:paraId="4D0F54CF" w14:textId="3099F7C3" w:rsidR="00BF08BA" w:rsidRPr="00BF08BA" w:rsidRDefault="00BF08BA" w:rsidP="00A62599">
            <w:pPr>
              <w:ind w:left="42"/>
              <w:rPr>
                <w:sz w:val="24"/>
                <w:szCs w:val="24"/>
              </w:rPr>
            </w:pPr>
            <w:r w:rsidRPr="00BF08BA">
              <w:rPr>
                <w:sz w:val="24"/>
                <w:szCs w:val="24"/>
              </w:rPr>
              <w:t>Indacaterol/glycopyrronium – indacaterol</w:t>
            </w:r>
          </w:p>
        </w:tc>
        <w:tc>
          <w:tcPr>
            <w:tcW w:w="2073" w:type="dxa"/>
            <w:tcBorders>
              <w:top w:val="single" w:sz="4" w:space="0" w:color="000000"/>
              <w:left w:val="single" w:sz="4" w:space="0" w:color="000000"/>
              <w:bottom w:val="single" w:sz="4" w:space="0" w:color="000000"/>
              <w:right w:val="single" w:sz="4" w:space="0" w:color="000000"/>
            </w:tcBorders>
            <w:hideMark/>
          </w:tcPr>
          <w:p w14:paraId="603571B9" w14:textId="77777777" w:rsidR="00BF08BA" w:rsidRPr="00BF08BA" w:rsidRDefault="00BF08BA" w:rsidP="00A62599">
            <w:pPr>
              <w:ind w:left="42"/>
              <w:rPr>
                <w:sz w:val="24"/>
                <w:szCs w:val="24"/>
              </w:rPr>
            </w:pPr>
            <w:r w:rsidRPr="00BF08BA">
              <w:rPr>
                <w:sz w:val="24"/>
                <w:szCs w:val="24"/>
              </w:rPr>
              <w:t>80 ml (p&lt;0,001)</w:t>
            </w:r>
          </w:p>
        </w:tc>
        <w:tc>
          <w:tcPr>
            <w:tcW w:w="2037" w:type="dxa"/>
            <w:tcBorders>
              <w:top w:val="single" w:sz="4" w:space="0" w:color="000000"/>
              <w:left w:val="single" w:sz="4" w:space="0" w:color="000000"/>
              <w:bottom w:val="single" w:sz="4" w:space="0" w:color="000000"/>
              <w:right w:val="single" w:sz="4" w:space="0" w:color="000000"/>
            </w:tcBorders>
            <w:hideMark/>
          </w:tcPr>
          <w:p w14:paraId="7D58AEF4" w14:textId="77777777" w:rsidR="00BF08BA" w:rsidRPr="00BF08BA" w:rsidRDefault="00BF08BA" w:rsidP="00A62599">
            <w:pPr>
              <w:ind w:left="42"/>
              <w:rPr>
                <w:sz w:val="24"/>
                <w:szCs w:val="24"/>
              </w:rPr>
            </w:pPr>
            <w:r w:rsidRPr="00BF08BA">
              <w:rPr>
                <w:sz w:val="24"/>
                <w:szCs w:val="24"/>
              </w:rPr>
              <w:t>70 ml (p&lt;0,001)</w:t>
            </w:r>
          </w:p>
        </w:tc>
      </w:tr>
      <w:tr w:rsidR="00BF08BA" w:rsidRPr="00BF08BA" w14:paraId="1CE342B3" w14:textId="77777777" w:rsidTr="00A62599">
        <w:trPr>
          <w:trHeight w:val="253"/>
        </w:trPr>
        <w:tc>
          <w:tcPr>
            <w:tcW w:w="4678" w:type="dxa"/>
            <w:tcBorders>
              <w:top w:val="single" w:sz="4" w:space="0" w:color="000000"/>
              <w:left w:val="single" w:sz="4" w:space="0" w:color="000000"/>
              <w:bottom w:val="single" w:sz="4" w:space="0" w:color="000000"/>
              <w:right w:val="single" w:sz="4" w:space="0" w:color="000000"/>
            </w:tcBorders>
            <w:hideMark/>
          </w:tcPr>
          <w:p w14:paraId="0C43629E" w14:textId="1DC2B8ED" w:rsidR="00BF08BA" w:rsidRPr="00BF08BA" w:rsidRDefault="00BF08BA" w:rsidP="00A62599">
            <w:pPr>
              <w:ind w:left="42"/>
              <w:rPr>
                <w:sz w:val="24"/>
                <w:szCs w:val="24"/>
              </w:rPr>
            </w:pPr>
            <w:r w:rsidRPr="00BF08BA">
              <w:rPr>
                <w:sz w:val="24"/>
                <w:szCs w:val="24"/>
              </w:rPr>
              <w:t>Indacaterol/glycopyrronium – glycopyrronium</w:t>
            </w:r>
          </w:p>
        </w:tc>
        <w:tc>
          <w:tcPr>
            <w:tcW w:w="2073" w:type="dxa"/>
            <w:tcBorders>
              <w:top w:val="single" w:sz="4" w:space="0" w:color="000000"/>
              <w:left w:val="single" w:sz="4" w:space="0" w:color="000000"/>
              <w:bottom w:val="single" w:sz="4" w:space="0" w:color="000000"/>
              <w:right w:val="single" w:sz="4" w:space="0" w:color="000000"/>
            </w:tcBorders>
            <w:hideMark/>
          </w:tcPr>
          <w:p w14:paraId="102AF40F" w14:textId="77777777" w:rsidR="00BF08BA" w:rsidRPr="00BF08BA" w:rsidRDefault="00BF08BA" w:rsidP="00A62599">
            <w:pPr>
              <w:ind w:left="42"/>
              <w:rPr>
                <w:sz w:val="24"/>
                <w:szCs w:val="24"/>
              </w:rPr>
            </w:pPr>
            <w:r w:rsidRPr="00BF08BA">
              <w:rPr>
                <w:sz w:val="24"/>
                <w:szCs w:val="24"/>
              </w:rPr>
              <w:t>80 ml (p&lt;0,001)</w:t>
            </w:r>
          </w:p>
        </w:tc>
        <w:tc>
          <w:tcPr>
            <w:tcW w:w="2037" w:type="dxa"/>
            <w:tcBorders>
              <w:top w:val="single" w:sz="4" w:space="0" w:color="000000"/>
              <w:left w:val="single" w:sz="4" w:space="0" w:color="000000"/>
              <w:bottom w:val="single" w:sz="4" w:space="0" w:color="000000"/>
              <w:right w:val="single" w:sz="4" w:space="0" w:color="000000"/>
            </w:tcBorders>
            <w:hideMark/>
          </w:tcPr>
          <w:p w14:paraId="5AE1A0D0" w14:textId="77777777" w:rsidR="00BF08BA" w:rsidRPr="00BF08BA" w:rsidRDefault="00BF08BA" w:rsidP="00A62599">
            <w:pPr>
              <w:ind w:left="42"/>
              <w:rPr>
                <w:sz w:val="24"/>
                <w:szCs w:val="24"/>
              </w:rPr>
            </w:pPr>
            <w:r w:rsidRPr="00BF08BA">
              <w:rPr>
                <w:sz w:val="24"/>
                <w:szCs w:val="24"/>
              </w:rPr>
              <w:t>90 ml (p&lt;0,001)</w:t>
            </w:r>
          </w:p>
        </w:tc>
      </w:tr>
      <w:tr w:rsidR="00BF08BA" w:rsidRPr="00BF08BA" w14:paraId="41DB3A11" w14:textId="77777777" w:rsidTr="00A62599">
        <w:trPr>
          <w:trHeight w:val="250"/>
        </w:trPr>
        <w:tc>
          <w:tcPr>
            <w:tcW w:w="4678" w:type="dxa"/>
            <w:tcBorders>
              <w:top w:val="single" w:sz="4" w:space="0" w:color="000000"/>
              <w:left w:val="single" w:sz="4" w:space="0" w:color="000000"/>
              <w:bottom w:val="single" w:sz="4" w:space="0" w:color="000000"/>
              <w:right w:val="single" w:sz="4" w:space="0" w:color="000000"/>
            </w:tcBorders>
            <w:hideMark/>
          </w:tcPr>
          <w:p w14:paraId="55829F86" w14:textId="523D21B5" w:rsidR="00BF08BA" w:rsidRPr="00BF08BA" w:rsidRDefault="00BF08BA" w:rsidP="00A62599">
            <w:pPr>
              <w:ind w:left="42"/>
              <w:rPr>
                <w:sz w:val="24"/>
                <w:szCs w:val="24"/>
              </w:rPr>
            </w:pPr>
            <w:r w:rsidRPr="00BF08BA">
              <w:rPr>
                <w:sz w:val="24"/>
                <w:szCs w:val="24"/>
              </w:rPr>
              <w:t>Indacaterol/glycopyrronium – tiotropium</w:t>
            </w:r>
          </w:p>
        </w:tc>
        <w:tc>
          <w:tcPr>
            <w:tcW w:w="2073" w:type="dxa"/>
            <w:tcBorders>
              <w:top w:val="single" w:sz="4" w:space="0" w:color="000000"/>
              <w:left w:val="single" w:sz="4" w:space="0" w:color="000000"/>
              <w:bottom w:val="single" w:sz="4" w:space="0" w:color="000000"/>
              <w:right w:val="single" w:sz="4" w:space="0" w:color="000000"/>
            </w:tcBorders>
            <w:hideMark/>
          </w:tcPr>
          <w:p w14:paraId="0F2EB0FF" w14:textId="77777777" w:rsidR="00BF08BA" w:rsidRPr="00BF08BA" w:rsidRDefault="00BF08BA" w:rsidP="00A62599">
            <w:pPr>
              <w:ind w:left="42"/>
              <w:rPr>
                <w:sz w:val="24"/>
                <w:szCs w:val="24"/>
              </w:rPr>
            </w:pPr>
            <w:r w:rsidRPr="00BF08BA">
              <w:rPr>
                <w:sz w:val="24"/>
                <w:szCs w:val="24"/>
              </w:rPr>
              <w:t>80 ml (p&lt;0,001)</w:t>
            </w:r>
          </w:p>
        </w:tc>
        <w:tc>
          <w:tcPr>
            <w:tcW w:w="2037" w:type="dxa"/>
            <w:tcBorders>
              <w:top w:val="single" w:sz="4" w:space="0" w:color="000000"/>
              <w:left w:val="single" w:sz="4" w:space="0" w:color="000000"/>
              <w:bottom w:val="single" w:sz="4" w:space="0" w:color="000000"/>
              <w:right w:val="single" w:sz="4" w:space="0" w:color="000000"/>
            </w:tcBorders>
            <w:hideMark/>
          </w:tcPr>
          <w:p w14:paraId="0D48EDE6" w14:textId="77777777" w:rsidR="00BF08BA" w:rsidRPr="00BF08BA" w:rsidRDefault="00BF08BA" w:rsidP="00A62599">
            <w:pPr>
              <w:ind w:left="42"/>
              <w:rPr>
                <w:sz w:val="24"/>
                <w:szCs w:val="24"/>
              </w:rPr>
            </w:pPr>
            <w:r w:rsidRPr="00BF08BA">
              <w:rPr>
                <w:sz w:val="24"/>
                <w:szCs w:val="24"/>
              </w:rPr>
              <w:t>80 ml (p&lt;0,001)</w:t>
            </w:r>
          </w:p>
        </w:tc>
      </w:tr>
    </w:tbl>
    <w:p w14:paraId="0B675FC0" w14:textId="77777777" w:rsidR="002C43A1" w:rsidRDefault="002C43A1" w:rsidP="00A62599">
      <w:pPr>
        <w:ind w:left="851"/>
        <w:rPr>
          <w:sz w:val="24"/>
          <w:szCs w:val="24"/>
        </w:rPr>
      </w:pPr>
    </w:p>
    <w:p w14:paraId="0B99DBB3" w14:textId="17D0F4A9" w:rsidR="00BF08BA" w:rsidRPr="00BF08BA" w:rsidRDefault="00BF08BA" w:rsidP="00A62599">
      <w:pPr>
        <w:ind w:left="851"/>
        <w:rPr>
          <w:sz w:val="24"/>
          <w:szCs w:val="24"/>
        </w:rPr>
      </w:pPr>
      <w:r w:rsidRPr="00BF08BA">
        <w:rPr>
          <w:sz w:val="24"/>
          <w:szCs w:val="24"/>
        </w:rPr>
        <w:t>Den gennemsnitlige før-dosis FEV1 (gennemsnittet af værdierne målt ved -45 og -15 minutter før morgendosis af studiemedicin) var statistisk signifikant til fordel for indacaterol/glycopyrronium  sammenlignet med fluticason/salmeterol (least squares [LS] gennemsnitlig behandlingsforskel 100 ml, p&lt;0,001) ved uge 26, sammenlignet med placebo (LS gennemsnitlig behandlingsforskel 189 ml, p&lt;0,001) efter uge 52 og ved alle besøg op til uge 64 sammenlignet med glycopyrronium (LS gennemsnitlig behandlings</w:t>
      </w:r>
      <w:r w:rsidR="002C43A1">
        <w:rPr>
          <w:sz w:val="24"/>
          <w:szCs w:val="24"/>
        </w:rPr>
        <w:softHyphen/>
      </w:r>
      <w:r w:rsidRPr="00BF08BA">
        <w:rPr>
          <w:sz w:val="24"/>
          <w:szCs w:val="24"/>
        </w:rPr>
        <w:t>forskel 70-80 ml, p&lt;0,001) og tiotropium (LS gennemsnitlig behandlingsforskel 60-80 ml, p&lt;0,001). I det 52-ugers aktiv-kontrolleret studie var den gennemsnitlige før-dosis FEV1 statistisk signifikant til fordel for indacaterol/glycopyrronium ved alle besøg op til uge 52 sammenlignet med fluticason/salmeterol (LS gennemsnitlig behandlingsforskel 62-86 ml, p&lt;0,001). Ved uge 26 medførte indacaterol/glycopyrronium statistisk signifikant forbedring af peak FEV1 sammenlignet med placebo i de første 4 timer post dosis (LS gennemsnitlig behandlingsforskel 330 ml) (p&lt;0,001).</w:t>
      </w:r>
    </w:p>
    <w:p w14:paraId="288E24CA" w14:textId="77777777" w:rsidR="00BF08BA" w:rsidRPr="00BF08BA" w:rsidRDefault="00BF08BA" w:rsidP="00A62599">
      <w:pPr>
        <w:ind w:left="851"/>
        <w:rPr>
          <w:i/>
          <w:sz w:val="24"/>
          <w:szCs w:val="24"/>
        </w:rPr>
      </w:pPr>
    </w:p>
    <w:p w14:paraId="70262D26" w14:textId="77777777" w:rsidR="00BF08BA" w:rsidRPr="00BF08BA" w:rsidRDefault="00BF08BA" w:rsidP="00A62599">
      <w:pPr>
        <w:ind w:left="851"/>
        <w:rPr>
          <w:i/>
          <w:sz w:val="24"/>
          <w:szCs w:val="24"/>
        </w:rPr>
      </w:pPr>
      <w:r w:rsidRPr="00BF08BA">
        <w:rPr>
          <w:i/>
          <w:sz w:val="24"/>
          <w:szCs w:val="24"/>
        </w:rPr>
        <w:t>FEV1 AUC:</w:t>
      </w:r>
    </w:p>
    <w:p w14:paraId="039F0DDC" w14:textId="527E041E" w:rsidR="00BF08BA" w:rsidRPr="00BF08BA" w:rsidRDefault="00BF08BA" w:rsidP="00A62599">
      <w:pPr>
        <w:ind w:left="851"/>
        <w:rPr>
          <w:sz w:val="24"/>
          <w:szCs w:val="24"/>
        </w:rPr>
      </w:pPr>
      <w:r w:rsidRPr="00BF08BA">
        <w:rPr>
          <w:sz w:val="24"/>
          <w:szCs w:val="24"/>
        </w:rPr>
        <w:t>Indacaterol/glycopyrronium forøgede post-dosis FEV1 AUC0-12 (primært endepunkt) med 140 ml efter 26 uger (p&lt;0,001) sammenlignet med fluticason/salmeterol.</w:t>
      </w:r>
    </w:p>
    <w:p w14:paraId="07E35890" w14:textId="77777777" w:rsidR="00BF08BA" w:rsidRPr="00BF08BA" w:rsidRDefault="00BF08BA" w:rsidP="00A62599">
      <w:pPr>
        <w:ind w:left="851"/>
        <w:rPr>
          <w:sz w:val="24"/>
          <w:szCs w:val="24"/>
        </w:rPr>
      </w:pPr>
    </w:p>
    <w:p w14:paraId="37C94329" w14:textId="77777777" w:rsidR="00BF08BA" w:rsidRPr="00BF08BA" w:rsidRDefault="00BF08BA" w:rsidP="00A62599">
      <w:pPr>
        <w:ind w:left="851"/>
        <w:rPr>
          <w:i/>
          <w:sz w:val="24"/>
          <w:szCs w:val="24"/>
        </w:rPr>
      </w:pPr>
      <w:r w:rsidRPr="00BF08BA">
        <w:rPr>
          <w:i/>
          <w:sz w:val="24"/>
          <w:szCs w:val="24"/>
          <w:u w:val="single"/>
        </w:rPr>
        <w:t>Symptomatiske fordele</w:t>
      </w:r>
      <w:r w:rsidRPr="00BF08BA">
        <w:rPr>
          <w:i/>
          <w:sz w:val="24"/>
          <w:szCs w:val="24"/>
        </w:rPr>
        <w:t xml:space="preserve"> </w:t>
      </w:r>
    </w:p>
    <w:p w14:paraId="3F22543C" w14:textId="77777777" w:rsidR="00BF08BA" w:rsidRPr="00BF08BA" w:rsidRDefault="00BF08BA" w:rsidP="00A62599">
      <w:pPr>
        <w:ind w:left="851"/>
        <w:rPr>
          <w:i/>
          <w:sz w:val="24"/>
          <w:szCs w:val="24"/>
        </w:rPr>
      </w:pPr>
      <w:r w:rsidRPr="00BF08BA">
        <w:rPr>
          <w:i/>
          <w:sz w:val="24"/>
          <w:szCs w:val="24"/>
        </w:rPr>
        <w:t>Åndenød:</w:t>
      </w:r>
    </w:p>
    <w:p w14:paraId="2306618F" w14:textId="4770E769" w:rsidR="00BF08BA" w:rsidRPr="00BF08BA" w:rsidRDefault="00BF08BA" w:rsidP="00A62599">
      <w:pPr>
        <w:ind w:left="851"/>
        <w:rPr>
          <w:sz w:val="24"/>
          <w:szCs w:val="24"/>
        </w:rPr>
      </w:pPr>
      <w:r w:rsidRPr="00BF08BA">
        <w:rPr>
          <w:sz w:val="24"/>
          <w:szCs w:val="24"/>
        </w:rPr>
        <w:t>Indacaterol/glycopyrronium medførte statistisk signifikant reduktion af åndenød evalueret ved hjælp af Transitional Dyspnoea Index (TDI); og viste en statistisk signifikant forøgelse i TDI fokal score ved uge 26 sammenlignet med placebo (LS gennemsnitlig behandlingsforskel 1,09, p&lt;0,001), tiotropium (LS gennemsnitlig behandlingsforskel 0,51, p=0,007) og fluticason/salmeterol (LS gennemsnitlig behandlingsforskel 0,76, p=0,003). Forbedringer sammenlignet med indacaterol og glycopyrronium var henholdsvis 0,26 og 0,21.</w:t>
      </w:r>
    </w:p>
    <w:p w14:paraId="46D963AB" w14:textId="77777777" w:rsidR="00BF08BA" w:rsidRPr="00BF08BA" w:rsidRDefault="00BF08BA" w:rsidP="00A62599">
      <w:pPr>
        <w:ind w:left="851"/>
        <w:rPr>
          <w:sz w:val="24"/>
          <w:szCs w:val="24"/>
        </w:rPr>
      </w:pPr>
    </w:p>
    <w:p w14:paraId="1CD18438" w14:textId="4646BBCE" w:rsidR="00BF08BA" w:rsidRPr="00BF08BA" w:rsidRDefault="00BF08BA" w:rsidP="00A62599">
      <w:pPr>
        <w:ind w:left="851"/>
        <w:rPr>
          <w:sz w:val="24"/>
          <w:szCs w:val="24"/>
        </w:rPr>
      </w:pPr>
      <w:r w:rsidRPr="00BF08BA">
        <w:rPr>
          <w:sz w:val="24"/>
          <w:szCs w:val="24"/>
        </w:rPr>
        <w:t xml:space="preserve">En statistisk signifikant højere procentdel patienter, som fik indacaterol/glycopyrronium, responderede med en 1 point eller større forbedring i TDI fokal score ved uge 26 sammenlignet med placebo (henholdsvis 68,1 % og 57,5 %, p=0,004). En signifikant højere andel af patienterne på indacaterol/glycopyrronium viste klinisk betydningsfuldt respons ved uge 26 sammenlignet med patienter på tiotropium (68,1 % indacaterol/glycopyrronium </w:t>
      </w:r>
      <w:r w:rsidRPr="00BF08BA">
        <w:rPr>
          <w:i/>
          <w:sz w:val="24"/>
          <w:szCs w:val="24"/>
        </w:rPr>
        <w:t xml:space="preserve">versus </w:t>
      </w:r>
      <w:r w:rsidRPr="00BF08BA">
        <w:rPr>
          <w:sz w:val="24"/>
          <w:szCs w:val="24"/>
        </w:rPr>
        <w:t xml:space="preserve">59,2 % tiotropium, p=0,016) og patienter på fluticason/salmeterol (65,1 % indacaterol/glycopyrronium </w:t>
      </w:r>
      <w:r w:rsidRPr="00BF08BA">
        <w:rPr>
          <w:i/>
          <w:sz w:val="24"/>
          <w:szCs w:val="24"/>
        </w:rPr>
        <w:t xml:space="preserve">versus </w:t>
      </w:r>
      <w:r w:rsidRPr="00BF08BA">
        <w:rPr>
          <w:sz w:val="24"/>
          <w:szCs w:val="24"/>
        </w:rPr>
        <w:t>55,5 % fluticason/salmeterol, p=0,088).</w:t>
      </w:r>
    </w:p>
    <w:p w14:paraId="2CCA1DCE" w14:textId="77777777" w:rsidR="00BF08BA" w:rsidRPr="00BF08BA" w:rsidRDefault="00BF08BA" w:rsidP="00A62599">
      <w:pPr>
        <w:ind w:left="851"/>
        <w:rPr>
          <w:sz w:val="24"/>
          <w:szCs w:val="24"/>
        </w:rPr>
      </w:pPr>
    </w:p>
    <w:p w14:paraId="60E629EC" w14:textId="77777777" w:rsidR="00BF08BA" w:rsidRPr="00BF08BA" w:rsidRDefault="00BF08BA" w:rsidP="00A62599">
      <w:pPr>
        <w:ind w:left="851"/>
        <w:rPr>
          <w:i/>
          <w:sz w:val="24"/>
          <w:szCs w:val="24"/>
        </w:rPr>
      </w:pPr>
      <w:r w:rsidRPr="00BF08BA">
        <w:rPr>
          <w:i/>
          <w:sz w:val="24"/>
          <w:szCs w:val="24"/>
        </w:rPr>
        <w:t>Helbredsrelateret livskvalitet:</w:t>
      </w:r>
    </w:p>
    <w:p w14:paraId="78E32483" w14:textId="3B96FF5D" w:rsidR="00BF08BA" w:rsidRPr="00BF08BA" w:rsidRDefault="00BF08BA" w:rsidP="00A62599">
      <w:pPr>
        <w:ind w:left="851"/>
        <w:rPr>
          <w:sz w:val="24"/>
          <w:szCs w:val="24"/>
        </w:rPr>
      </w:pPr>
      <w:r w:rsidRPr="00BF08BA">
        <w:rPr>
          <w:sz w:val="24"/>
          <w:szCs w:val="24"/>
        </w:rPr>
        <w:t>Indacaterol/glycopyrronium har også vist en statistisk signifikant virkning på helbredsrelateret livskvalitet målt ved hjælp af St. George’s Respiratory Questionnaire (SGRQ) udtrykt ved en reduktion i SGRQ totalscore efter 26 uger sammenlignet med placebo (LS gennemsnitlig behandlingsforskel -3,01, p=0,002) og tiotropium (LS gennemsnitlig behandlingsforskel -2,13, p=0,009) og reduktioner sammenlignet med indacaterol og glycopyrronium var henholdsvis -1,09 og -1,18. Efter 64 uger var reduktionen statistisk signifikant sammenlignet med tiotropium (LS gennemsnitlig behandlingsforskel -2,69, p&lt;0,001). Efter 52 uger var reduktionen statistisk signifikant sammenlignet med fluticason/salmeterol (LS gennemsnitlig behandlingsforskel -1,3, p=0,003).</w:t>
      </w:r>
    </w:p>
    <w:p w14:paraId="3CFCB75E" w14:textId="77777777" w:rsidR="00BF08BA" w:rsidRPr="00BF08BA" w:rsidRDefault="00BF08BA" w:rsidP="00A62599">
      <w:pPr>
        <w:ind w:left="851"/>
        <w:rPr>
          <w:sz w:val="24"/>
          <w:szCs w:val="24"/>
        </w:rPr>
      </w:pPr>
    </w:p>
    <w:p w14:paraId="46135BB4" w14:textId="77777777" w:rsidR="00BF08BA" w:rsidRPr="00BF08BA" w:rsidRDefault="00BF08BA" w:rsidP="00A62599">
      <w:pPr>
        <w:ind w:left="851"/>
        <w:rPr>
          <w:sz w:val="24"/>
          <w:szCs w:val="24"/>
        </w:rPr>
      </w:pPr>
      <w:r w:rsidRPr="00BF08BA">
        <w:rPr>
          <w:sz w:val="24"/>
          <w:szCs w:val="24"/>
        </w:rPr>
        <w:t xml:space="preserve">En højere procentdel af patienter, som fik indacaterol/glycopyrronium , responderede med en klinisk betydningsfuld forbedring i SGRQ-score (defineret som et fald på mindst 4 enheder fra udgangsværdien) ved uge 26 sammenlignet med placebo (henholdsvis 63,7 % og 56,6 %, p=0,088) og tiotropium (63,7 % indacaterol/glycopyrronium  </w:t>
      </w:r>
      <w:r w:rsidRPr="00BF08BA">
        <w:rPr>
          <w:i/>
          <w:sz w:val="24"/>
          <w:szCs w:val="24"/>
        </w:rPr>
        <w:t xml:space="preserve">versus </w:t>
      </w:r>
      <w:r w:rsidRPr="00BF08BA">
        <w:rPr>
          <w:sz w:val="24"/>
          <w:szCs w:val="24"/>
        </w:rPr>
        <w:t xml:space="preserve">56,4 % tiotropium, p=0,047), ved uge 64 sammenlignet med glycopyrronium og tiotropium (henholdsvis 57,3 % indacaterol/glycopyrronium  </w:t>
      </w:r>
      <w:r w:rsidRPr="00BF08BA">
        <w:rPr>
          <w:i/>
          <w:sz w:val="24"/>
          <w:szCs w:val="24"/>
        </w:rPr>
        <w:t xml:space="preserve">versus </w:t>
      </w:r>
      <w:r w:rsidRPr="00BF08BA">
        <w:rPr>
          <w:sz w:val="24"/>
          <w:szCs w:val="24"/>
        </w:rPr>
        <w:t xml:space="preserve">51,8 % glycopyrronium, p=0,055; </w:t>
      </w:r>
      <w:r w:rsidRPr="00BF08BA">
        <w:rPr>
          <w:i/>
          <w:sz w:val="24"/>
          <w:szCs w:val="24"/>
        </w:rPr>
        <w:t xml:space="preserve">versus </w:t>
      </w:r>
      <w:r w:rsidRPr="00BF08BA">
        <w:rPr>
          <w:sz w:val="24"/>
          <w:szCs w:val="24"/>
        </w:rPr>
        <w:t xml:space="preserve">50,8 % tiotropium, p=0,051), og ved uge 52 sammenlignet med fluticason/salmeterol (49,2 % indacaterol/glycopyrronium  </w:t>
      </w:r>
      <w:r w:rsidRPr="00BF08BA">
        <w:rPr>
          <w:i/>
          <w:sz w:val="24"/>
          <w:szCs w:val="24"/>
        </w:rPr>
        <w:t xml:space="preserve">versus </w:t>
      </w:r>
      <w:r w:rsidRPr="00BF08BA">
        <w:rPr>
          <w:sz w:val="24"/>
          <w:szCs w:val="24"/>
        </w:rPr>
        <w:t>43,7 % fluticason/salmeterol, odds ratio: 1,30, p&lt;0,001).</w:t>
      </w:r>
    </w:p>
    <w:p w14:paraId="6FB1D7F6" w14:textId="77777777" w:rsidR="00BF08BA" w:rsidRPr="00BF08BA" w:rsidRDefault="00BF08BA" w:rsidP="00A62599">
      <w:pPr>
        <w:ind w:left="851"/>
        <w:rPr>
          <w:i/>
          <w:sz w:val="24"/>
          <w:szCs w:val="24"/>
        </w:rPr>
      </w:pPr>
    </w:p>
    <w:p w14:paraId="14B6F4D3" w14:textId="77777777" w:rsidR="00BF08BA" w:rsidRPr="00BF08BA" w:rsidRDefault="00BF08BA" w:rsidP="00A62599">
      <w:pPr>
        <w:ind w:left="851"/>
        <w:rPr>
          <w:i/>
          <w:sz w:val="24"/>
          <w:szCs w:val="24"/>
        </w:rPr>
      </w:pPr>
      <w:r w:rsidRPr="00BF08BA">
        <w:rPr>
          <w:i/>
          <w:sz w:val="24"/>
          <w:szCs w:val="24"/>
        </w:rPr>
        <w:t>Daglige aktiviteter</w:t>
      </w:r>
    </w:p>
    <w:p w14:paraId="06A71BD6" w14:textId="70F609CC" w:rsidR="00F36FAC" w:rsidRPr="00A62599" w:rsidRDefault="00BF08BA" w:rsidP="00A62599">
      <w:pPr>
        <w:ind w:left="851"/>
        <w:rPr>
          <w:sz w:val="24"/>
          <w:szCs w:val="24"/>
        </w:rPr>
      </w:pPr>
      <w:r w:rsidRPr="00BF08BA">
        <w:rPr>
          <w:sz w:val="24"/>
          <w:szCs w:val="24"/>
        </w:rPr>
        <w:t xml:space="preserve">Indacaterol/glycopyrronium viste en signifikant overlegen forbedring </w:t>
      </w:r>
      <w:r w:rsidRPr="00BF08BA">
        <w:rPr>
          <w:i/>
          <w:sz w:val="24"/>
          <w:szCs w:val="24"/>
        </w:rPr>
        <w:t xml:space="preserve">versus </w:t>
      </w:r>
      <w:r w:rsidRPr="00BF08BA">
        <w:rPr>
          <w:sz w:val="24"/>
          <w:szCs w:val="24"/>
        </w:rPr>
        <w:t>tiotropium i andel af ”dage med evne til at udføre daglige aktiviteter” i løbet af 26 uger (LS gennemsnitlig behandlingsforskel 8,45 %, p&lt;0,001). Ved uge 64 viste indacaterol/glycopyrronium numerisk forbedring i forhold til glycopyrronium (LS gennemsnitlig behandlingsforskel 1,95 %; p=0,175) og statistisk forbedring i forhold til tiotropium (LS gennemsnitlig behandlingsforskel 4,96 %; p=0,001).</w:t>
      </w:r>
    </w:p>
    <w:p w14:paraId="5B9A86F2" w14:textId="77777777" w:rsidR="00F36FAC" w:rsidRPr="00A62599" w:rsidRDefault="00F36FAC" w:rsidP="00A62599">
      <w:pPr>
        <w:ind w:left="851"/>
        <w:rPr>
          <w:sz w:val="24"/>
          <w:szCs w:val="24"/>
        </w:rPr>
      </w:pPr>
    </w:p>
    <w:p w14:paraId="31A6E635" w14:textId="53E38CB9" w:rsidR="00BF08BA" w:rsidRPr="00BF08BA" w:rsidRDefault="00BF08BA" w:rsidP="00A62599">
      <w:pPr>
        <w:ind w:left="851"/>
        <w:rPr>
          <w:i/>
          <w:sz w:val="24"/>
          <w:szCs w:val="24"/>
        </w:rPr>
      </w:pPr>
      <w:r w:rsidRPr="00BF08BA">
        <w:rPr>
          <w:i/>
          <w:sz w:val="24"/>
          <w:szCs w:val="24"/>
        </w:rPr>
        <w:t>KOL-eksacerbationer</w:t>
      </w:r>
    </w:p>
    <w:p w14:paraId="042113BB" w14:textId="229FA175" w:rsidR="00BF08BA" w:rsidRPr="00BF08BA" w:rsidRDefault="00BF08BA" w:rsidP="00A62599">
      <w:pPr>
        <w:ind w:left="851"/>
        <w:rPr>
          <w:sz w:val="24"/>
          <w:szCs w:val="24"/>
        </w:rPr>
      </w:pPr>
      <w:r w:rsidRPr="00BF08BA">
        <w:rPr>
          <w:sz w:val="24"/>
          <w:szCs w:val="24"/>
        </w:rPr>
        <w:t>I et 64 ugers studie, der sammenligner indacaterol/glycopyrronium (n=729), glycopyrronium (n=739) og tiotropium (n=737), reducerede indacaterol/glycopyrronium den årlige hyppighed for moderate til svære KOL-eksacerbationer med 12 % sammenlignet med glycopyrronium (p=0,038) og med 10 % sammenlignet med tiotropium (p=0,096). Antallet af moderate til svære KOL-eksacerbationer/patientår var 0,94 for indacaterol/glycopyrronium (812 tilfælde), 1,07 for glycopyrronium (900 tilfælde) og 1,06 for tiotropium</w:t>
      </w:r>
      <w:r w:rsidR="00A62599">
        <w:rPr>
          <w:sz w:val="24"/>
          <w:szCs w:val="24"/>
        </w:rPr>
        <w:t xml:space="preserve"> </w:t>
      </w:r>
      <w:r w:rsidRPr="00BF08BA">
        <w:rPr>
          <w:sz w:val="24"/>
          <w:szCs w:val="24"/>
        </w:rPr>
        <w:t>(898 tilfælde). Indacaterol/glycopyrronium reducerede også den årlige rate af alle KOL-eksacerbationer (milde, moderate eller svære) statistisk signifikant med 15 % sammenlignet med glycopyrronium (p=0,001) og 14 % sammenlignet med tiotropium (p=0,002). Antallet af alle KOL-eksacerbationer/patient-år var 3,34 for indacaterol/glycopyrronium (2.893 tilfælde), 3,92 for glycopyrronium (3.294 tilfælde) og 3,89 for</w:t>
      </w:r>
      <w:r w:rsidR="00A62599">
        <w:rPr>
          <w:sz w:val="24"/>
          <w:szCs w:val="24"/>
        </w:rPr>
        <w:t xml:space="preserve"> </w:t>
      </w:r>
      <w:r w:rsidRPr="00BF08BA">
        <w:rPr>
          <w:sz w:val="24"/>
          <w:szCs w:val="24"/>
        </w:rPr>
        <w:t>tiotropium (3.301 tilfælde).</w:t>
      </w:r>
    </w:p>
    <w:p w14:paraId="03FEA954" w14:textId="77777777" w:rsidR="00BF08BA" w:rsidRPr="00BF08BA" w:rsidRDefault="00BF08BA" w:rsidP="00A62599">
      <w:pPr>
        <w:ind w:left="851"/>
        <w:rPr>
          <w:sz w:val="24"/>
          <w:szCs w:val="24"/>
        </w:rPr>
      </w:pPr>
    </w:p>
    <w:p w14:paraId="5BB2BE6D" w14:textId="6101D440" w:rsidR="00BF08BA" w:rsidRPr="00BF08BA" w:rsidRDefault="00BF08BA" w:rsidP="00A62599">
      <w:pPr>
        <w:ind w:left="851"/>
        <w:rPr>
          <w:sz w:val="24"/>
          <w:szCs w:val="24"/>
        </w:rPr>
      </w:pPr>
      <w:r w:rsidRPr="00BF08BA">
        <w:rPr>
          <w:sz w:val="24"/>
          <w:szCs w:val="24"/>
        </w:rPr>
        <w:t xml:space="preserve">I det 52 ugers studie, der sammenligner indacaterol/glycopyrronium (n=1.675) og fluticason/salmeterol (n=1.679), opnåede indacaterol/glycopyrronium studiets primære mål om non-inferioritet i reduktion af hyppigheden af alle KOL-eksacerbationer (let, moderat eller svær) sammenlignet med fluticason/salmeterol. Antallet af alle KOL-eksacerbationer/patientår var 3,59 for indacaterol/glycopyrronium (4.531 tilfælde) og 4,03 for fluticason/salmeterol (4.969 tilfælde). Yderligere viste indacaterol/glycopyrronium superioritet i reduktion af den årlige hyppighed af alle eksacerbationer med 11 % </w:t>
      </w:r>
      <w:r w:rsidRPr="00BF08BA">
        <w:rPr>
          <w:i/>
          <w:sz w:val="24"/>
          <w:szCs w:val="24"/>
        </w:rPr>
        <w:t xml:space="preserve">versus </w:t>
      </w:r>
      <w:r w:rsidRPr="00BF08BA">
        <w:rPr>
          <w:sz w:val="24"/>
          <w:szCs w:val="24"/>
        </w:rPr>
        <w:t>fluticason/salmeterol (p=0,003).</w:t>
      </w:r>
    </w:p>
    <w:p w14:paraId="73403D4D" w14:textId="77777777" w:rsidR="00BF08BA" w:rsidRPr="00BF08BA" w:rsidRDefault="00BF08BA" w:rsidP="00A62599">
      <w:pPr>
        <w:ind w:left="851"/>
        <w:rPr>
          <w:sz w:val="24"/>
          <w:szCs w:val="24"/>
        </w:rPr>
      </w:pPr>
    </w:p>
    <w:p w14:paraId="027CADC9" w14:textId="489D1840" w:rsidR="00BF08BA" w:rsidRPr="00BF08BA" w:rsidRDefault="00BF08BA" w:rsidP="00A62599">
      <w:pPr>
        <w:ind w:left="851"/>
        <w:rPr>
          <w:sz w:val="24"/>
          <w:szCs w:val="24"/>
        </w:rPr>
      </w:pPr>
      <w:r w:rsidRPr="00BF08BA">
        <w:rPr>
          <w:sz w:val="24"/>
          <w:szCs w:val="24"/>
        </w:rPr>
        <w:t>Sammenlignet med fluticason/salmeterol reducerede indacaterol/glycopyrronium den årlige hyppighed af både moderate eller svære eksacerbationer med 17 % (p&lt;0,001), og af de svære eksacerbationer (som kræver hospitalisering) var reduktionen 13 % (ikke statistisk signifikant, p=0,231). Antallet af moderate eller svære KOL-eksacerbationer/patientår var 0,98 for indacaterol/glycopyrronium (1.265 tilfælde) og 1,19 for fluticason/salmeterol (1.452 tilfælde). Indacaterol/glycopyrronium forlængede tiden til første moderate eller svære eksacerbation med en 22 % risikoreduktion for en eksacerbation (p&lt;0,001) og forlængede tiden til første svære eksacerbation med en 19 % risikoreduktion for en eksacerbation (p=0,046).</w:t>
      </w:r>
    </w:p>
    <w:p w14:paraId="0423A069" w14:textId="77777777" w:rsidR="00BF08BA" w:rsidRPr="00BF08BA" w:rsidRDefault="00BF08BA" w:rsidP="00A62599">
      <w:pPr>
        <w:ind w:left="851"/>
        <w:rPr>
          <w:sz w:val="24"/>
          <w:szCs w:val="24"/>
        </w:rPr>
      </w:pPr>
    </w:p>
    <w:p w14:paraId="65CD8BF3" w14:textId="1E3897C9" w:rsidR="00BF08BA" w:rsidRPr="00BF08BA" w:rsidRDefault="00BF08BA" w:rsidP="00A62599">
      <w:pPr>
        <w:ind w:left="851"/>
        <w:rPr>
          <w:sz w:val="24"/>
          <w:szCs w:val="24"/>
        </w:rPr>
      </w:pPr>
      <w:r w:rsidRPr="00BF08BA">
        <w:rPr>
          <w:sz w:val="24"/>
          <w:szCs w:val="24"/>
        </w:rPr>
        <w:t>Hyppigheden af pneumoni var 3,2 % i indacaterol/glycopyrronium-armen sammenlignet med 4,8 % i fluticason/salmeterol-armen (p=0,017). Tid til første pneumoni blev forlænget med indacaterol/glycopyrronium sammenlignet med fluticason/salmeterol (p=0,013).</w:t>
      </w:r>
    </w:p>
    <w:p w14:paraId="197ED5C4" w14:textId="2EF5D30B" w:rsidR="00BF08BA" w:rsidRPr="00BF08BA" w:rsidRDefault="00BF08BA" w:rsidP="00A62599">
      <w:pPr>
        <w:ind w:left="851"/>
        <w:rPr>
          <w:sz w:val="24"/>
          <w:szCs w:val="24"/>
        </w:rPr>
      </w:pPr>
      <w:r w:rsidRPr="00BF08BA">
        <w:rPr>
          <w:sz w:val="24"/>
          <w:szCs w:val="24"/>
        </w:rPr>
        <w:t xml:space="preserve">I et andet studie, der sammenligner indacaterol/glycopyrronium (n=258) og fluticason/salmeterol (n=264) i 26 uger, var antallet af moderate til svære KOL-eksacerbationer/patient-år henholdsvis 0,15 </w:t>
      </w:r>
      <w:r w:rsidRPr="00BF08BA">
        <w:rPr>
          <w:i/>
          <w:sz w:val="24"/>
          <w:szCs w:val="24"/>
        </w:rPr>
        <w:t xml:space="preserve">versus </w:t>
      </w:r>
      <w:r w:rsidRPr="00BF08BA">
        <w:rPr>
          <w:sz w:val="24"/>
          <w:szCs w:val="24"/>
        </w:rPr>
        <w:t xml:space="preserve">0,18 (18 tilfælde </w:t>
      </w:r>
      <w:r w:rsidRPr="00BF08BA">
        <w:rPr>
          <w:i/>
          <w:sz w:val="24"/>
          <w:szCs w:val="24"/>
        </w:rPr>
        <w:t xml:space="preserve">versus </w:t>
      </w:r>
      <w:r w:rsidRPr="00BF08BA">
        <w:rPr>
          <w:sz w:val="24"/>
          <w:szCs w:val="24"/>
        </w:rPr>
        <w:t xml:space="preserve">22 tilfælde) (p=0,512), og antallet af alle KOL-eksacerbationer/patient-år (milde, moderate og svære) var henholdsvis 0,72 </w:t>
      </w:r>
      <w:r w:rsidRPr="00BF08BA">
        <w:rPr>
          <w:i/>
          <w:sz w:val="24"/>
          <w:szCs w:val="24"/>
        </w:rPr>
        <w:t xml:space="preserve">versus </w:t>
      </w:r>
      <w:r w:rsidRPr="00BF08BA">
        <w:rPr>
          <w:sz w:val="24"/>
          <w:szCs w:val="24"/>
        </w:rPr>
        <w:t xml:space="preserve">0,94 (86 tilfælde </w:t>
      </w:r>
      <w:r w:rsidRPr="00BF08BA">
        <w:rPr>
          <w:i/>
          <w:sz w:val="24"/>
          <w:szCs w:val="24"/>
        </w:rPr>
        <w:t xml:space="preserve">versus </w:t>
      </w:r>
      <w:r w:rsidRPr="00BF08BA">
        <w:rPr>
          <w:sz w:val="24"/>
          <w:szCs w:val="24"/>
        </w:rPr>
        <w:t>113 tilfælde) (p=0,098).</w:t>
      </w:r>
    </w:p>
    <w:p w14:paraId="31DB8B5B" w14:textId="77777777" w:rsidR="00BF08BA" w:rsidRPr="00BF08BA" w:rsidRDefault="00BF08BA" w:rsidP="00A62599">
      <w:pPr>
        <w:ind w:left="851"/>
        <w:rPr>
          <w:sz w:val="24"/>
          <w:szCs w:val="24"/>
        </w:rPr>
      </w:pPr>
    </w:p>
    <w:p w14:paraId="4E7E0304" w14:textId="77777777" w:rsidR="00BF08BA" w:rsidRPr="00BF08BA" w:rsidRDefault="00BF08BA" w:rsidP="00A62599">
      <w:pPr>
        <w:ind w:left="851"/>
        <w:rPr>
          <w:i/>
          <w:sz w:val="24"/>
          <w:szCs w:val="24"/>
        </w:rPr>
      </w:pPr>
      <w:r w:rsidRPr="00BF08BA">
        <w:rPr>
          <w:i/>
          <w:sz w:val="24"/>
          <w:szCs w:val="24"/>
        </w:rPr>
        <w:t>Brug af anfaldsmedicin</w:t>
      </w:r>
    </w:p>
    <w:p w14:paraId="53468BF1" w14:textId="5D824385" w:rsidR="00BF08BA" w:rsidRPr="00BF08BA" w:rsidRDefault="00BF08BA" w:rsidP="00A62599">
      <w:pPr>
        <w:ind w:left="851"/>
        <w:rPr>
          <w:sz w:val="24"/>
          <w:szCs w:val="24"/>
        </w:rPr>
      </w:pPr>
      <w:r w:rsidRPr="00BF08BA">
        <w:rPr>
          <w:sz w:val="24"/>
          <w:szCs w:val="24"/>
        </w:rPr>
        <w:t>Indacaterol/glycopyrronium nedsatte over 26 uger brugen af anfaldsmedicin (salbutamol) statistisk signifikant med 0,96 sug per dag (p&lt;0,001) sammenlignet med placebo, 0,54 sug per dag (p&lt;0,001) sammenlignet med tiotropium og 0,39 sug per dag (p=0,019) sammenlignet med fluticason/salmeterol. Over 64 uger var denne reduktion 0,76 sug per dag (p&lt;0,001) sammenlignet med tiotropium. Over 52 uger reducerede indacaterol/glycopyrronium brugen af anfaldsmedicin med 0,25 sug per dag sammenlignet med fluticason/salmeterol (p&lt;0,001).</w:t>
      </w:r>
    </w:p>
    <w:p w14:paraId="54736E12" w14:textId="77777777" w:rsidR="00BF08BA" w:rsidRPr="00BF08BA" w:rsidRDefault="00BF08BA" w:rsidP="00A62599">
      <w:pPr>
        <w:ind w:left="851"/>
        <w:rPr>
          <w:sz w:val="24"/>
          <w:szCs w:val="24"/>
        </w:rPr>
      </w:pPr>
    </w:p>
    <w:p w14:paraId="6B529A5A" w14:textId="77777777" w:rsidR="00BF08BA" w:rsidRPr="00BF08BA" w:rsidRDefault="00BF08BA" w:rsidP="00A62599">
      <w:pPr>
        <w:ind w:left="851"/>
        <w:rPr>
          <w:i/>
          <w:sz w:val="24"/>
          <w:szCs w:val="24"/>
        </w:rPr>
      </w:pPr>
      <w:r w:rsidRPr="00BF08BA">
        <w:rPr>
          <w:i/>
          <w:sz w:val="24"/>
          <w:szCs w:val="24"/>
        </w:rPr>
        <w:t>Arbejdstolerance</w:t>
      </w:r>
    </w:p>
    <w:p w14:paraId="5AF86B86" w14:textId="67915164" w:rsidR="00BF08BA" w:rsidRPr="00BF08BA" w:rsidRDefault="00BF08BA" w:rsidP="00A62599">
      <w:pPr>
        <w:ind w:left="851"/>
        <w:rPr>
          <w:sz w:val="24"/>
          <w:szCs w:val="24"/>
        </w:rPr>
      </w:pPr>
      <w:r w:rsidRPr="00BF08BA">
        <w:rPr>
          <w:sz w:val="24"/>
          <w:szCs w:val="24"/>
        </w:rPr>
        <w:t>Indgift af indacaterol/glycopyrronium om morgenen reducerede dynamisk hyperinflation og forøgede tiden hvor fysisk aktivitet kunne opretholdes fra første dosis. På første behandlingsdag var den inspiratoriske indåndingskapacitet under fysisk aktivitet signifikant forbedret (LS gennemsnitlig behandlingsforskel 250 ml, p&lt;0,001) sammenlignet med placebo. Efter tre ugers behandling var forbedringen i inspiratorisk kapacitet med indacaterol/glycopyrronium større (LS gennemsnitlig behandlingsforskel 320 ml, p&lt;0,001) og varigheden af udholdenhed under fysisk aktivitet øget (LS gennemsnitlig behandlingsforskel 59,5 sekunder, p=0,006) sammenlignet med placebo.</w:t>
      </w:r>
    </w:p>
    <w:p w14:paraId="7F1CFA4E" w14:textId="77777777" w:rsidR="002C43A1" w:rsidRDefault="002C43A1" w:rsidP="00A62599">
      <w:pPr>
        <w:ind w:left="851"/>
        <w:rPr>
          <w:sz w:val="24"/>
          <w:szCs w:val="24"/>
          <w:u w:val="single"/>
        </w:rPr>
      </w:pPr>
    </w:p>
    <w:p w14:paraId="06029020" w14:textId="7C23A925" w:rsidR="00BF08BA" w:rsidRPr="00BF08BA" w:rsidRDefault="00BF08BA" w:rsidP="00A62599">
      <w:pPr>
        <w:ind w:left="851"/>
        <w:rPr>
          <w:sz w:val="24"/>
          <w:szCs w:val="24"/>
        </w:rPr>
      </w:pPr>
      <w:r w:rsidRPr="00BF08BA">
        <w:rPr>
          <w:sz w:val="24"/>
          <w:szCs w:val="24"/>
          <w:u w:val="single"/>
        </w:rPr>
        <w:t>Pædiatrisk population</w:t>
      </w:r>
    </w:p>
    <w:p w14:paraId="15D82746" w14:textId="4CEC55C0" w:rsidR="00BF08BA" w:rsidRPr="00BF08BA" w:rsidRDefault="00BF08BA" w:rsidP="00A62599">
      <w:pPr>
        <w:ind w:left="851"/>
        <w:rPr>
          <w:sz w:val="24"/>
          <w:szCs w:val="24"/>
        </w:rPr>
      </w:pPr>
      <w:r w:rsidRPr="00BF08BA">
        <w:rPr>
          <w:sz w:val="24"/>
          <w:szCs w:val="24"/>
        </w:rPr>
        <w:t>Det Europæiske Lægemiddelagentur har dispenseret fra kravet om at fremlægge resultaterne af studier med indacaterol/glycopyrronium i alle undergrupper af den pædiatriske population med kronisk obstruktiv lungesygdom (KOL) (se pkt. 4.2 for oplysninger om pædiatrisk anvendelse).</w:t>
      </w:r>
    </w:p>
    <w:p w14:paraId="3C1B5A1E" w14:textId="77777777" w:rsidR="009260DE" w:rsidRPr="00A62599" w:rsidRDefault="009260DE" w:rsidP="009260DE">
      <w:pPr>
        <w:tabs>
          <w:tab w:val="left" w:pos="851"/>
        </w:tabs>
        <w:ind w:left="851"/>
        <w:rPr>
          <w:sz w:val="24"/>
          <w:szCs w:val="24"/>
        </w:rPr>
      </w:pPr>
    </w:p>
    <w:p w14:paraId="005D0F03" w14:textId="77777777" w:rsidR="009260DE" w:rsidRPr="00A62599" w:rsidRDefault="009260DE" w:rsidP="009260DE">
      <w:pPr>
        <w:tabs>
          <w:tab w:val="left" w:pos="851"/>
        </w:tabs>
        <w:ind w:left="851" w:hanging="851"/>
        <w:rPr>
          <w:b/>
          <w:sz w:val="24"/>
          <w:szCs w:val="24"/>
        </w:rPr>
      </w:pPr>
      <w:r w:rsidRPr="00A62599">
        <w:rPr>
          <w:b/>
          <w:sz w:val="24"/>
          <w:szCs w:val="24"/>
        </w:rPr>
        <w:t>5.2</w:t>
      </w:r>
      <w:r w:rsidRPr="00A62599">
        <w:rPr>
          <w:b/>
          <w:sz w:val="24"/>
          <w:szCs w:val="24"/>
        </w:rPr>
        <w:tab/>
        <w:t>Farmakokinetiske egenskaber</w:t>
      </w:r>
    </w:p>
    <w:p w14:paraId="4398143E" w14:textId="77777777" w:rsidR="00BF08BA" w:rsidRPr="00BF08BA" w:rsidRDefault="00BF08BA" w:rsidP="00BF08BA">
      <w:pPr>
        <w:tabs>
          <w:tab w:val="left" w:pos="851"/>
        </w:tabs>
        <w:ind w:left="851"/>
        <w:rPr>
          <w:sz w:val="24"/>
          <w:szCs w:val="24"/>
        </w:rPr>
      </w:pPr>
    </w:p>
    <w:p w14:paraId="3C4D77F3" w14:textId="77777777" w:rsidR="00BF08BA" w:rsidRPr="00BF08BA" w:rsidRDefault="00BF08BA" w:rsidP="00A62599">
      <w:pPr>
        <w:ind w:left="851"/>
        <w:rPr>
          <w:sz w:val="24"/>
          <w:szCs w:val="24"/>
        </w:rPr>
      </w:pPr>
      <w:r w:rsidRPr="00BF08BA">
        <w:rPr>
          <w:sz w:val="24"/>
          <w:szCs w:val="24"/>
          <w:u w:val="single"/>
        </w:rPr>
        <w:t>Absorption</w:t>
      </w:r>
    </w:p>
    <w:p w14:paraId="02FF6E90" w14:textId="77777777" w:rsidR="00BF08BA" w:rsidRPr="00BF08BA" w:rsidRDefault="00BF08BA" w:rsidP="00A62599">
      <w:pPr>
        <w:ind w:left="851"/>
        <w:rPr>
          <w:sz w:val="24"/>
          <w:szCs w:val="24"/>
        </w:rPr>
      </w:pPr>
    </w:p>
    <w:p w14:paraId="1C413027" w14:textId="77777777" w:rsidR="00BF08BA" w:rsidRPr="00BF08BA" w:rsidRDefault="00BF08BA" w:rsidP="00A62599">
      <w:pPr>
        <w:ind w:left="851"/>
        <w:rPr>
          <w:i/>
          <w:sz w:val="24"/>
          <w:szCs w:val="24"/>
        </w:rPr>
      </w:pPr>
      <w:r w:rsidRPr="00BF08BA">
        <w:rPr>
          <w:i/>
          <w:sz w:val="24"/>
          <w:szCs w:val="24"/>
          <w:u w:val="single"/>
        </w:rPr>
        <w:t xml:space="preserve">Indacaterol/glycopyrronium </w:t>
      </w:r>
    </w:p>
    <w:p w14:paraId="0BE11799" w14:textId="41D1A26C" w:rsidR="00BF08BA" w:rsidRPr="00BF08BA" w:rsidRDefault="00BF08BA" w:rsidP="00A62599">
      <w:pPr>
        <w:ind w:left="851"/>
        <w:rPr>
          <w:sz w:val="24"/>
          <w:szCs w:val="24"/>
        </w:rPr>
      </w:pPr>
      <w:r w:rsidRPr="00BF08BA">
        <w:rPr>
          <w:sz w:val="24"/>
          <w:szCs w:val="24"/>
        </w:rPr>
        <w:t>Efter inhalation af indacaterol/glycopyrronium var mediantiden for opnåelse af maksimal plasmakoncentration af glycopyrronium og indacaterol henholdsvis ca. 15 minutter og 5 minutter.</w:t>
      </w:r>
    </w:p>
    <w:p w14:paraId="55530160" w14:textId="77777777" w:rsidR="00BF08BA" w:rsidRPr="00BF08BA" w:rsidRDefault="00BF08BA" w:rsidP="00A62599">
      <w:pPr>
        <w:ind w:left="851"/>
        <w:rPr>
          <w:sz w:val="24"/>
          <w:szCs w:val="24"/>
        </w:rPr>
      </w:pPr>
    </w:p>
    <w:p w14:paraId="6C68B3F0" w14:textId="2250E626" w:rsidR="00BF08BA" w:rsidRPr="00BF08BA" w:rsidRDefault="00BF08BA" w:rsidP="00A62599">
      <w:pPr>
        <w:ind w:left="851"/>
        <w:rPr>
          <w:sz w:val="24"/>
          <w:szCs w:val="24"/>
        </w:rPr>
      </w:pPr>
      <w:r w:rsidRPr="00BF08BA">
        <w:rPr>
          <w:sz w:val="24"/>
          <w:szCs w:val="24"/>
        </w:rPr>
        <w:t xml:space="preserve">På grundlag af </w:t>
      </w:r>
      <w:r w:rsidRPr="00BF08BA">
        <w:rPr>
          <w:i/>
          <w:sz w:val="24"/>
          <w:szCs w:val="24"/>
        </w:rPr>
        <w:t xml:space="preserve">in vitro </w:t>
      </w:r>
      <w:r w:rsidRPr="00BF08BA">
        <w:rPr>
          <w:sz w:val="24"/>
          <w:szCs w:val="24"/>
        </w:rPr>
        <w:t>performancedata forventes dosis af indacaterol leveret til lungerne at være den samme for indacaterol/glycopyrronium og indacaterol monoterapiproduktet. Eksponering ved steady state af indacaterol efter inhalation af Copdalan var enten den samme eller en anelse lavere end systemisk eksponering efter inhalation af indacaterol monoterapiprodukt.</w:t>
      </w:r>
    </w:p>
    <w:p w14:paraId="07CBE5E4" w14:textId="77777777" w:rsidR="00BF08BA" w:rsidRPr="00BF08BA" w:rsidRDefault="00BF08BA" w:rsidP="00A62599">
      <w:pPr>
        <w:ind w:left="851"/>
        <w:rPr>
          <w:sz w:val="24"/>
          <w:szCs w:val="24"/>
        </w:rPr>
      </w:pPr>
    </w:p>
    <w:p w14:paraId="343F1E4A" w14:textId="1499FC46" w:rsidR="00BF08BA" w:rsidRPr="00BF08BA" w:rsidRDefault="00BF08BA" w:rsidP="00A62599">
      <w:pPr>
        <w:ind w:left="851"/>
        <w:rPr>
          <w:sz w:val="24"/>
          <w:szCs w:val="24"/>
        </w:rPr>
      </w:pPr>
      <w:r w:rsidRPr="00BF08BA">
        <w:rPr>
          <w:sz w:val="24"/>
          <w:szCs w:val="24"/>
        </w:rPr>
        <w:t>Efter inhalation af indacaterol/glycopyrronium er den absolutte biotilgængelighed af indacaterol blevet estimeret til at være fra 61 til 85 % af leveret dosis, og for glycopyrronium var den omkring 47 % af leveret dosis.</w:t>
      </w:r>
    </w:p>
    <w:p w14:paraId="7479DB24" w14:textId="77777777" w:rsidR="00BF08BA" w:rsidRPr="00BF08BA" w:rsidRDefault="00BF08BA" w:rsidP="00A62599">
      <w:pPr>
        <w:ind w:left="851"/>
        <w:rPr>
          <w:sz w:val="24"/>
          <w:szCs w:val="24"/>
        </w:rPr>
      </w:pPr>
    </w:p>
    <w:p w14:paraId="01D8E141" w14:textId="726FD34E" w:rsidR="00BF08BA" w:rsidRPr="00BF08BA" w:rsidRDefault="00BF08BA" w:rsidP="00A62599">
      <w:pPr>
        <w:ind w:left="851"/>
        <w:rPr>
          <w:sz w:val="24"/>
          <w:szCs w:val="24"/>
        </w:rPr>
      </w:pPr>
      <w:r w:rsidRPr="00BF08BA">
        <w:rPr>
          <w:sz w:val="24"/>
          <w:szCs w:val="24"/>
        </w:rPr>
        <w:t>Steady state eksponering af glycopyrronium efter inhalation af indacaterol/glycopyrronium var den samme som systemisk eksponering efter inhalation af glycopyrronium monoterapiproduktet.</w:t>
      </w:r>
    </w:p>
    <w:p w14:paraId="784620C0" w14:textId="77777777" w:rsidR="00BF08BA" w:rsidRPr="00BF08BA" w:rsidRDefault="00BF08BA" w:rsidP="00A62599">
      <w:pPr>
        <w:ind w:left="851"/>
        <w:rPr>
          <w:sz w:val="24"/>
          <w:szCs w:val="24"/>
        </w:rPr>
      </w:pPr>
    </w:p>
    <w:p w14:paraId="3563510D" w14:textId="77777777" w:rsidR="00BF08BA" w:rsidRPr="00BF08BA" w:rsidRDefault="00BF08BA" w:rsidP="00A62599">
      <w:pPr>
        <w:ind w:left="851"/>
        <w:rPr>
          <w:i/>
          <w:sz w:val="24"/>
          <w:szCs w:val="24"/>
        </w:rPr>
      </w:pPr>
      <w:r w:rsidRPr="00BF08BA">
        <w:rPr>
          <w:i/>
          <w:sz w:val="24"/>
          <w:szCs w:val="24"/>
        </w:rPr>
        <w:t>Indacaterol</w:t>
      </w:r>
    </w:p>
    <w:p w14:paraId="3E292E79" w14:textId="3D96D5C7" w:rsidR="00BF08BA" w:rsidRPr="00BF08BA" w:rsidRDefault="00BF08BA" w:rsidP="00A62599">
      <w:pPr>
        <w:ind w:left="851"/>
        <w:rPr>
          <w:sz w:val="24"/>
          <w:szCs w:val="24"/>
        </w:rPr>
      </w:pPr>
      <w:r w:rsidRPr="00BF08BA">
        <w:rPr>
          <w:sz w:val="24"/>
          <w:szCs w:val="24"/>
        </w:rPr>
        <w:t xml:space="preserve">Steady state koncentrationer for indacaterol blev opnået inden for 12 til 15 dage efter administration én gang dagligt. Indacaterols gennemsnitlige akkumulationsforhold (dvs. AUC målt over et 24 timers doseringsinterval på dag 14 eller dag 15 sammenlignet med dag 1) var i intervallet 2,9 til 3,8 for doser mellem 60 mikrogram </w:t>
      </w:r>
      <w:r w:rsidR="00F85616">
        <w:rPr>
          <w:sz w:val="24"/>
          <w:szCs w:val="24"/>
        </w:rPr>
        <w:t>og</w:t>
      </w:r>
      <w:r w:rsidRPr="00BF08BA">
        <w:rPr>
          <w:sz w:val="24"/>
          <w:szCs w:val="24"/>
        </w:rPr>
        <w:t xml:space="preserve"> 480 mikrogram inhaleret en gang dagligt (leveret dosis).</w:t>
      </w:r>
    </w:p>
    <w:p w14:paraId="4CE8AE20" w14:textId="77777777" w:rsidR="00BF08BA" w:rsidRPr="00BF08BA" w:rsidRDefault="00BF08BA" w:rsidP="00A62599">
      <w:pPr>
        <w:ind w:left="851"/>
        <w:rPr>
          <w:sz w:val="24"/>
          <w:szCs w:val="24"/>
        </w:rPr>
      </w:pPr>
    </w:p>
    <w:p w14:paraId="156CD71F" w14:textId="77777777" w:rsidR="00BF08BA" w:rsidRPr="00BF08BA" w:rsidRDefault="00BF08BA" w:rsidP="00A62599">
      <w:pPr>
        <w:ind w:left="851"/>
        <w:rPr>
          <w:i/>
          <w:sz w:val="24"/>
          <w:szCs w:val="24"/>
        </w:rPr>
      </w:pPr>
      <w:r w:rsidRPr="00BF08BA">
        <w:rPr>
          <w:i/>
          <w:sz w:val="24"/>
          <w:szCs w:val="24"/>
        </w:rPr>
        <w:t>Glycopyrronium</w:t>
      </w:r>
    </w:p>
    <w:p w14:paraId="1B28BAA7" w14:textId="735CD469" w:rsidR="00BF08BA" w:rsidRPr="00BF08BA" w:rsidRDefault="00BF08BA" w:rsidP="00A62599">
      <w:pPr>
        <w:ind w:left="851"/>
        <w:rPr>
          <w:sz w:val="24"/>
          <w:szCs w:val="24"/>
        </w:rPr>
      </w:pPr>
      <w:r w:rsidRPr="00BF08BA">
        <w:rPr>
          <w:sz w:val="24"/>
          <w:szCs w:val="24"/>
        </w:rPr>
        <w:t>Hos patienter med KOL blev den farmakokinetiske steady state for glycopyrronium nået inden for en uge efter behandlingsstart. Gennemsnitlige maksimal og minimum plasmakoncentrationer af glycopyrronium for det anbefalede dosisregime én gang dagligt var henholdsvis 166 picogram/ml og 8 picogram/ml. Steady state-eksponering for glycopyrronium (AUC i løbet af dosisregimet på</w:t>
      </w:r>
      <w:r w:rsidR="00EC3004">
        <w:rPr>
          <w:sz w:val="24"/>
          <w:szCs w:val="24"/>
        </w:rPr>
        <w:t xml:space="preserve"> </w:t>
      </w:r>
      <w:r w:rsidRPr="00BF08BA">
        <w:rPr>
          <w:sz w:val="24"/>
          <w:szCs w:val="24"/>
        </w:rPr>
        <w:t xml:space="preserve">24 timer) var ca. 1,4 til 1,7 gange større </w:t>
      </w:r>
      <w:r w:rsidRPr="00BF08BA">
        <w:rPr>
          <w:b/>
          <w:bCs/>
          <w:sz w:val="24"/>
          <w:szCs w:val="24"/>
        </w:rPr>
        <w:t>end efter første dosis.</w:t>
      </w:r>
      <w:r w:rsidRPr="00BF08BA">
        <w:rPr>
          <w:sz w:val="24"/>
          <w:szCs w:val="24"/>
        </w:rPr>
        <w:t xml:space="preserve"> </w:t>
      </w:r>
    </w:p>
    <w:p w14:paraId="048D512B" w14:textId="77777777" w:rsidR="00BF08BA" w:rsidRPr="00BF08BA" w:rsidRDefault="00BF08BA" w:rsidP="00A62599">
      <w:pPr>
        <w:ind w:left="851"/>
        <w:rPr>
          <w:sz w:val="24"/>
          <w:szCs w:val="24"/>
        </w:rPr>
      </w:pPr>
    </w:p>
    <w:p w14:paraId="3C6F9073" w14:textId="77777777" w:rsidR="00BF08BA" w:rsidRPr="00BF08BA" w:rsidRDefault="00BF08BA" w:rsidP="00A62599">
      <w:pPr>
        <w:ind w:left="851"/>
        <w:rPr>
          <w:sz w:val="24"/>
          <w:szCs w:val="24"/>
        </w:rPr>
      </w:pPr>
      <w:r w:rsidRPr="00BF08BA">
        <w:rPr>
          <w:sz w:val="24"/>
          <w:szCs w:val="24"/>
          <w:u w:val="single"/>
        </w:rPr>
        <w:t>Fordeling</w:t>
      </w:r>
    </w:p>
    <w:p w14:paraId="1F055D9A" w14:textId="77777777" w:rsidR="00BF08BA" w:rsidRPr="00BF08BA" w:rsidRDefault="00BF08BA" w:rsidP="00A62599">
      <w:pPr>
        <w:ind w:left="851"/>
        <w:rPr>
          <w:i/>
          <w:sz w:val="24"/>
          <w:szCs w:val="24"/>
          <w:u w:val="single"/>
        </w:rPr>
      </w:pPr>
    </w:p>
    <w:p w14:paraId="2BE49DE9" w14:textId="77777777" w:rsidR="00BF08BA" w:rsidRPr="00BF08BA" w:rsidRDefault="00BF08BA" w:rsidP="00A62599">
      <w:pPr>
        <w:ind w:left="851"/>
        <w:rPr>
          <w:i/>
          <w:sz w:val="24"/>
          <w:szCs w:val="24"/>
        </w:rPr>
      </w:pPr>
      <w:r w:rsidRPr="00BF08BA">
        <w:rPr>
          <w:i/>
          <w:sz w:val="24"/>
          <w:szCs w:val="24"/>
          <w:u w:val="single"/>
        </w:rPr>
        <w:t>Indacaterol</w:t>
      </w:r>
    </w:p>
    <w:p w14:paraId="710021FD" w14:textId="7FB0D552" w:rsidR="00BF08BA" w:rsidRPr="00BF08BA" w:rsidRDefault="00BF08BA" w:rsidP="00A62599">
      <w:pPr>
        <w:ind w:left="851"/>
        <w:rPr>
          <w:sz w:val="24"/>
          <w:szCs w:val="24"/>
        </w:rPr>
      </w:pPr>
      <w:r w:rsidRPr="00BF08BA">
        <w:rPr>
          <w:sz w:val="24"/>
          <w:szCs w:val="24"/>
        </w:rPr>
        <w:t>Efter intravenøs infusion var indacaterols fordelingsvolumen under den terminale eliminationsfase</w:t>
      </w:r>
      <w:r w:rsidR="00EC3004">
        <w:rPr>
          <w:sz w:val="24"/>
          <w:szCs w:val="24"/>
        </w:rPr>
        <w:t xml:space="preserve"> </w:t>
      </w:r>
      <w:r w:rsidRPr="00BF08BA">
        <w:rPr>
          <w:sz w:val="24"/>
          <w:szCs w:val="24"/>
        </w:rPr>
        <w:t xml:space="preserve">2.557 liter, hvilket indikerer en omfattende distribution. Den humane </w:t>
      </w:r>
      <w:r w:rsidRPr="00BF08BA">
        <w:rPr>
          <w:i/>
          <w:sz w:val="24"/>
          <w:szCs w:val="24"/>
        </w:rPr>
        <w:t xml:space="preserve">in vitro </w:t>
      </w:r>
      <w:r w:rsidRPr="00BF08BA">
        <w:rPr>
          <w:sz w:val="24"/>
          <w:szCs w:val="24"/>
        </w:rPr>
        <w:t>serum- og plasmaproteinbinding var ca. 95 %.</w:t>
      </w:r>
    </w:p>
    <w:p w14:paraId="2D24D249" w14:textId="77777777" w:rsidR="00BF08BA" w:rsidRPr="00BF08BA" w:rsidRDefault="00BF08BA" w:rsidP="00A62599">
      <w:pPr>
        <w:ind w:left="851"/>
        <w:rPr>
          <w:sz w:val="24"/>
          <w:szCs w:val="24"/>
        </w:rPr>
      </w:pPr>
    </w:p>
    <w:p w14:paraId="78A3F93B" w14:textId="77777777" w:rsidR="00BF08BA" w:rsidRPr="00BF08BA" w:rsidRDefault="00BF08BA" w:rsidP="00A62599">
      <w:pPr>
        <w:ind w:left="851"/>
        <w:rPr>
          <w:i/>
          <w:sz w:val="24"/>
          <w:szCs w:val="24"/>
        </w:rPr>
      </w:pPr>
      <w:r w:rsidRPr="00BF08BA">
        <w:rPr>
          <w:i/>
          <w:sz w:val="24"/>
          <w:szCs w:val="24"/>
          <w:u w:val="single"/>
        </w:rPr>
        <w:t>Glycopyrronium</w:t>
      </w:r>
    </w:p>
    <w:p w14:paraId="459D4DE9" w14:textId="77777777" w:rsidR="00BF08BA" w:rsidRPr="00BF08BA" w:rsidRDefault="00BF08BA" w:rsidP="00A62599">
      <w:pPr>
        <w:ind w:left="851"/>
        <w:rPr>
          <w:sz w:val="24"/>
          <w:szCs w:val="24"/>
        </w:rPr>
      </w:pPr>
      <w:r w:rsidRPr="00BF08BA">
        <w:rPr>
          <w:sz w:val="24"/>
          <w:szCs w:val="24"/>
        </w:rPr>
        <w:t xml:space="preserve">Efter intravenøs dosering var fordelingsvolumen af glycopyrronium ved steady state 83 liter, og fordelingsvolumen i den terminale fase var 376 liter. Det tilsyneladende fordelingsvolumen i den terminale fase efter inhalation var næsten 20 gange større, hvilket afspejler den meget langsommere eliminering efter inhalation. </w:t>
      </w:r>
      <w:r w:rsidRPr="00BF08BA">
        <w:rPr>
          <w:i/>
          <w:sz w:val="24"/>
          <w:szCs w:val="24"/>
        </w:rPr>
        <w:t>In vitro</w:t>
      </w:r>
      <w:r w:rsidRPr="00BF08BA">
        <w:rPr>
          <w:sz w:val="24"/>
          <w:szCs w:val="24"/>
        </w:rPr>
        <w:t>-binding til humant plasmaprotein af glycopyrronium var 38 % til 41 % ved koncentrationer på 1 til 10 nanogram/ml.</w:t>
      </w:r>
    </w:p>
    <w:p w14:paraId="3EC2B8B0" w14:textId="77777777" w:rsidR="00BF08BA" w:rsidRPr="00BF08BA" w:rsidRDefault="00BF08BA" w:rsidP="00A62599">
      <w:pPr>
        <w:ind w:left="851"/>
        <w:rPr>
          <w:sz w:val="24"/>
          <w:szCs w:val="24"/>
        </w:rPr>
      </w:pPr>
    </w:p>
    <w:p w14:paraId="4F3417FF" w14:textId="77777777" w:rsidR="00BF08BA" w:rsidRPr="00BF08BA" w:rsidRDefault="00BF08BA" w:rsidP="00A62599">
      <w:pPr>
        <w:ind w:left="851"/>
        <w:rPr>
          <w:sz w:val="24"/>
          <w:szCs w:val="24"/>
        </w:rPr>
      </w:pPr>
      <w:r w:rsidRPr="00BF08BA">
        <w:rPr>
          <w:sz w:val="24"/>
          <w:szCs w:val="24"/>
          <w:u w:val="single"/>
        </w:rPr>
        <w:t>Biotransformation</w:t>
      </w:r>
    </w:p>
    <w:p w14:paraId="1C89663C" w14:textId="77777777" w:rsidR="00BF08BA" w:rsidRPr="00BF08BA" w:rsidRDefault="00BF08BA" w:rsidP="00A62599">
      <w:pPr>
        <w:ind w:left="851"/>
        <w:rPr>
          <w:sz w:val="24"/>
          <w:szCs w:val="24"/>
        </w:rPr>
      </w:pPr>
    </w:p>
    <w:p w14:paraId="5E23C20B" w14:textId="77777777" w:rsidR="00BF08BA" w:rsidRPr="00BF08BA" w:rsidRDefault="00BF08BA" w:rsidP="00A62599">
      <w:pPr>
        <w:ind w:left="851"/>
        <w:rPr>
          <w:i/>
          <w:sz w:val="24"/>
          <w:szCs w:val="24"/>
        </w:rPr>
      </w:pPr>
      <w:r w:rsidRPr="00BF08BA">
        <w:rPr>
          <w:i/>
          <w:sz w:val="24"/>
          <w:szCs w:val="24"/>
          <w:u w:val="single"/>
        </w:rPr>
        <w:t>Indacaterol</w:t>
      </w:r>
    </w:p>
    <w:p w14:paraId="1CD80D52" w14:textId="77777777" w:rsidR="00BF08BA" w:rsidRPr="00BF08BA" w:rsidRDefault="00BF08BA" w:rsidP="00A62599">
      <w:pPr>
        <w:ind w:left="851"/>
        <w:rPr>
          <w:sz w:val="24"/>
          <w:szCs w:val="24"/>
        </w:rPr>
      </w:pPr>
      <w:r w:rsidRPr="00BF08BA">
        <w:rPr>
          <w:sz w:val="24"/>
          <w:szCs w:val="24"/>
        </w:rPr>
        <w:t>Efter oral administration af radioaktivt mærket indacaterol i et humant ADME-forsøg (absorption, distribution, metabolisme, ekskretion), var indacaterol som uændret form den primære komponent i serum og udgjorde ca. en tredjedel af det samlede lægemiddelrelaterede AUC over 24 timer. Et hydroxyleret derivat var den mest fremtrædende metabolit i serum. Phenol-O-glucuronid af indacaterol og hydroxyleret indacaterol var ligeledes fremtrædende metabolitter. En diastereomer af det hydroxylerede derivat, en N-glucuronid af indacaterol og C- og N-dealkylerede stoffer var andre identificerede metabolitter.</w:t>
      </w:r>
    </w:p>
    <w:p w14:paraId="2783B6CB" w14:textId="77777777" w:rsidR="00BF08BA" w:rsidRPr="00BF08BA" w:rsidRDefault="00BF08BA" w:rsidP="00A62599">
      <w:pPr>
        <w:ind w:left="851"/>
        <w:rPr>
          <w:i/>
          <w:sz w:val="24"/>
          <w:szCs w:val="24"/>
        </w:rPr>
      </w:pPr>
    </w:p>
    <w:p w14:paraId="03083F79" w14:textId="77777777" w:rsidR="00BF08BA" w:rsidRPr="00BF08BA" w:rsidRDefault="00BF08BA" w:rsidP="00A62599">
      <w:pPr>
        <w:ind w:left="851"/>
        <w:rPr>
          <w:sz w:val="24"/>
          <w:szCs w:val="24"/>
        </w:rPr>
      </w:pPr>
      <w:r w:rsidRPr="00BF08BA">
        <w:rPr>
          <w:i/>
          <w:sz w:val="24"/>
          <w:szCs w:val="24"/>
        </w:rPr>
        <w:t xml:space="preserve">In-vitro </w:t>
      </w:r>
      <w:r w:rsidRPr="00BF08BA">
        <w:rPr>
          <w:sz w:val="24"/>
          <w:szCs w:val="24"/>
        </w:rPr>
        <w:t>er UGT1A1-isoformen en stor bidragyder til den metaboliske clearance af indacaterol. Som vist i kliniske studier hos populationer med forskellige UGT1A1-genotyper, er systemisk eksponering af indacaterol dog ikke påvirket signifikant af UGT1A1-genotypen.</w:t>
      </w:r>
    </w:p>
    <w:p w14:paraId="6E77C17F" w14:textId="77777777" w:rsidR="00BF08BA" w:rsidRPr="00BF08BA" w:rsidRDefault="00BF08BA" w:rsidP="00A62599">
      <w:pPr>
        <w:ind w:left="851"/>
        <w:rPr>
          <w:sz w:val="24"/>
          <w:szCs w:val="24"/>
        </w:rPr>
      </w:pPr>
    </w:p>
    <w:p w14:paraId="03471C5B" w14:textId="77777777" w:rsidR="00BF08BA" w:rsidRPr="00BF08BA" w:rsidRDefault="00BF08BA" w:rsidP="00A62599">
      <w:pPr>
        <w:ind w:left="851"/>
        <w:rPr>
          <w:sz w:val="24"/>
          <w:szCs w:val="24"/>
        </w:rPr>
      </w:pPr>
      <w:r w:rsidRPr="00BF08BA">
        <w:rPr>
          <w:sz w:val="24"/>
          <w:szCs w:val="24"/>
        </w:rPr>
        <w:t xml:space="preserve">Oxidative metabolitter blev fundet i inkubationer med rekombinant CYP1A1, CYP2D6 og CYP3A4. Det konkluderes, at CYP3A4 er det fremherskende isoenzym, som er ansvarlig for hydroxylering af indacaterol. </w:t>
      </w:r>
      <w:r w:rsidRPr="00BF08BA">
        <w:rPr>
          <w:i/>
          <w:sz w:val="24"/>
          <w:szCs w:val="24"/>
        </w:rPr>
        <w:t>In vitro</w:t>
      </w:r>
      <w:r w:rsidRPr="00BF08BA">
        <w:rPr>
          <w:sz w:val="24"/>
          <w:szCs w:val="24"/>
        </w:rPr>
        <w:t xml:space="preserve">-undersøgelser indikerer </w:t>
      </w:r>
      <w:proofErr w:type="gramStart"/>
      <w:r w:rsidRPr="00BF08BA">
        <w:rPr>
          <w:sz w:val="24"/>
          <w:szCs w:val="24"/>
        </w:rPr>
        <w:t>endvidere</w:t>
      </w:r>
      <w:proofErr w:type="gramEnd"/>
      <w:r w:rsidRPr="00BF08BA">
        <w:rPr>
          <w:sz w:val="24"/>
          <w:szCs w:val="24"/>
        </w:rPr>
        <w:t>, at indacaterol er et substrat med lav affinitet for efflukspumpen P-gp.</w:t>
      </w:r>
    </w:p>
    <w:p w14:paraId="5A1772CC" w14:textId="77777777" w:rsidR="00BF08BA" w:rsidRPr="00BF08BA" w:rsidRDefault="00BF08BA" w:rsidP="00A62599">
      <w:pPr>
        <w:ind w:left="851"/>
        <w:rPr>
          <w:sz w:val="24"/>
          <w:szCs w:val="24"/>
        </w:rPr>
      </w:pPr>
    </w:p>
    <w:p w14:paraId="509BEE9A" w14:textId="77777777" w:rsidR="00BF08BA" w:rsidRPr="00BF08BA" w:rsidRDefault="00BF08BA" w:rsidP="00A62599">
      <w:pPr>
        <w:ind w:left="851"/>
        <w:rPr>
          <w:i/>
          <w:sz w:val="24"/>
          <w:szCs w:val="24"/>
        </w:rPr>
      </w:pPr>
      <w:r w:rsidRPr="00BF08BA">
        <w:rPr>
          <w:i/>
          <w:sz w:val="24"/>
          <w:szCs w:val="24"/>
          <w:u w:val="single"/>
        </w:rPr>
        <w:t>Glycopyrronium</w:t>
      </w:r>
    </w:p>
    <w:p w14:paraId="091D6968" w14:textId="77777777" w:rsidR="00BF08BA" w:rsidRPr="00BF08BA" w:rsidRDefault="00BF08BA" w:rsidP="00A62599">
      <w:pPr>
        <w:ind w:left="851"/>
        <w:rPr>
          <w:sz w:val="24"/>
          <w:szCs w:val="24"/>
        </w:rPr>
      </w:pPr>
      <w:r w:rsidRPr="00BF08BA">
        <w:rPr>
          <w:i/>
          <w:sz w:val="24"/>
          <w:szCs w:val="24"/>
        </w:rPr>
        <w:t>In vitro</w:t>
      </w:r>
      <w:r w:rsidRPr="00BF08BA">
        <w:rPr>
          <w:sz w:val="24"/>
          <w:szCs w:val="24"/>
        </w:rPr>
        <w:t xml:space="preserve">-metabolismeforsøg har vist overensstemmende metaboliske signalveje for glycopyrroniumbromid mellem dyr og mennesker. Der sås hydroxylering, som medførte en række mono- og bis-hydroxylerede metabolitter, og direkte hydrolyse, som medførte dannelsen af et carboxylsyrederivat (M9). M9 dannes </w:t>
      </w:r>
      <w:r w:rsidRPr="00BF08BA">
        <w:rPr>
          <w:i/>
          <w:sz w:val="24"/>
          <w:szCs w:val="24"/>
        </w:rPr>
        <w:t xml:space="preserve">in vivo </w:t>
      </w:r>
      <w:r w:rsidRPr="00BF08BA">
        <w:rPr>
          <w:sz w:val="24"/>
          <w:szCs w:val="24"/>
        </w:rPr>
        <w:t>fra den slugte dosisfraktion af inhaleret glycopyrroniumbromid. Glucuronid og/eller sulfatkonjugater af glycopyrronium blev fundet i urin hos mennesker efter gentagen inhalation og udgør ca. 3 % af den leverede dosis.</w:t>
      </w:r>
    </w:p>
    <w:p w14:paraId="48617DFE" w14:textId="77777777" w:rsidR="00BF08BA" w:rsidRPr="00BF08BA" w:rsidRDefault="00BF08BA" w:rsidP="00A62599">
      <w:pPr>
        <w:ind w:left="851"/>
        <w:rPr>
          <w:sz w:val="24"/>
          <w:szCs w:val="24"/>
        </w:rPr>
      </w:pPr>
    </w:p>
    <w:p w14:paraId="5F2B507D" w14:textId="77777777" w:rsidR="00BF08BA" w:rsidRPr="00BF08BA" w:rsidRDefault="00BF08BA" w:rsidP="00A62599">
      <w:pPr>
        <w:ind w:left="851"/>
        <w:rPr>
          <w:sz w:val="24"/>
          <w:szCs w:val="24"/>
        </w:rPr>
      </w:pPr>
      <w:r w:rsidRPr="00BF08BA">
        <w:rPr>
          <w:sz w:val="24"/>
          <w:szCs w:val="24"/>
        </w:rPr>
        <w:t>Adskillige CYP-isoenzymer medvirker til den oxidative biotransformation af glycopyrronium. Det er usandsynligt, at en hæmning eller induktion af glycopyrroniums metabolisme resulterer i en relevant ændring i systemisk eksponering for det aktive stof.</w:t>
      </w:r>
    </w:p>
    <w:p w14:paraId="1BBBB5BC" w14:textId="77777777" w:rsidR="00BF08BA" w:rsidRPr="00BF08BA" w:rsidRDefault="00BF08BA" w:rsidP="00A62599">
      <w:pPr>
        <w:ind w:left="851"/>
        <w:rPr>
          <w:sz w:val="24"/>
          <w:szCs w:val="24"/>
        </w:rPr>
      </w:pPr>
    </w:p>
    <w:p w14:paraId="746C8C11" w14:textId="6E9E409A" w:rsidR="00BF08BA" w:rsidRPr="00BF08BA" w:rsidRDefault="00BF08BA" w:rsidP="00A62599">
      <w:pPr>
        <w:ind w:left="851"/>
        <w:rPr>
          <w:sz w:val="24"/>
          <w:szCs w:val="24"/>
        </w:rPr>
      </w:pPr>
      <w:r w:rsidRPr="00BF08BA">
        <w:rPr>
          <w:i/>
          <w:sz w:val="24"/>
          <w:szCs w:val="24"/>
        </w:rPr>
        <w:t>In vitro</w:t>
      </w:r>
      <w:r w:rsidRPr="00BF08BA">
        <w:rPr>
          <w:sz w:val="24"/>
          <w:szCs w:val="24"/>
        </w:rPr>
        <w:t>-hæmningsforsøg påviste, at glycopyrroniumbromid ikke har relevant kapacitet til at hæmme CYP1A2, CYP2A6, CYP2C8, CYP2C9, CYP2C19, CYP2D6, CYP2E1 eller CYP3A4/5,</w:t>
      </w:r>
      <w:r w:rsidR="00EC3004">
        <w:rPr>
          <w:sz w:val="24"/>
          <w:szCs w:val="24"/>
        </w:rPr>
        <w:t xml:space="preserve"> </w:t>
      </w:r>
      <w:r w:rsidRPr="00BF08BA">
        <w:rPr>
          <w:sz w:val="24"/>
          <w:szCs w:val="24"/>
        </w:rPr>
        <w:t xml:space="preserve">effluxtransportørerne MDR1, MRP2 eller MXR og optagelsestransportørerne OCT1 eller OCT2. </w:t>
      </w:r>
      <w:r w:rsidRPr="00BF08BA">
        <w:rPr>
          <w:i/>
          <w:sz w:val="24"/>
          <w:szCs w:val="24"/>
        </w:rPr>
        <w:t>In vitro</w:t>
      </w:r>
      <w:r w:rsidRPr="00BF08BA">
        <w:rPr>
          <w:sz w:val="24"/>
          <w:szCs w:val="24"/>
        </w:rPr>
        <w:t>-forsøg med enzyminduktion har ikke indikeret, at glycopyrroniumbromid medfører en klinisk relevant induktion af de testede cytochrom P450-isoenzymer eller af UGT1A1 og transportørerne MDR1 og MRP2.</w:t>
      </w:r>
    </w:p>
    <w:p w14:paraId="03466276" w14:textId="77777777" w:rsidR="00BF08BA" w:rsidRPr="00BF08BA" w:rsidRDefault="00BF08BA" w:rsidP="00A62599">
      <w:pPr>
        <w:ind w:left="851"/>
        <w:rPr>
          <w:sz w:val="24"/>
          <w:szCs w:val="24"/>
          <w:u w:val="single"/>
        </w:rPr>
      </w:pPr>
    </w:p>
    <w:p w14:paraId="3E3C0D21" w14:textId="77777777" w:rsidR="00BF08BA" w:rsidRPr="00BF08BA" w:rsidRDefault="00BF08BA" w:rsidP="00A62599">
      <w:pPr>
        <w:ind w:left="851"/>
        <w:rPr>
          <w:sz w:val="24"/>
          <w:szCs w:val="24"/>
        </w:rPr>
      </w:pPr>
      <w:r w:rsidRPr="00BF08BA">
        <w:rPr>
          <w:sz w:val="24"/>
          <w:szCs w:val="24"/>
          <w:u w:val="single"/>
        </w:rPr>
        <w:t>Elimination</w:t>
      </w:r>
    </w:p>
    <w:p w14:paraId="20D070AD" w14:textId="77777777" w:rsidR="00BF08BA" w:rsidRPr="00BF08BA" w:rsidRDefault="00BF08BA" w:rsidP="00A62599">
      <w:pPr>
        <w:ind w:left="851"/>
        <w:rPr>
          <w:sz w:val="24"/>
          <w:szCs w:val="24"/>
        </w:rPr>
      </w:pPr>
    </w:p>
    <w:p w14:paraId="777F647A" w14:textId="77777777" w:rsidR="00BF08BA" w:rsidRPr="00BF08BA" w:rsidRDefault="00BF08BA" w:rsidP="00A62599">
      <w:pPr>
        <w:ind w:left="851"/>
        <w:rPr>
          <w:i/>
          <w:sz w:val="24"/>
          <w:szCs w:val="24"/>
        </w:rPr>
      </w:pPr>
      <w:r w:rsidRPr="00BF08BA">
        <w:rPr>
          <w:i/>
          <w:sz w:val="24"/>
          <w:szCs w:val="24"/>
          <w:u w:val="single"/>
        </w:rPr>
        <w:t>Indacaterol</w:t>
      </w:r>
    </w:p>
    <w:p w14:paraId="6D3E8F08" w14:textId="77777777" w:rsidR="00BF08BA" w:rsidRPr="00BF08BA" w:rsidRDefault="00BF08BA" w:rsidP="00A62599">
      <w:pPr>
        <w:ind w:left="851"/>
        <w:rPr>
          <w:sz w:val="24"/>
          <w:szCs w:val="24"/>
        </w:rPr>
      </w:pPr>
      <w:r w:rsidRPr="00BF08BA">
        <w:rPr>
          <w:sz w:val="24"/>
          <w:szCs w:val="24"/>
        </w:rPr>
        <w:t>I kliniske forsøg var den udskilte mængde uændret indacaterol i urinen generelt lavere end 2,5 % af leveret dosis. Renal clearance af indacaterol var gennemsnitlig mellem 0,46 og 1,2 liter/time. Når dette sammenlignes med en serumclearance af indacaterol på 23,3 liter/time, er det klart, at renal clearance spiller en mindre rolle (ca. 2 til 5 % af den systemiske clearance) i forbindelse med eliminering af systemisk tilgængeligt indacaterol.</w:t>
      </w:r>
    </w:p>
    <w:p w14:paraId="140229B5" w14:textId="77777777" w:rsidR="00BF08BA" w:rsidRPr="00BF08BA" w:rsidRDefault="00BF08BA" w:rsidP="00A62599">
      <w:pPr>
        <w:ind w:left="851"/>
        <w:rPr>
          <w:sz w:val="24"/>
          <w:szCs w:val="24"/>
        </w:rPr>
      </w:pPr>
    </w:p>
    <w:p w14:paraId="3206CBB6" w14:textId="77777777" w:rsidR="00BF08BA" w:rsidRPr="00BF08BA" w:rsidRDefault="00BF08BA" w:rsidP="00A62599">
      <w:pPr>
        <w:ind w:left="851"/>
        <w:rPr>
          <w:sz w:val="24"/>
          <w:szCs w:val="24"/>
        </w:rPr>
      </w:pPr>
      <w:r w:rsidRPr="00BF08BA">
        <w:rPr>
          <w:sz w:val="24"/>
          <w:szCs w:val="24"/>
        </w:rPr>
        <w:t xml:space="preserve">I et humant ADME-forsøg blev indacaterol, givet oralt, udskilt i </w:t>
      </w:r>
      <w:proofErr w:type="gramStart"/>
      <w:r w:rsidRPr="00BF08BA">
        <w:rPr>
          <w:sz w:val="24"/>
          <w:szCs w:val="24"/>
        </w:rPr>
        <w:t>human</w:t>
      </w:r>
      <w:proofErr w:type="gramEnd"/>
      <w:r w:rsidRPr="00BF08BA">
        <w:rPr>
          <w:sz w:val="24"/>
          <w:szCs w:val="24"/>
        </w:rPr>
        <w:t xml:space="preserve"> fæces primært som uændret moderstof (54 % af dosis) og i et mindre omfang som hydroxylerede indacaterol-metabolitter (23 % af dosis).</w:t>
      </w:r>
    </w:p>
    <w:p w14:paraId="49C1DF7B" w14:textId="77777777" w:rsidR="00BF08BA" w:rsidRPr="00BF08BA" w:rsidRDefault="00BF08BA" w:rsidP="00A62599">
      <w:pPr>
        <w:ind w:left="851"/>
        <w:rPr>
          <w:sz w:val="24"/>
          <w:szCs w:val="24"/>
        </w:rPr>
      </w:pPr>
    </w:p>
    <w:p w14:paraId="2DA74DC6" w14:textId="77777777" w:rsidR="00BF08BA" w:rsidRPr="00BF08BA" w:rsidRDefault="00BF08BA" w:rsidP="00A62599">
      <w:pPr>
        <w:ind w:left="851"/>
        <w:rPr>
          <w:sz w:val="24"/>
          <w:szCs w:val="24"/>
        </w:rPr>
      </w:pPr>
      <w:r w:rsidRPr="00BF08BA">
        <w:rPr>
          <w:sz w:val="24"/>
          <w:szCs w:val="24"/>
        </w:rPr>
        <w:t>Serumkoncentrationer af indacaterol faldt på en multifasisk måde med en gennemsnitlig terminal halveringstid på 45,5 til 126 timer. Den effektive halveringstid udregnet fra akkumuleringen af indacaterol efter gentagen dosering, var i intervallet fra 40 til 52 timer, hvilket er i overensstemmelse med den observerede tid til steady-state på ca. 12-15 dage.</w:t>
      </w:r>
    </w:p>
    <w:p w14:paraId="065F617A" w14:textId="77777777" w:rsidR="00BF08BA" w:rsidRPr="00BF08BA" w:rsidRDefault="00BF08BA" w:rsidP="00A62599">
      <w:pPr>
        <w:ind w:left="851"/>
        <w:rPr>
          <w:sz w:val="24"/>
          <w:szCs w:val="24"/>
        </w:rPr>
      </w:pPr>
    </w:p>
    <w:p w14:paraId="142B2FCF" w14:textId="77777777" w:rsidR="00BF08BA" w:rsidRPr="00BF08BA" w:rsidRDefault="00BF08BA" w:rsidP="00A62599">
      <w:pPr>
        <w:ind w:left="851"/>
        <w:rPr>
          <w:i/>
          <w:sz w:val="24"/>
          <w:szCs w:val="24"/>
        </w:rPr>
      </w:pPr>
      <w:r w:rsidRPr="00BF08BA">
        <w:rPr>
          <w:i/>
          <w:sz w:val="24"/>
          <w:szCs w:val="24"/>
          <w:u w:val="single"/>
        </w:rPr>
        <w:t>Glycopyrronium</w:t>
      </w:r>
    </w:p>
    <w:p w14:paraId="57D5CB4D" w14:textId="77777777" w:rsidR="00BF08BA" w:rsidRPr="00BF08BA" w:rsidRDefault="00BF08BA" w:rsidP="00A62599">
      <w:pPr>
        <w:ind w:left="851"/>
        <w:rPr>
          <w:sz w:val="24"/>
          <w:szCs w:val="24"/>
        </w:rPr>
      </w:pPr>
      <w:r w:rsidRPr="00BF08BA">
        <w:rPr>
          <w:sz w:val="24"/>
          <w:szCs w:val="24"/>
        </w:rPr>
        <w:t>Efter intravenøs administration af [</w:t>
      </w:r>
      <w:r w:rsidRPr="00BF08BA">
        <w:rPr>
          <w:sz w:val="24"/>
          <w:szCs w:val="24"/>
          <w:vertAlign w:val="superscript"/>
        </w:rPr>
        <w:t>3</w:t>
      </w:r>
      <w:proofErr w:type="gramStart"/>
      <w:r w:rsidRPr="00BF08BA">
        <w:rPr>
          <w:sz w:val="24"/>
          <w:szCs w:val="24"/>
        </w:rPr>
        <w:t>H]-</w:t>
      </w:r>
      <w:proofErr w:type="gramEnd"/>
      <w:r w:rsidRPr="00BF08BA">
        <w:rPr>
          <w:sz w:val="24"/>
          <w:szCs w:val="24"/>
        </w:rPr>
        <w:t>mærket glycopyrroniumbromid udgjorde middelværdien for urinudskillelse af radioaktivitet over 48 timer 85 % af dosis. Yderligere 5 % af dosis blev fundet i galden.</w:t>
      </w:r>
    </w:p>
    <w:p w14:paraId="3FE51E2B" w14:textId="77777777" w:rsidR="00BF08BA" w:rsidRPr="00BF08BA" w:rsidRDefault="00BF08BA" w:rsidP="00A62599">
      <w:pPr>
        <w:ind w:left="851"/>
        <w:rPr>
          <w:sz w:val="24"/>
          <w:szCs w:val="24"/>
        </w:rPr>
      </w:pPr>
    </w:p>
    <w:p w14:paraId="53C31F40" w14:textId="77777777" w:rsidR="00BF08BA" w:rsidRPr="00BF08BA" w:rsidRDefault="00BF08BA" w:rsidP="00A62599">
      <w:pPr>
        <w:ind w:left="851"/>
        <w:rPr>
          <w:sz w:val="24"/>
          <w:szCs w:val="24"/>
        </w:rPr>
      </w:pPr>
      <w:r w:rsidRPr="00BF08BA">
        <w:rPr>
          <w:sz w:val="24"/>
          <w:szCs w:val="24"/>
        </w:rPr>
        <w:t>Renal udskillelse af moderstoffet står for ca. 60 til 70 % af den totale clearance af systemisk tilgængeligt glycopyrronium, mens ikke-renale clearanceprocesser står for ca. 30 til 40 %. Biliær clearance bidrager til ikke-renal clearance, men størstedelen af ikke-renal clerance menes at skyldes metabolisme.</w:t>
      </w:r>
    </w:p>
    <w:p w14:paraId="7F92CCF6" w14:textId="77777777" w:rsidR="00BF08BA" w:rsidRPr="00BF08BA" w:rsidRDefault="00BF08BA" w:rsidP="00A62599">
      <w:pPr>
        <w:ind w:left="851"/>
        <w:rPr>
          <w:sz w:val="24"/>
          <w:szCs w:val="24"/>
        </w:rPr>
      </w:pPr>
    </w:p>
    <w:p w14:paraId="227341C9" w14:textId="3E7E4BF8" w:rsidR="00BF08BA" w:rsidRPr="00BF08BA" w:rsidRDefault="00BF08BA" w:rsidP="00A62599">
      <w:pPr>
        <w:ind w:left="851"/>
        <w:rPr>
          <w:sz w:val="24"/>
          <w:szCs w:val="24"/>
        </w:rPr>
      </w:pPr>
      <w:r w:rsidRPr="00BF08BA">
        <w:rPr>
          <w:sz w:val="24"/>
          <w:szCs w:val="24"/>
        </w:rPr>
        <w:t>Middeltallet for renal clearance af glycopyrronium efter inhalation lå i intervallet fra 17,4 til</w:t>
      </w:r>
      <w:r w:rsidR="00EC3004">
        <w:rPr>
          <w:sz w:val="24"/>
          <w:szCs w:val="24"/>
        </w:rPr>
        <w:t xml:space="preserve"> </w:t>
      </w:r>
      <w:r w:rsidRPr="00BF08BA">
        <w:rPr>
          <w:sz w:val="24"/>
          <w:szCs w:val="24"/>
        </w:rPr>
        <w:t>24,4 liter/time. Aktiv tubular sekretion bidrager til renal udskillelse af glycopyrronium. Op til 23 % af leveret dosis blev fundet i urin i form af moderstoffet.</w:t>
      </w:r>
    </w:p>
    <w:p w14:paraId="3AAF7B1C" w14:textId="77777777" w:rsidR="00BF08BA" w:rsidRPr="00BF08BA" w:rsidRDefault="00BF08BA" w:rsidP="00A62599">
      <w:pPr>
        <w:ind w:left="851"/>
        <w:rPr>
          <w:sz w:val="24"/>
          <w:szCs w:val="24"/>
        </w:rPr>
      </w:pPr>
      <w:r w:rsidRPr="00BF08BA">
        <w:rPr>
          <w:sz w:val="24"/>
          <w:szCs w:val="24"/>
        </w:rPr>
        <w:t>Plasmakoncentrationer af glycopyrronium faldt på multifasisk vis. Middeltallet for terminal eliminationshalveringstid var meget længere efter inhalation (33 til 57 timer) end efter intravenøs (6,2 timer) og oral (2,8 timer) administration. Elimineringsmønstret tyder på vedvarende absorption i lungerne og/eller overførelse af glycopyrronium i den systemiske cirkulation ved og efter 24 timer efter inhalation.</w:t>
      </w:r>
    </w:p>
    <w:p w14:paraId="7912B8C3" w14:textId="77777777" w:rsidR="00BF08BA" w:rsidRPr="00BF08BA" w:rsidRDefault="00BF08BA" w:rsidP="00A62599">
      <w:pPr>
        <w:ind w:left="851"/>
        <w:rPr>
          <w:sz w:val="24"/>
          <w:szCs w:val="24"/>
        </w:rPr>
      </w:pPr>
    </w:p>
    <w:p w14:paraId="5E46F7A4" w14:textId="77777777" w:rsidR="00BF08BA" w:rsidRPr="00BF08BA" w:rsidRDefault="00BF08BA" w:rsidP="00A62599">
      <w:pPr>
        <w:ind w:left="851"/>
        <w:rPr>
          <w:sz w:val="24"/>
          <w:szCs w:val="24"/>
        </w:rPr>
      </w:pPr>
      <w:r w:rsidRPr="00BF08BA">
        <w:rPr>
          <w:sz w:val="24"/>
          <w:szCs w:val="24"/>
          <w:u w:val="single"/>
        </w:rPr>
        <w:t>Linearitet/non-linearitet</w:t>
      </w:r>
    </w:p>
    <w:p w14:paraId="63973082" w14:textId="77777777" w:rsidR="00BF08BA" w:rsidRPr="00BF08BA" w:rsidRDefault="00BF08BA" w:rsidP="00A62599">
      <w:pPr>
        <w:ind w:left="851"/>
        <w:rPr>
          <w:i/>
          <w:sz w:val="24"/>
          <w:szCs w:val="24"/>
          <w:u w:val="single"/>
        </w:rPr>
      </w:pPr>
    </w:p>
    <w:p w14:paraId="3A2CD494" w14:textId="77777777" w:rsidR="00BF08BA" w:rsidRPr="00BF08BA" w:rsidRDefault="00BF08BA" w:rsidP="00A62599">
      <w:pPr>
        <w:ind w:left="851"/>
        <w:rPr>
          <w:i/>
          <w:sz w:val="24"/>
          <w:szCs w:val="24"/>
        </w:rPr>
      </w:pPr>
      <w:r w:rsidRPr="00BF08BA">
        <w:rPr>
          <w:i/>
          <w:sz w:val="24"/>
          <w:szCs w:val="24"/>
          <w:u w:val="single"/>
        </w:rPr>
        <w:t>Indacaterol</w:t>
      </w:r>
    </w:p>
    <w:p w14:paraId="64E3F413" w14:textId="77777777" w:rsidR="00BF08BA" w:rsidRPr="00BF08BA" w:rsidRDefault="00BF08BA" w:rsidP="00A62599">
      <w:pPr>
        <w:ind w:left="851"/>
        <w:rPr>
          <w:sz w:val="24"/>
          <w:szCs w:val="24"/>
        </w:rPr>
      </w:pPr>
      <w:r w:rsidRPr="00BF08BA">
        <w:rPr>
          <w:sz w:val="24"/>
          <w:szCs w:val="24"/>
        </w:rPr>
        <w:t>Systemisk eksponering af indacaterol øgedes med stigende (leveret) dosis (120 mikrogram til 480 mikrogram) og var dosisproportional.</w:t>
      </w:r>
    </w:p>
    <w:p w14:paraId="18177397" w14:textId="77777777" w:rsidR="00BF08BA" w:rsidRPr="00BF08BA" w:rsidRDefault="00BF08BA" w:rsidP="00A62599">
      <w:pPr>
        <w:ind w:left="851"/>
        <w:rPr>
          <w:sz w:val="24"/>
          <w:szCs w:val="24"/>
        </w:rPr>
      </w:pPr>
    </w:p>
    <w:p w14:paraId="56BA36E7" w14:textId="77777777" w:rsidR="00BF08BA" w:rsidRPr="00BF08BA" w:rsidRDefault="00BF08BA" w:rsidP="00A62599">
      <w:pPr>
        <w:ind w:left="851"/>
        <w:rPr>
          <w:i/>
          <w:sz w:val="24"/>
          <w:szCs w:val="24"/>
        </w:rPr>
      </w:pPr>
      <w:r w:rsidRPr="00BF08BA">
        <w:rPr>
          <w:i/>
          <w:sz w:val="24"/>
          <w:szCs w:val="24"/>
          <w:u w:val="single"/>
        </w:rPr>
        <w:t>Glycopyrronium</w:t>
      </w:r>
    </w:p>
    <w:p w14:paraId="40D92DF6" w14:textId="77777777" w:rsidR="00BF08BA" w:rsidRPr="00BF08BA" w:rsidRDefault="00BF08BA" w:rsidP="00A62599">
      <w:pPr>
        <w:ind w:left="851"/>
        <w:rPr>
          <w:sz w:val="24"/>
          <w:szCs w:val="24"/>
        </w:rPr>
      </w:pPr>
      <w:r w:rsidRPr="00BF08BA">
        <w:rPr>
          <w:sz w:val="24"/>
          <w:szCs w:val="24"/>
        </w:rPr>
        <w:t>Hos KOL-patienter øges både systemisk eksponering for og samlet urinudskillelse af glycopyrronium omtrentligt dosisproportionalt i (leveret) dosisområde 44 til 176 mikrogram ved farmakokinetisk steady state.</w:t>
      </w:r>
    </w:p>
    <w:p w14:paraId="66C4FB60" w14:textId="77777777" w:rsidR="00BF08BA" w:rsidRPr="00BF08BA" w:rsidRDefault="00BF08BA" w:rsidP="00A62599">
      <w:pPr>
        <w:ind w:left="851"/>
        <w:rPr>
          <w:sz w:val="24"/>
          <w:szCs w:val="24"/>
          <w:u w:val="single"/>
        </w:rPr>
      </w:pPr>
    </w:p>
    <w:p w14:paraId="2DEC76E1" w14:textId="77777777" w:rsidR="00BF08BA" w:rsidRPr="00BF08BA" w:rsidRDefault="00BF08BA" w:rsidP="00A62599">
      <w:pPr>
        <w:ind w:left="851"/>
        <w:rPr>
          <w:sz w:val="24"/>
          <w:szCs w:val="24"/>
        </w:rPr>
      </w:pPr>
      <w:r w:rsidRPr="00BF08BA">
        <w:rPr>
          <w:sz w:val="24"/>
          <w:szCs w:val="24"/>
          <w:u w:val="single"/>
        </w:rPr>
        <w:t>Særlige populationer</w:t>
      </w:r>
    </w:p>
    <w:p w14:paraId="639969E2" w14:textId="77777777" w:rsidR="00BF08BA" w:rsidRPr="00BF08BA" w:rsidRDefault="00BF08BA" w:rsidP="00A62599">
      <w:pPr>
        <w:ind w:left="851"/>
        <w:rPr>
          <w:sz w:val="24"/>
          <w:szCs w:val="24"/>
        </w:rPr>
      </w:pPr>
    </w:p>
    <w:p w14:paraId="0F7FDC45" w14:textId="77777777" w:rsidR="00BF08BA" w:rsidRPr="00BF08BA" w:rsidRDefault="00BF08BA" w:rsidP="00A62599">
      <w:pPr>
        <w:ind w:left="851"/>
        <w:rPr>
          <w:i/>
          <w:sz w:val="24"/>
          <w:szCs w:val="24"/>
        </w:rPr>
      </w:pPr>
      <w:r w:rsidRPr="00BF08BA">
        <w:rPr>
          <w:i/>
          <w:sz w:val="24"/>
          <w:szCs w:val="24"/>
          <w:u w:val="single"/>
        </w:rPr>
        <w:t xml:space="preserve">Indacaterol/glycopyrronium </w:t>
      </w:r>
    </w:p>
    <w:p w14:paraId="3731FC63" w14:textId="0E35312E" w:rsidR="00BF08BA" w:rsidRPr="00BF08BA" w:rsidRDefault="00BF08BA" w:rsidP="00A62599">
      <w:pPr>
        <w:ind w:left="851"/>
        <w:rPr>
          <w:sz w:val="24"/>
          <w:szCs w:val="24"/>
        </w:rPr>
      </w:pPr>
      <w:r w:rsidRPr="00BF08BA">
        <w:rPr>
          <w:sz w:val="24"/>
          <w:szCs w:val="24"/>
        </w:rPr>
        <w:t>En farmakokinetisk populationsanalyse af data fra KOL-patienter efter inhalation af indacaterol/glycopyrronium viste ingen signifikant virkning af alder, køn og (fedt-fri) legemsvægt på systemisk eksponering af indacaterol og glycopyrronium. Fedt-fri legemsvægt (som er en funktion af vægt og højde) blev identificeret som en kovariant. Der sås negativ korrelation mellem systemisk eksponering og fedt-fri legemsvægt (eller legemsvægt), der anbefales dog ikke dosisjustering på baggrund af omfanget af disse ændringer eller den forudsigelige præcision af fedt-fri legemsvægt.</w:t>
      </w:r>
    </w:p>
    <w:p w14:paraId="13AC3A15" w14:textId="29AC5B26" w:rsidR="00BF08BA" w:rsidRPr="00BF08BA" w:rsidRDefault="00BF08BA" w:rsidP="00A62599">
      <w:pPr>
        <w:ind w:left="851"/>
        <w:rPr>
          <w:sz w:val="24"/>
          <w:szCs w:val="24"/>
        </w:rPr>
      </w:pPr>
      <w:r w:rsidRPr="00BF08BA">
        <w:rPr>
          <w:sz w:val="24"/>
          <w:szCs w:val="24"/>
        </w:rPr>
        <w:t>Rygevaner og baseline FEV1 havde ingen åbenlys virkning på systemisk eksponering af indacaterol og glycopyrronium efter inhalation af indacaterol/glycopyrronium.</w:t>
      </w:r>
    </w:p>
    <w:p w14:paraId="513D027B" w14:textId="77777777" w:rsidR="00BF08BA" w:rsidRPr="00BF08BA" w:rsidRDefault="00BF08BA" w:rsidP="00A62599">
      <w:pPr>
        <w:ind w:left="851"/>
        <w:rPr>
          <w:i/>
          <w:sz w:val="24"/>
          <w:szCs w:val="24"/>
        </w:rPr>
      </w:pPr>
    </w:p>
    <w:p w14:paraId="2C951422" w14:textId="77777777" w:rsidR="00BF08BA" w:rsidRPr="00BF08BA" w:rsidRDefault="00BF08BA" w:rsidP="00A62599">
      <w:pPr>
        <w:ind w:left="851"/>
        <w:rPr>
          <w:i/>
          <w:sz w:val="24"/>
          <w:szCs w:val="24"/>
        </w:rPr>
      </w:pPr>
      <w:r w:rsidRPr="00BF08BA">
        <w:rPr>
          <w:i/>
          <w:sz w:val="24"/>
          <w:szCs w:val="24"/>
        </w:rPr>
        <w:t>Indacaterol</w:t>
      </w:r>
    </w:p>
    <w:p w14:paraId="6E3221F5" w14:textId="77777777" w:rsidR="00BF08BA" w:rsidRPr="00BF08BA" w:rsidRDefault="00BF08BA" w:rsidP="00A62599">
      <w:pPr>
        <w:ind w:left="851"/>
        <w:rPr>
          <w:sz w:val="24"/>
          <w:szCs w:val="24"/>
        </w:rPr>
      </w:pPr>
      <w:r w:rsidRPr="00BF08BA">
        <w:rPr>
          <w:sz w:val="24"/>
          <w:szCs w:val="24"/>
        </w:rPr>
        <w:t>En farmakokinetisk populationsanalyse viste, at alder (voksne op til 88 år), køn, vægt (32-168 kg) eller race ikke har klinisk relevant indflydelse på farmakokinetikken af indacaterol. Den antydede ingen forskelle mellem etniske undergrupper i denne population.</w:t>
      </w:r>
    </w:p>
    <w:p w14:paraId="144DAA65" w14:textId="77777777" w:rsidR="00BF08BA" w:rsidRPr="00BF08BA" w:rsidRDefault="00BF08BA" w:rsidP="00A62599">
      <w:pPr>
        <w:ind w:left="851"/>
        <w:rPr>
          <w:i/>
          <w:sz w:val="24"/>
          <w:szCs w:val="24"/>
        </w:rPr>
      </w:pPr>
    </w:p>
    <w:p w14:paraId="028E97DF" w14:textId="77777777" w:rsidR="00BF08BA" w:rsidRPr="00BF08BA" w:rsidRDefault="00BF08BA" w:rsidP="00A62599">
      <w:pPr>
        <w:ind w:left="851"/>
        <w:rPr>
          <w:i/>
          <w:sz w:val="24"/>
          <w:szCs w:val="24"/>
        </w:rPr>
      </w:pPr>
      <w:r w:rsidRPr="00BF08BA">
        <w:rPr>
          <w:i/>
          <w:sz w:val="24"/>
          <w:szCs w:val="24"/>
        </w:rPr>
        <w:t>Glycopyrronium</w:t>
      </w:r>
    </w:p>
    <w:p w14:paraId="3364FBD0" w14:textId="77777777" w:rsidR="00BF08BA" w:rsidRPr="00BF08BA" w:rsidRDefault="00BF08BA" w:rsidP="00A62599">
      <w:pPr>
        <w:ind w:left="851"/>
        <w:rPr>
          <w:sz w:val="24"/>
          <w:szCs w:val="24"/>
        </w:rPr>
      </w:pPr>
      <w:r w:rsidRPr="00BF08BA">
        <w:rPr>
          <w:sz w:val="24"/>
          <w:szCs w:val="24"/>
        </w:rPr>
        <w:t>En farmakokinetisk populationsanalyse af data fra KOL-patienter klarlagde kropsvægt og alder som de faktorer, der bidrager til variation i systemisk eksponering. Glycopyrronium kan anvendes sikkert i alle alders- og vægtgrupper i den anbefalede dosis.</w:t>
      </w:r>
    </w:p>
    <w:p w14:paraId="441D1E13" w14:textId="77777777" w:rsidR="00BF08BA" w:rsidRPr="00BF08BA" w:rsidRDefault="00BF08BA" w:rsidP="00A62599">
      <w:pPr>
        <w:ind w:left="851"/>
        <w:rPr>
          <w:sz w:val="24"/>
          <w:szCs w:val="24"/>
        </w:rPr>
      </w:pPr>
    </w:p>
    <w:p w14:paraId="2C17A2A2" w14:textId="77777777" w:rsidR="00BF08BA" w:rsidRPr="00BF08BA" w:rsidRDefault="00BF08BA" w:rsidP="00A62599">
      <w:pPr>
        <w:ind w:left="851"/>
        <w:rPr>
          <w:sz w:val="24"/>
          <w:szCs w:val="24"/>
        </w:rPr>
      </w:pPr>
      <w:r w:rsidRPr="00BF08BA">
        <w:rPr>
          <w:sz w:val="24"/>
          <w:szCs w:val="24"/>
        </w:rPr>
        <w:t>Køn, rygevaner og baseline FEV1 havde ingen åbenlys virkning på systemisk eksponering.</w:t>
      </w:r>
    </w:p>
    <w:p w14:paraId="21C6F1A0" w14:textId="77777777" w:rsidR="00BF08BA" w:rsidRPr="00BF08BA" w:rsidRDefault="00BF08BA" w:rsidP="00A62599">
      <w:pPr>
        <w:ind w:left="851"/>
        <w:rPr>
          <w:i/>
          <w:sz w:val="24"/>
          <w:szCs w:val="24"/>
          <w:u w:val="single"/>
        </w:rPr>
      </w:pPr>
    </w:p>
    <w:p w14:paraId="6830599E" w14:textId="77777777" w:rsidR="00BF08BA" w:rsidRPr="00BF08BA" w:rsidRDefault="00BF08BA" w:rsidP="00A62599">
      <w:pPr>
        <w:ind w:left="851"/>
        <w:rPr>
          <w:i/>
          <w:sz w:val="24"/>
          <w:szCs w:val="24"/>
        </w:rPr>
      </w:pPr>
      <w:r w:rsidRPr="00BF08BA">
        <w:rPr>
          <w:i/>
          <w:sz w:val="24"/>
          <w:szCs w:val="24"/>
          <w:u w:val="single"/>
        </w:rPr>
        <w:t>Patienter med nedsat leverfunktion</w:t>
      </w:r>
      <w:r w:rsidRPr="00BF08BA">
        <w:rPr>
          <w:i/>
          <w:sz w:val="24"/>
          <w:szCs w:val="24"/>
        </w:rPr>
        <w:t xml:space="preserve"> </w:t>
      </w:r>
    </w:p>
    <w:p w14:paraId="21EB0214" w14:textId="77777777" w:rsidR="00BF08BA" w:rsidRPr="00BF08BA" w:rsidRDefault="00BF08BA" w:rsidP="00A62599">
      <w:pPr>
        <w:ind w:left="851"/>
        <w:rPr>
          <w:i/>
          <w:sz w:val="24"/>
          <w:szCs w:val="24"/>
        </w:rPr>
      </w:pPr>
    </w:p>
    <w:p w14:paraId="4FBB8086" w14:textId="77777777" w:rsidR="00BF08BA" w:rsidRPr="00BF08BA" w:rsidRDefault="00BF08BA" w:rsidP="00A62599">
      <w:pPr>
        <w:ind w:left="851"/>
        <w:rPr>
          <w:i/>
          <w:sz w:val="24"/>
          <w:szCs w:val="24"/>
        </w:rPr>
      </w:pPr>
      <w:r w:rsidRPr="00BF08BA">
        <w:rPr>
          <w:i/>
          <w:sz w:val="24"/>
          <w:szCs w:val="24"/>
        </w:rPr>
        <w:t>Indacaterol/glycopyrronium:</w:t>
      </w:r>
    </w:p>
    <w:p w14:paraId="673E648D" w14:textId="54318570" w:rsidR="00BF08BA" w:rsidRPr="00BF08BA" w:rsidRDefault="00BF08BA" w:rsidP="00A62599">
      <w:pPr>
        <w:ind w:left="851"/>
        <w:rPr>
          <w:sz w:val="24"/>
          <w:szCs w:val="24"/>
        </w:rPr>
      </w:pPr>
      <w:r w:rsidRPr="00BF08BA">
        <w:rPr>
          <w:sz w:val="24"/>
          <w:szCs w:val="24"/>
        </w:rPr>
        <w:t>Udfra de kliniske farmakokinetiske karakteristika af dets monoterapikomponenter kan indacaterol/glycopyrronium anvendes i de anbefalede doser til patienter med mildt til moderat nedsat leverfunktion. Der er ingen data tilgængelige for personer med svært nedsat leverfunktion.</w:t>
      </w:r>
    </w:p>
    <w:p w14:paraId="5FA46730" w14:textId="77777777" w:rsidR="00BF08BA" w:rsidRPr="00BF08BA" w:rsidRDefault="00BF08BA" w:rsidP="00A62599">
      <w:pPr>
        <w:ind w:left="851"/>
        <w:rPr>
          <w:sz w:val="24"/>
          <w:szCs w:val="24"/>
        </w:rPr>
      </w:pPr>
    </w:p>
    <w:p w14:paraId="411780D7" w14:textId="77777777" w:rsidR="00BF08BA" w:rsidRPr="00BF08BA" w:rsidRDefault="00BF08BA" w:rsidP="00A62599">
      <w:pPr>
        <w:ind w:left="851"/>
        <w:rPr>
          <w:sz w:val="24"/>
          <w:szCs w:val="24"/>
        </w:rPr>
      </w:pPr>
      <w:r w:rsidRPr="00BF08BA">
        <w:rPr>
          <w:sz w:val="24"/>
          <w:szCs w:val="24"/>
        </w:rPr>
        <w:t>Indacaterol:</w:t>
      </w:r>
    </w:p>
    <w:p w14:paraId="3DB6A13B" w14:textId="77777777" w:rsidR="00BF08BA" w:rsidRPr="00BF08BA" w:rsidRDefault="00BF08BA" w:rsidP="00A62599">
      <w:pPr>
        <w:ind w:left="851"/>
        <w:rPr>
          <w:sz w:val="24"/>
          <w:szCs w:val="24"/>
        </w:rPr>
      </w:pPr>
      <w:r w:rsidRPr="00BF08BA">
        <w:rPr>
          <w:sz w:val="24"/>
          <w:szCs w:val="24"/>
        </w:rPr>
        <w:t xml:space="preserve">Patienter med </w:t>
      </w:r>
      <w:proofErr w:type="gramStart"/>
      <w:r w:rsidRPr="00BF08BA">
        <w:rPr>
          <w:sz w:val="24"/>
          <w:szCs w:val="24"/>
        </w:rPr>
        <w:t>mildt og moderat nedsat leverfunktion</w:t>
      </w:r>
      <w:proofErr w:type="gramEnd"/>
      <w:r w:rsidRPr="00BF08BA">
        <w:rPr>
          <w:sz w:val="24"/>
          <w:szCs w:val="24"/>
        </w:rPr>
        <w:t xml:space="preserve"> viste ingen relevante ændringer i Cmax eller AUC for indacaterol, og proteinbindingen mellem forsøgspersoner med mildt og moderat nedsat leverfunktion og disses raske kontrolgruppe adskilte sig ligeledes ikke. Der blev ikke udført forsøg med personer med svært nedsat leverfunktion.</w:t>
      </w:r>
    </w:p>
    <w:p w14:paraId="22542835" w14:textId="77777777" w:rsidR="00BF08BA" w:rsidRPr="00BF08BA" w:rsidRDefault="00BF08BA" w:rsidP="00A62599">
      <w:pPr>
        <w:ind w:left="851"/>
        <w:rPr>
          <w:sz w:val="24"/>
          <w:szCs w:val="24"/>
        </w:rPr>
      </w:pPr>
    </w:p>
    <w:p w14:paraId="11972F95" w14:textId="77777777" w:rsidR="00BF08BA" w:rsidRPr="00BF08BA" w:rsidRDefault="00BF08BA" w:rsidP="00A62599">
      <w:pPr>
        <w:ind w:left="851"/>
        <w:rPr>
          <w:sz w:val="24"/>
          <w:szCs w:val="24"/>
        </w:rPr>
      </w:pPr>
      <w:r w:rsidRPr="00BF08BA">
        <w:rPr>
          <w:sz w:val="24"/>
          <w:szCs w:val="24"/>
        </w:rPr>
        <w:t>Glycopyrronium:</w:t>
      </w:r>
    </w:p>
    <w:p w14:paraId="70090EB0" w14:textId="77777777" w:rsidR="00BF08BA" w:rsidRPr="00BF08BA" w:rsidRDefault="00BF08BA" w:rsidP="00A62599">
      <w:pPr>
        <w:ind w:left="851"/>
        <w:rPr>
          <w:sz w:val="24"/>
          <w:szCs w:val="24"/>
        </w:rPr>
      </w:pPr>
      <w:r w:rsidRPr="00BF08BA">
        <w:rPr>
          <w:sz w:val="24"/>
          <w:szCs w:val="24"/>
        </w:rPr>
        <w:t>Der er ikke udført kliniske studier hos patienter med nedsat leverfunktion. Glycopyrronium cleares hovedsageligt fra systemisk cirkulation ved renal udskillelse. Nedsættelse af glycopyrroniums metabolisme i leveren menes ikke at medføre en klinisk relevant forøgelse af systemisk eksponering.</w:t>
      </w:r>
    </w:p>
    <w:p w14:paraId="2685728C" w14:textId="77777777" w:rsidR="00BF08BA" w:rsidRPr="00BF08BA" w:rsidRDefault="00BF08BA" w:rsidP="00A62599">
      <w:pPr>
        <w:ind w:left="851"/>
        <w:rPr>
          <w:i/>
          <w:sz w:val="24"/>
          <w:szCs w:val="24"/>
          <w:u w:val="single"/>
        </w:rPr>
      </w:pPr>
    </w:p>
    <w:p w14:paraId="68881B08" w14:textId="77777777" w:rsidR="00BF08BA" w:rsidRPr="00BF08BA" w:rsidRDefault="00BF08BA" w:rsidP="00A62599">
      <w:pPr>
        <w:ind w:left="851"/>
        <w:rPr>
          <w:i/>
          <w:sz w:val="24"/>
          <w:szCs w:val="24"/>
        </w:rPr>
      </w:pPr>
      <w:r w:rsidRPr="00BF08BA">
        <w:rPr>
          <w:i/>
          <w:sz w:val="24"/>
          <w:szCs w:val="24"/>
          <w:u w:val="single"/>
        </w:rPr>
        <w:t>Patienter med nedsat nyrefunktion</w:t>
      </w:r>
      <w:r w:rsidRPr="00BF08BA">
        <w:rPr>
          <w:i/>
          <w:sz w:val="24"/>
          <w:szCs w:val="24"/>
        </w:rPr>
        <w:t xml:space="preserve"> </w:t>
      </w:r>
    </w:p>
    <w:p w14:paraId="4881E842" w14:textId="0AD90237" w:rsidR="00BF08BA" w:rsidRPr="00BF08BA" w:rsidRDefault="00BF08BA" w:rsidP="00A62599">
      <w:pPr>
        <w:ind w:left="851"/>
        <w:rPr>
          <w:i/>
          <w:sz w:val="24"/>
          <w:szCs w:val="24"/>
        </w:rPr>
      </w:pPr>
      <w:r w:rsidRPr="00BF08BA">
        <w:rPr>
          <w:i/>
          <w:sz w:val="24"/>
          <w:szCs w:val="24"/>
        </w:rPr>
        <w:t>Indacaterol/glycopyrronium:</w:t>
      </w:r>
    </w:p>
    <w:p w14:paraId="3AB80A76" w14:textId="48987F71" w:rsidR="00BF08BA" w:rsidRPr="00BF08BA" w:rsidRDefault="00BF08BA" w:rsidP="00A62599">
      <w:pPr>
        <w:ind w:left="851"/>
        <w:rPr>
          <w:sz w:val="24"/>
          <w:szCs w:val="24"/>
        </w:rPr>
      </w:pPr>
      <w:r w:rsidRPr="00BF08BA">
        <w:rPr>
          <w:sz w:val="24"/>
          <w:szCs w:val="24"/>
        </w:rPr>
        <w:t>Udfra de kliniske farmakokinetiske karakteristika af dets moniterapikomponenter kan indacaterol/glycopyrronium anvendes i de anbefalede doser til patienter med let til moderat nedsat nyrefunktion. Hos patienter med svært nedsat nyrefunktion eller slutstadiet af nyresygdom, som kræver dialyse, må indacaterol/glycopyrronium kun anvendes, hvis den forventede fordel opvejer den potentielle risiko.</w:t>
      </w:r>
    </w:p>
    <w:p w14:paraId="41762C94" w14:textId="77777777" w:rsidR="00BF08BA" w:rsidRPr="00BF08BA" w:rsidRDefault="00BF08BA" w:rsidP="00A62599">
      <w:pPr>
        <w:ind w:left="851"/>
        <w:rPr>
          <w:sz w:val="24"/>
          <w:szCs w:val="24"/>
        </w:rPr>
      </w:pPr>
    </w:p>
    <w:p w14:paraId="6D991031" w14:textId="77777777" w:rsidR="00BF08BA" w:rsidRPr="00BF08BA" w:rsidRDefault="00BF08BA" w:rsidP="00A62599">
      <w:pPr>
        <w:ind w:left="851"/>
        <w:rPr>
          <w:sz w:val="24"/>
          <w:szCs w:val="24"/>
        </w:rPr>
      </w:pPr>
      <w:r w:rsidRPr="00BF08BA">
        <w:rPr>
          <w:sz w:val="24"/>
          <w:szCs w:val="24"/>
        </w:rPr>
        <w:t>Indacaterol:</w:t>
      </w:r>
    </w:p>
    <w:p w14:paraId="240F0D41" w14:textId="77777777" w:rsidR="00BF08BA" w:rsidRPr="00BF08BA" w:rsidRDefault="00BF08BA" w:rsidP="00A62599">
      <w:pPr>
        <w:ind w:left="851"/>
        <w:rPr>
          <w:sz w:val="24"/>
          <w:szCs w:val="24"/>
        </w:rPr>
      </w:pPr>
      <w:r w:rsidRPr="00BF08BA">
        <w:rPr>
          <w:sz w:val="24"/>
          <w:szCs w:val="24"/>
        </w:rPr>
        <w:t>Da urinvejene spiller en meget lille rolle af den samlede udskillelse, er der ikke udført undersøgelser med forsøgspersoner med nedsat nyrefunktion.</w:t>
      </w:r>
    </w:p>
    <w:p w14:paraId="707C4E5A" w14:textId="77777777" w:rsidR="00BF08BA" w:rsidRPr="00BF08BA" w:rsidRDefault="00BF08BA" w:rsidP="00A62599">
      <w:pPr>
        <w:ind w:left="851"/>
        <w:rPr>
          <w:sz w:val="24"/>
          <w:szCs w:val="24"/>
        </w:rPr>
      </w:pPr>
    </w:p>
    <w:p w14:paraId="6BD6C76E" w14:textId="77777777" w:rsidR="00BF08BA" w:rsidRPr="00BF08BA" w:rsidRDefault="00BF08BA" w:rsidP="00A62599">
      <w:pPr>
        <w:ind w:left="851"/>
        <w:rPr>
          <w:sz w:val="24"/>
          <w:szCs w:val="24"/>
        </w:rPr>
      </w:pPr>
      <w:r w:rsidRPr="00BF08BA">
        <w:rPr>
          <w:sz w:val="24"/>
          <w:szCs w:val="24"/>
        </w:rPr>
        <w:t>Glycopyrronium:</w:t>
      </w:r>
    </w:p>
    <w:p w14:paraId="0ABE6802" w14:textId="34F3553D" w:rsidR="00BF08BA" w:rsidRPr="00BF08BA" w:rsidRDefault="00BF08BA" w:rsidP="00A62599">
      <w:pPr>
        <w:ind w:left="851"/>
        <w:rPr>
          <w:sz w:val="24"/>
          <w:szCs w:val="24"/>
        </w:rPr>
      </w:pPr>
      <w:r w:rsidRPr="00BF08BA">
        <w:rPr>
          <w:sz w:val="24"/>
          <w:szCs w:val="24"/>
        </w:rPr>
        <w:t xml:space="preserve">Nedsat nyrefunktion har en indvirkning på systemisk eksponering for glycopyrroniumbromid. En moderat gennemsnitlig forøgelse af total systemisk eksponering (AUClast) på op til 1,4 gange blev set hos forsøgspersoner med </w:t>
      </w:r>
      <w:proofErr w:type="gramStart"/>
      <w:r w:rsidRPr="00BF08BA">
        <w:rPr>
          <w:sz w:val="24"/>
          <w:szCs w:val="24"/>
        </w:rPr>
        <w:t>mildt og moderat nedsat nyrefunktion</w:t>
      </w:r>
      <w:proofErr w:type="gramEnd"/>
      <w:r w:rsidRPr="00BF08BA">
        <w:rPr>
          <w:sz w:val="24"/>
          <w:szCs w:val="24"/>
        </w:rPr>
        <w:t xml:space="preserve"> og op til 2,2 gange hos forsøgspersoner med svært nedsat nyrefunktion og slutstadiet af nyresygdom. Hos KOL-patienter med </w:t>
      </w:r>
      <w:proofErr w:type="gramStart"/>
      <w:r w:rsidRPr="00BF08BA">
        <w:rPr>
          <w:sz w:val="24"/>
          <w:szCs w:val="24"/>
        </w:rPr>
        <w:t>mildt og moderat nedsat nyrefunktion</w:t>
      </w:r>
      <w:proofErr w:type="gramEnd"/>
      <w:r w:rsidRPr="00BF08BA">
        <w:rPr>
          <w:sz w:val="24"/>
          <w:szCs w:val="24"/>
        </w:rPr>
        <w:t xml:space="preserve"> (estimeret glomerulær filtrationshastighed, eGFR</w:t>
      </w:r>
      <w:r w:rsidR="00EC3004">
        <w:rPr>
          <w:sz w:val="24"/>
          <w:szCs w:val="24"/>
        </w:rPr>
        <w:t xml:space="preserve"> </w:t>
      </w:r>
      <w:r w:rsidRPr="00BF08BA">
        <w:rPr>
          <w:sz w:val="24"/>
          <w:szCs w:val="24"/>
        </w:rPr>
        <w:t>≥30 ml/min/1,73 m</w:t>
      </w:r>
      <w:r w:rsidRPr="00BF08BA">
        <w:rPr>
          <w:sz w:val="24"/>
          <w:szCs w:val="24"/>
          <w:vertAlign w:val="superscript"/>
        </w:rPr>
        <w:t>2</w:t>
      </w:r>
      <w:r w:rsidRPr="00BF08BA">
        <w:rPr>
          <w:sz w:val="24"/>
          <w:szCs w:val="24"/>
        </w:rPr>
        <w:t xml:space="preserve">) kan glycopyrroniumbromid anvendes ved den anbefalede dosis. </w:t>
      </w:r>
    </w:p>
    <w:p w14:paraId="45A8CEB9" w14:textId="15BB8AEF" w:rsidR="002C43A1" w:rsidRDefault="002C43A1">
      <w:pPr>
        <w:rPr>
          <w:sz w:val="24"/>
          <w:szCs w:val="24"/>
        </w:rPr>
      </w:pPr>
      <w:r>
        <w:rPr>
          <w:sz w:val="24"/>
          <w:szCs w:val="24"/>
        </w:rPr>
        <w:br w:type="page"/>
      </w:r>
    </w:p>
    <w:p w14:paraId="56CDAB65" w14:textId="77777777" w:rsidR="00BF08BA" w:rsidRPr="00BF08BA" w:rsidRDefault="00BF08BA" w:rsidP="00A62599">
      <w:pPr>
        <w:ind w:left="851"/>
        <w:rPr>
          <w:sz w:val="24"/>
          <w:szCs w:val="24"/>
        </w:rPr>
      </w:pPr>
    </w:p>
    <w:p w14:paraId="780F594F" w14:textId="77777777" w:rsidR="00BF08BA" w:rsidRPr="00BF08BA" w:rsidRDefault="00BF08BA" w:rsidP="00A62599">
      <w:pPr>
        <w:ind w:left="851"/>
        <w:rPr>
          <w:sz w:val="24"/>
          <w:szCs w:val="24"/>
        </w:rPr>
      </w:pPr>
      <w:r w:rsidRPr="00BF08BA">
        <w:rPr>
          <w:sz w:val="24"/>
          <w:szCs w:val="24"/>
          <w:u w:val="single"/>
        </w:rPr>
        <w:t>Etnicitet</w:t>
      </w:r>
    </w:p>
    <w:p w14:paraId="7FE21E30" w14:textId="77777777" w:rsidR="00BF08BA" w:rsidRPr="00BF08BA" w:rsidRDefault="00BF08BA" w:rsidP="00A62599">
      <w:pPr>
        <w:ind w:left="851"/>
        <w:rPr>
          <w:i/>
          <w:sz w:val="24"/>
          <w:szCs w:val="24"/>
          <w:u w:val="single"/>
        </w:rPr>
      </w:pPr>
    </w:p>
    <w:p w14:paraId="20AD0642" w14:textId="77777777" w:rsidR="00BF08BA" w:rsidRPr="00BF08BA" w:rsidRDefault="00BF08BA" w:rsidP="00A62599">
      <w:pPr>
        <w:ind w:left="851"/>
        <w:rPr>
          <w:i/>
          <w:sz w:val="24"/>
          <w:szCs w:val="24"/>
        </w:rPr>
      </w:pPr>
      <w:r w:rsidRPr="00BF08BA">
        <w:rPr>
          <w:i/>
          <w:sz w:val="24"/>
          <w:szCs w:val="24"/>
          <w:u w:val="single"/>
        </w:rPr>
        <w:t>Indacaterol/glycopyrronium:</w:t>
      </w:r>
    </w:p>
    <w:p w14:paraId="28D5DE55" w14:textId="77777777" w:rsidR="00BF08BA" w:rsidRPr="00BF08BA" w:rsidRDefault="00BF08BA" w:rsidP="00A62599">
      <w:pPr>
        <w:ind w:left="851"/>
        <w:rPr>
          <w:sz w:val="24"/>
          <w:szCs w:val="24"/>
        </w:rPr>
      </w:pPr>
      <w:r w:rsidRPr="00BF08BA">
        <w:rPr>
          <w:sz w:val="24"/>
          <w:szCs w:val="24"/>
        </w:rPr>
        <w:t>Der var ingen betydende forskel i total systemisk eksponering (AUC) for nogen af komponenterne mellem japanere og kaukasiere. Der er ikke tilstrækkelige data tilgængelige for andre etniciteter eller racer.</w:t>
      </w:r>
    </w:p>
    <w:p w14:paraId="2FBF19E1" w14:textId="77777777" w:rsidR="00BF08BA" w:rsidRPr="00BF08BA" w:rsidRDefault="00BF08BA" w:rsidP="00A62599">
      <w:pPr>
        <w:ind w:left="851"/>
        <w:rPr>
          <w:sz w:val="24"/>
          <w:szCs w:val="24"/>
        </w:rPr>
      </w:pPr>
    </w:p>
    <w:p w14:paraId="51508CA7" w14:textId="77777777" w:rsidR="00BF08BA" w:rsidRPr="00BF08BA" w:rsidRDefault="00BF08BA" w:rsidP="00A62599">
      <w:pPr>
        <w:ind w:left="851"/>
        <w:rPr>
          <w:i/>
          <w:sz w:val="24"/>
          <w:szCs w:val="24"/>
        </w:rPr>
      </w:pPr>
      <w:r w:rsidRPr="00BF08BA">
        <w:rPr>
          <w:i/>
          <w:sz w:val="24"/>
          <w:szCs w:val="24"/>
        </w:rPr>
        <w:t>Indacaterol:</w:t>
      </w:r>
    </w:p>
    <w:p w14:paraId="1A30BA30" w14:textId="77777777" w:rsidR="00BF08BA" w:rsidRPr="00BF08BA" w:rsidRDefault="00BF08BA" w:rsidP="00A62599">
      <w:pPr>
        <w:ind w:left="851"/>
        <w:rPr>
          <w:sz w:val="24"/>
          <w:szCs w:val="24"/>
        </w:rPr>
      </w:pPr>
      <w:r w:rsidRPr="00BF08BA">
        <w:rPr>
          <w:sz w:val="24"/>
          <w:szCs w:val="24"/>
        </w:rPr>
        <w:t>Der er ikke identificeret forskelle mellem etniske subgrupper. Der er kun ringe erfaring med den sorte population.</w:t>
      </w:r>
    </w:p>
    <w:p w14:paraId="5A637CE8" w14:textId="77777777" w:rsidR="00BF08BA" w:rsidRPr="00BF08BA" w:rsidRDefault="00BF08BA" w:rsidP="00A62599">
      <w:pPr>
        <w:ind w:left="851"/>
        <w:rPr>
          <w:sz w:val="24"/>
          <w:szCs w:val="24"/>
        </w:rPr>
      </w:pPr>
    </w:p>
    <w:p w14:paraId="35BBB656" w14:textId="77777777" w:rsidR="00BF08BA" w:rsidRPr="00BF08BA" w:rsidRDefault="00BF08BA" w:rsidP="00A62599">
      <w:pPr>
        <w:ind w:left="851"/>
        <w:rPr>
          <w:i/>
          <w:sz w:val="24"/>
          <w:szCs w:val="24"/>
        </w:rPr>
      </w:pPr>
      <w:r w:rsidRPr="00BF08BA">
        <w:rPr>
          <w:i/>
          <w:sz w:val="24"/>
          <w:szCs w:val="24"/>
        </w:rPr>
        <w:t>Glycopyrronium:</w:t>
      </w:r>
    </w:p>
    <w:p w14:paraId="7D4EC3DA" w14:textId="77777777" w:rsidR="00BF08BA" w:rsidRPr="00BF08BA" w:rsidRDefault="00BF08BA" w:rsidP="00A62599">
      <w:pPr>
        <w:ind w:left="851"/>
        <w:rPr>
          <w:sz w:val="24"/>
          <w:szCs w:val="24"/>
        </w:rPr>
      </w:pPr>
      <w:r w:rsidRPr="00BF08BA">
        <w:rPr>
          <w:sz w:val="24"/>
          <w:szCs w:val="24"/>
        </w:rPr>
        <w:t>Der var ingen større forskelle i total systemisk eksponering (AUC) mellem japanere og kaukasiere. Der er ikke tilstrækkelige farmakokinetiske data for andre etniske grupper eller racer.</w:t>
      </w:r>
    </w:p>
    <w:p w14:paraId="1180180A" w14:textId="77777777" w:rsidR="009260DE" w:rsidRPr="00A62599" w:rsidRDefault="009260DE" w:rsidP="009260DE">
      <w:pPr>
        <w:tabs>
          <w:tab w:val="left" w:pos="851"/>
        </w:tabs>
        <w:ind w:left="851"/>
        <w:rPr>
          <w:sz w:val="24"/>
          <w:szCs w:val="24"/>
        </w:rPr>
      </w:pPr>
    </w:p>
    <w:p w14:paraId="7A270339" w14:textId="77777777" w:rsidR="009260DE" w:rsidRPr="00A62599" w:rsidRDefault="009260DE" w:rsidP="009260DE">
      <w:pPr>
        <w:tabs>
          <w:tab w:val="left" w:pos="851"/>
        </w:tabs>
        <w:ind w:left="851" w:hanging="851"/>
        <w:rPr>
          <w:b/>
          <w:sz w:val="24"/>
          <w:szCs w:val="24"/>
        </w:rPr>
      </w:pPr>
      <w:r w:rsidRPr="00A62599">
        <w:rPr>
          <w:b/>
          <w:sz w:val="24"/>
          <w:szCs w:val="24"/>
        </w:rPr>
        <w:t>5.3</w:t>
      </w:r>
      <w:r w:rsidRPr="00A62599">
        <w:rPr>
          <w:b/>
          <w:sz w:val="24"/>
          <w:szCs w:val="24"/>
        </w:rPr>
        <w:tab/>
      </w:r>
      <w:r w:rsidR="00BD7931" w:rsidRPr="00A62599">
        <w:rPr>
          <w:b/>
          <w:sz w:val="24"/>
          <w:szCs w:val="24"/>
        </w:rPr>
        <w:t>Non-</w:t>
      </w:r>
      <w:r w:rsidRPr="00A62599">
        <w:rPr>
          <w:b/>
          <w:sz w:val="24"/>
          <w:szCs w:val="24"/>
        </w:rPr>
        <w:t>kliniske sikkerhedsdata</w:t>
      </w:r>
    </w:p>
    <w:p w14:paraId="55E69EB4" w14:textId="77777777" w:rsidR="00EC3004" w:rsidRDefault="00EC3004" w:rsidP="00A62599">
      <w:pPr>
        <w:ind w:left="851"/>
        <w:rPr>
          <w:sz w:val="24"/>
          <w:szCs w:val="24"/>
          <w:u w:val="single"/>
        </w:rPr>
      </w:pPr>
    </w:p>
    <w:p w14:paraId="04B3DF16" w14:textId="7619C6A5" w:rsidR="00BF08BA" w:rsidRPr="00BF08BA" w:rsidRDefault="00BF08BA" w:rsidP="00A62599">
      <w:pPr>
        <w:ind w:left="851"/>
        <w:rPr>
          <w:sz w:val="24"/>
          <w:szCs w:val="24"/>
          <w:u w:val="single"/>
        </w:rPr>
      </w:pPr>
      <w:r w:rsidRPr="00BF08BA">
        <w:rPr>
          <w:sz w:val="24"/>
          <w:szCs w:val="24"/>
          <w:u w:val="single"/>
        </w:rPr>
        <w:t>Indacaterol/glycopyrronium</w:t>
      </w:r>
    </w:p>
    <w:p w14:paraId="03820026" w14:textId="77777777" w:rsidR="00BF08BA" w:rsidRPr="00BF08BA" w:rsidRDefault="00BF08BA" w:rsidP="00A62599">
      <w:pPr>
        <w:ind w:left="851"/>
        <w:rPr>
          <w:sz w:val="24"/>
          <w:szCs w:val="24"/>
          <w:u w:val="single"/>
        </w:rPr>
      </w:pPr>
    </w:p>
    <w:p w14:paraId="2D4C6B47" w14:textId="77777777" w:rsidR="00BF08BA" w:rsidRPr="00BF08BA" w:rsidRDefault="00BF08BA" w:rsidP="00A62599">
      <w:pPr>
        <w:ind w:left="851"/>
        <w:rPr>
          <w:sz w:val="24"/>
          <w:szCs w:val="24"/>
        </w:rPr>
      </w:pPr>
      <w:r w:rsidRPr="00BF08BA">
        <w:rPr>
          <w:sz w:val="24"/>
          <w:szCs w:val="24"/>
        </w:rPr>
        <w:t xml:space="preserve">Prækliniske studier omfatter </w:t>
      </w:r>
      <w:r w:rsidRPr="00BF08BA">
        <w:rPr>
          <w:i/>
          <w:sz w:val="24"/>
          <w:szCs w:val="24"/>
        </w:rPr>
        <w:t xml:space="preserve">in vitro </w:t>
      </w:r>
      <w:r w:rsidRPr="00BF08BA">
        <w:rPr>
          <w:sz w:val="24"/>
          <w:szCs w:val="24"/>
        </w:rPr>
        <w:t xml:space="preserve">og </w:t>
      </w:r>
      <w:r w:rsidRPr="00BF08BA">
        <w:rPr>
          <w:i/>
          <w:sz w:val="24"/>
          <w:szCs w:val="24"/>
        </w:rPr>
        <w:t xml:space="preserve">in vivo </w:t>
      </w:r>
      <w:r w:rsidRPr="00BF08BA">
        <w:rPr>
          <w:sz w:val="24"/>
          <w:szCs w:val="24"/>
        </w:rPr>
        <w:t>farmakologiske sikkerhedsvurderinger, toksicitetsstudier med inhalation af gentagne doser hos rotter og hunde og et embryoføtalt udviklingsinhalationsstudie hos rotter.</w:t>
      </w:r>
    </w:p>
    <w:p w14:paraId="67BC427B" w14:textId="77777777" w:rsidR="00BF08BA" w:rsidRPr="00BF08BA" w:rsidRDefault="00BF08BA" w:rsidP="00A62599">
      <w:pPr>
        <w:ind w:left="851"/>
        <w:rPr>
          <w:sz w:val="24"/>
          <w:szCs w:val="24"/>
        </w:rPr>
      </w:pPr>
    </w:p>
    <w:p w14:paraId="3C4F51A9" w14:textId="655CDDC8" w:rsidR="00BF08BA" w:rsidRPr="00BF08BA" w:rsidRDefault="00BF08BA" w:rsidP="00A62599">
      <w:pPr>
        <w:ind w:left="851"/>
        <w:rPr>
          <w:sz w:val="24"/>
          <w:szCs w:val="24"/>
        </w:rPr>
      </w:pPr>
      <w:r w:rsidRPr="00BF08BA">
        <w:rPr>
          <w:sz w:val="24"/>
          <w:szCs w:val="24"/>
        </w:rPr>
        <w:t xml:space="preserve">Der var tydeligt øget hjertefrekvens hos hunde ved alle doser </w:t>
      </w:r>
      <w:r w:rsidR="00A138D3" w:rsidRPr="00BF08BA">
        <w:rPr>
          <w:sz w:val="24"/>
          <w:szCs w:val="24"/>
        </w:rPr>
        <w:t xml:space="preserve">indacaterol/glycopyrronium </w:t>
      </w:r>
      <w:r w:rsidRPr="00BF08BA">
        <w:rPr>
          <w:sz w:val="24"/>
          <w:szCs w:val="24"/>
        </w:rPr>
        <w:t>og hver monoterapikomponent.</w:t>
      </w:r>
      <w:r w:rsidR="00A138D3">
        <w:rPr>
          <w:sz w:val="24"/>
          <w:szCs w:val="24"/>
        </w:rPr>
        <w:t xml:space="preserve"> I</w:t>
      </w:r>
      <w:r w:rsidR="00A138D3" w:rsidRPr="00BF08BA">
        <w:rPr>
          <w:sz w:val="24"/>
          <w:szCs w:val="24"/>
        </w:rPr>
        <w:t xml:space="preserve">ndacaterol/glycopyrronium </w:t>
      </w:r>
      <w:r w:rsidRPr="00BF08BA">
        <w:rPr>
          <w:sz w:val="24"/>
          <w:szCs w:val="24"/>
        </w:rPr>
        <w:t xml:space="preserve">havde en både kraftigere og længere varende virkning på hjertefrekvensen sammenlignet med ændringerne observeret for hver af komponenterne alene, hvilket er i overensstemmelse med en </w:t>
      </w:r>
      <w:proofErr w:type="gramStart"/>
      <w:r w:rsidRPr="00BF08BA">
        <w:rPr>
          <w:sz w:val="24"/>
          <w:szCs w:val="24"/>
        </w:rPr>
        <w:t>additiv virkning</w:t>
      </w:r>
      <w:proofErr w:type="gramEnd"/>
      <w:r w:rsidRPr="00BF08BA">
        <w:rPr>
          <w:sz w:val="24"/>
          <w:szCs w:val="24"/>
        </w:rPr>
        <w:t xml:space="preserve">. Der var også tydelig afkortning af ekg-intervaller og nedsat systolisk og diastolisk blodtryk. Indacaterol administreret til hunde alene eller </w:t>
      </w:r>
      <w:r w:rsidR="00A138D3">
        <w:rPr>
          <w:sz w:val="24"/>
          <w:szCs w:val="24"/>
        </w:rPr>
        <w:t xml:space="preserve">som </w:t>
      </w:r>
      <w:r w:rsidR="00A138D3" w:rsidRPr="00BF08BA">
        <w:rPr>
          <w:sz w:val="24"/>
          <w:szCs w:val="24"/>
        </w:rPr>
        <w:t xml:space="preserve">indacaterol/glycopyrronium </w:t>
      </w:r>
      <w:r w:rsidRPr="00BF08BA">
        <w:rPr>
          <w:sz w:val="24"/>
          <w:szCs w:val="24"/>
        </w:rPr>
        <w:t>var forbundet med sammenlignelig forekomst og sværhedsgrad af myokardielæsioner.</w:t>
      </w:r>
    </w:p>
    <w:p w14:paraId="49FC863A" w14:textId="77777777" w:rsidR="00BF08BA" w:rsidRPr="00BF08BA" w:rsidRDefault="00BF08BA" w:rsidP="00A62599">
      <w:pPr>
        <w:ind w:left="851"/>
        <w:rPr>
          <w:sz w:val="24"/>
          <w:szCs w:val="24"/>
        </w:rPr>
      </w:pPr>
      <w:r w:rsidRPr="00BF08BA">
        <w:rPr>
          <w:sz w:val="24"/>
          <w:szCs w:val="24"/>
        </w:rPr>
        <w:t>Systemisk eksponering (AUC) ved no-observed-adverse-effect level (NOAEL) for myokardielæsioner var for hver komponent henholdsvis 64 og 59 gange højere end hos mennesker.</w:t>
      </w:r>
    </w:p>
    <w:p w14:paraId="77B643FF" w14:textId="77777777" w:rsidR="00BF08BA" w:rsidRPr="00BF08BA" w:rsidRDefault="00BF08BA" w:rsidP="00A62599">
      <w:pPr>
        <w:ind w:left="851"/>
        <w:rPr>
          <w:sz w:val="24"/>
          <w:szCs w:val="24"/>
        </w:rPr>
      </w:pPr>
    </w:p>
    <w:p w14:paraId="265B812E" w14:textId="77777777" w:rsidR="00BF08BA" w:rsidRPr="00BF08BA" w:rsidRDefault="00BF08BA" w:rsidP="00A62599">
      <w:pPr>
        <w:ind w:left="851"/>
        <w:rPr>
          <w:sz w:val="24"/>
          <w:szCs w:val="24"/>
        </w:rPr>
      </w:pPr>
      <w:r w:rsidRPr="00BF08BA">
        <w:rPr>
          <w:sz w:val="24"/>
          <w:szCs w:val="24"/>
        </w:rPr>
        <w:t>Der blev ikke set virkning på embryo eller foster ved noget dosisniveau i et embryoføtalt udviklingsstudie hos rotter. Systemisk eksponering (AUC) ved no-effect-adverse-effect level (NOAEL) var for indacaterol og glycopyrronium henholdsvis 79 og 126 gange højere end hos mennesker.</w:t>
      </w:r>
    </w:p>
    <w:p w14:paraId="1F7778C9" w14:textId="77777777" w:rsidR="00BF08BA" w:rsidRPr="00BF08BA" w:rsidRDefault="00BF08BA" w:rsidP="00A62599">
      <w:pPr>
        <w:ind w:left="851"/>
        <w:rPr>
          <w:sz w:val="24"/>
          <w:szCs w:val="24"/>
        </w:rPr>
      </w:pPr>
    </w:p>
    <w:p w14:paraId="45617DE7" w14:textId="77777777" w:rsidR="00BF08BA" w:rsidRPr="00BF08BA" w:rsidRDefault="00BF08BA" w:rsidP="00A62599">
      <w:pPr>
        <w:ind w:left="851"/>
        <w:rPr>
          <w:sz w:val="24"/>
          <w:szCs w:val="24"/>
          <w:u w:val="single"/>
        </w:rPr>
      </w:pPr>
      <w:r w:rsidRPr="00BF08BA">
        <w:rPr>
          <w:sz w:val="24"/>
          <w:szCs w:val="24"/>
          <w:u w:val="single"/>
        </w:rPr>
        <w:t>Indacaterol</w:t>
      </w:r>
    </w:p>
    <w:p w14:paraId="4827DA50" w14:textId="77777777" w:rsidR="00BF08BA" w:rsidRPr="00BF08BA" w:rsidRDefault="00BF08BA" w:rsidP="00A62599">
      <w:pPr>
        <w:ind w:left="851"/>
        <w:rPr>
          <w:sz w:val="24"/>
          <w:szCs w:val="24"/>
        </w:rPr>
      </w:pPr>
    </w:p>
    <w:p w14:paraId="3BEF0F45" w14:textId="77777777" w:rsidR="00BF08BA" w:rsidRPr="00BF08BA" w:rsidRDefault="00BF08BA" w:rsidP="00A62599">
      <w:pPr>
        <w:ind w:left="851"/>
        <w:rPr>
          <w:sz w:val="24"/>
          <w:szCs w:val="24"/>
        </w:rPr>
      </w:pPr>
      <w:r w:rsidRPr="00BF08BA">
        <w:rPr>
          <w:sz w:val="24"/>
          <w:szCs w:val="24"/>
        </w:rPr>
        <w:t>Virkninger på det kardiovaskulære system, som skyldes indacaterols beta2-agonistiske egenskaber, omfattede takykardi, arytmier og myokardielæsioner hos hunde. Mild irritation af næsehulen og svælget blev observeret hos gnavere. Alle disse resultater blev observeret ved eksponeringer, der i væsentlig grad overstiger de, der forventes hos mennesker.</w:t>
      </w:r>
    </w:p>
    <w:p w14:paraId="5D29AC98" w14:textId="77777777" w:rsidR="00BF08BA" w:rsidRPr="00BF08BA" w:rsidRDefault="00BF08BA" w:rsidP="00A62599">
      <w:pPr>
        <w:ind w:left="851"/>
        <w:rPr>
          <w:sz w:val="24"/>
          <w:szCs w:val="24"/>
        </w:rPr>
      </w:pPr>
    </w:p>
    <w:p w14:paraId="22CF3DF4" w14:textId="77777777" w:rsidR="00BF08BA" w:rsidRPr="00BF08BA" w:rsidRDefault="00BF08BA" w:rsidP="00A62599">
      <w:pPr>
        <w:ind w:left="851"/>
        <w:rPr>
          <w:sz w:val="24"/>
          <w:szCs w:val="24"/>
        </w:rPr>
      </w:pPr>
      <w:r w:rsidRPr="00BF08BA">
        <w:rPr>
          <w:sz w:val="24"/>
          <w:szCs w:val="24"/>
        </w:rPr>
        <w:t>Selvom indacaterol ikke påvirkede den generelle reproduktionsevne i fertilitetsforsøg på rotter, blev der observeret et nedsat antal af gravide F1 afkom i peri- og postnatal udviklingsforsøg med rotter ved eksponeringer 14 gange højere end hos mennesker behandlet med indacaterol. Indacaterol og dets metabolitter går hurtigt over i mælken hos ammende rotter. Indacaterol var ikke embryotoksisk eller teratogent hos rotter eller kaniner.</w:t>
      </w:r>
    </w:p>
    <w:p w14:paraId="0388815A" w14:textId="77777777" w:rsidR="00BF08BA" w:rsidRPr="00BF08BA" w:rsidRDefault="00BF08BA" w:rsidP="00A62599">
      <w:pPr>
        <w:ind w:left="851"/>
        <w:rPr>
          <w:sz w:val="24"/>
          <w:szCs w:val="24"/>
        </w:rPr>
      </w:pPr>
    </w:p>
    <w:p w14:paraId="26D706A7" w14:textId="77777777" w:rsidR="00BF08BA" w:rsidRPr="00BF08BA" w:rsidRDefault="00BF08BA" w:rsidP="00A62599">
      <w:pPr>
        <w:ind w:left="851"/>
        <w:rPr>
          <w:sz w:val="24"/>
          <w:szCs w:val="24"/>
        </w:rPr>
      </w:pPr>
      <w:r w:rsidRPr="00BF08BA">
        <w:rPr>
          <w:sz w:val="24"/>
          <w:szCs w:val="24"/>
        </w:rPr>
        <w:t>Genotoksicitetsforsøg viste ikke mutagent eller klastogent potentiale. Karcinogenitet blev vurderet i et toårigt forsøg med rotter og i et seks måneders forsøg med transgene mus. Forøget forekomst af benign ovarie leiomyom og fokal hyperplasi af den glatte ovariemuskulatur hos rotter var i overensstemmelse med lignende resultater for andre beta2-adrenerge agonister. Der var ingen tegn på karcinogenitet hos mus. Systemisk eksponering (AUC) hos rotter og mus i disse forsøg ved dosisniveauer, hvor ingen skadelig virkning kunne observeres, var henholdsvis mindst 7 og 49 gange større end hos mennesker, som behandles med indacaterol en gang dagligt med den maksimalt anbefalede terapeutiske dosis.</w:t>
      </w:r>
    </w:p>
    <w:p w14:paraId="22270DE9" w14:textId="77777777" w:rsidR="00BF08BA" w:rsidRPr="00BF08BA" w:rsidRDefault="00BF08BA" w:rsidP="00A62599">
      <w:pPr>
        <w:ind w:left="851"/>
        <w:rPr>
          <w:sz w:val="24"/>
          <w:szCs w:val="24"/>
        </w:rPr>
      </w:pPr>
    </w:p>
    <w:p w14:paraId="4F4D63EF" w14:textId="77777777" w:rsidR="00BF08BA" w:rsidRPr="00BF08BA" w:rsidRDefault="00BF08BA" w:rsidP="00A62599">
      <w:pPr>
        <w:ind w:left="851"/>
        <w:rPr>
          <w:sz w:val="24"/>
          <w:szCs w:val="24"/>
          <w:u w:val="single"/>
        </w:rPr>
      </w:pPr>
      <w:r w:rsidRPr="00BF08BA">
        <w:rPr>
          <w:sz w:val="24"/>
          <w:szCs w:val="24"/>
          <w:u w:val="single"/>
        </w:rPr>
        <w:t>Glycopyrronium</w:t>
      </w:r>
    </w:p>
    <w:p w14:paraId="66FF9BD1" w14:textId="77777777" w:rsidR="00BF08BA" w:rsidRPr="00BF08BA" w:rsidRDefault="00BF08BA" w:rsidP="00A62599">
      <w:pPr>
        <w:ind w:left="851"/>
        <w:rPr>
          <w:sz w:val="24"/>
          <w:szCs w:val="24"/>
        </w:rPr>
      </w:pPr>
    </w:p>
    <w:p w14:paraId="77099284" w14:textId="77777777" w:rsidR="00BF08BA" w:rsidRPr="00BF08BA" w:rsidRDefault="00BF08BA" w:rsidP="00A62599">
      <w:pPr>
        <w:ind w:left="851"/>
        <w:rPr>
          <w:sz w:val="24"/>
          <w:szCs w:val="24"/>
        </w:rPr>
      </w:pPr>
      <w:r w:rsidRPr="00BF08BA">
        <w:rPr>
          <w:sz w:val="24"/>
          <w:szCs w:val="24"/>
        </w:rPr>
        <w:t>Non-kliniske data viser ingen speciel risiko for mennesker vurderet ud fra konventionelle studier af sikkerhedsfarmakologi, toksicitet efter gentagne doser, genotoksicitet, karcinogenicitet samt reproduktions- og udviklingstoksicitet.</w:t>
      </w:r>
    </w:p>
    <w:p w14:paraId="4546B9E1" w14:textId="77777777" w:rsidR="00BF08BA" w:rsidRPr="00BF08BA" w:rsidRDefault="00BF08BA" w:rsidP="00A62599">
      <w:pPr>
        <w:ind w:left="851"/>
        <w:rPr>
          <w:sz w:val="24"/>
          <w:szCs w:val="24"/>
        </w:rPr>
      </w:pPr>
    </w:p>
    <w:p w14:paraId="4555C42E" w14:textId="77777777" w:rsidR="00BF08BA" w:rsidRPr="00BF08BA" w:rsidRDefault="00BF08BA" w:rsidP="00A62599">
      <w:pPr>
        <w:ind w:left="851"/>
        <w:rPr>
          <w:sz w:val="24"/>
          <w:szCs w:val="24"/>
        </w:rPr>
      </w:pPr>
      <w:r w:rsidRPr="00BF08BA">
        <w:rPr>
          <w:sz w:val="24"/>
          <w:szCs w:val="24"/>
        </w:rPr>
        <w:t>Virkninger, som kan tilskrives glycopyrroniumbromids egenskaber som muskarinreceptorantagonist, omfattede mildt til moderat forøgelse i hjertefrekvensen hos hunde, uklarhed i linse hos rotter og reversible ændringer forbundet med reduceret glandulær sekretion hos rotter og hunde. Der er set mild irritation eller adaptive ændringer i luftvejene hos rotter. Alle disse resultater blev observeret ved eksponeringer, der i væsentlig grad overstiger de, der forventes hos mennesker.</w:t>
      </w:r>
    </w:p>
    <w:p w14:paraId="0653F194" w14:textId="77777777" w:rsidR="00BF08BA" w:rsidRPr="00BF08BA" w:rsidRDefault="00BF08BA" w:rsidP="00A62599">
      <w:pPr>
        <w:ind w:left="851"/>
        <w:rPr>
          <w:sz w:val="24"/>
          <w:szCs w:val="24"/>
        </w:rPr>
      </w:pPr>
    </w:p>
    <w:p w14:paraId="5D677E93" w14:textId="77777777" w:rsidR="00BF08BA" w:rsidRPr="00BF08BA" w:rsidRDefault="00BF08BA" w:rsidP="00A62599">
      <w:pPr>
        <w:ind w:left="851"/>
        <w:rPr>
          <w:sz w:val="24"/>
          <w:szCs w:val="24"/>
        </w:rPr>
      </w:pPr>
      <w:r w:rsidRPr="00BF08BA">
        <w:rPr>
          <w:sz w:val="24"/>
          <w:szCs w:val="24"/>
        </w:rPr>
        <w:t>Glycopyrronium var ikke teratogent hos rotter eller kaniner efter inhalationsadministration. Fertilitet, præ- og postnatal udvikling var upåvirket hos rotter. Glycopyrroniumbromid og dets metabolitter krydsede ikke i signifikant grad placentabarrieren hos drægtige mus, kaniner og hunde.</w:t>
      </w:r>
    </w:p>
    <w:p w14:paraId="666FB600" w14:textId="77777777" w:rsidR="00BF08BA" w:rsidRPr="00BF08BA" w:rsidRDefault="00BF08BA" w:rsidP="00A62599">
      <w:pPr>
        <w:ind w:left="851"/>
        <w:rPr>
          <w:sz w:val="24"/>
          <w:szCs w:val="24"/>
        </w:rPr>
      </w:pPr>
      <w:r w:rsidRPr="00BF08BA">
        <w:rPr>
          <w:sz w:val="24"/>
          <w:szCs w:val="24"/>
        </w:rPr>
        <w:t>Glycopyrroniumbromid (herunder dets metabolitter) blev udskilt i mælken hos diegivende rotter og nåede op til 10 gange større koncentrationer i mælken end i blodet hos moderen.</w:t>
      </w:r>
    </w:p>
    <w:p w14:paraId="66A60DB7" w14:textId="77777777" w:rsidR="00BF08BA" w:rsidRPr="00BF08BA" w:rsidRDefault="00BF08BA" w:rsidP="00A62599">
      <w:pPr>
        <w:ind w:left="851"/>
        <w:rPr>
          <w:sz w:val="24"/>
          <w:szCs w:val="24"/>
        </w:rPr>
      </w:pPr>
    </w:p>
    <w:p w14:paraId="0B691F05" w14:textId="77777777" w:rsidR="00BF08BA" w:rsidRPr="00BF08BA" w:rsidRDefault="00BF08BA" w:rsidP="00A62599">
      <w:pPr>
        <w:ind w:left="851"/>
        <w:rPr>
          <w:sz w:val="24"/>
          <w:szCs w:val="24"/>
        </w:rPr>
      </w:pPr>
      <w:r w:rsidRPr="00BF08BA">
        <w:rPr>
          <w:sz w:val="24"/>
          <w:szCs w:val="24"/>
        </w:rPr>
        <w:t>Genotoksicitetsforsøg viste ikke mutagent eller klastogent potentiale for glycopyrroniumbromid. Karcinogenicitetsforsøg hos transgene mus ved oral administration og hos rotter ved inhalationsadministration viste ikke tegn på karcinogenicitet ved systemisk eksponering (AUC) på ca. 53 gange større hos mus og 75 gange større hos rotter end den anbefalede maksimale én gang daglig dosis for mennesker</w:t>
      </w:r>
    </w:p>
    <w:p w14:paraId="16A39184" w14:textId="77777777" w:rsidR="009260DE" w:rsidRPr="00A62599" w:rsidRDefault="009260DE" w:rsidP="009260DE">
      <w:pPr>
        <w:tabs>
          <w:tab w:val="left" w:pos="851"/>
        </w:tabs>
        <w:ind w:left="851"/>
        <w:rPr>
          <w:sz w:val="24"/>
          <w:szCs w:val="24"/>
        </w:rPr>
      </w:pPr>
    </w:p>
    <w:p w14:paraId="1C122775" w14:textId="77777777" w:rsidR="009260DE" w:rsidRPr="00A62599" w:rsidRDefault="009260DE" w:rsidP="009260DE">
      <w:pPr>
        <w:tabs>
          <w:tab w:val="left" w:pos="851"/>
        </w:tabs>
        <w:ind w:left="851"/>
        <w:rPr>
          <w:sz w:val="24"/>
          <w:szCs w:val="24"/>
        </w:rPr>
      </w:pPr>
    </w:p>
    <w:p w14:paraId="7F80774F" w14:textId="77777777" w:rsidR="009260DE" w:rsidRPr="00A62599" w:rsidRDefault="009260DE" w:rsidP="009260DE">
      <w:pPr>
        <w:tabs>
          <w:tab w:val="left" w:pos="851"/>
        </w:tabs>
        <w:ind w:left="851" w:hanging="851"/>
        <w:rPr>
          <w:b/>
          <w:sz w:val="24"/>
          <w:szCs w:val="24"/>
        </w:rPr>
      </w:pPr>
      <w:r w:rsidRPr="00A62599">
        <w:rPr>
          <w:b/>
          <w:sz w:val="24"/>
          <w:szCs w:val="24"/>
        </w:rPr>
        <w:t>6.</w:t>
      </w:r>
      <w:r w:rsidRPr="00A62599">
        <w:rPr>
          <w:b/>
          <w:sz w:val="24"/>
          <w:szCs w:val="24"/>
        </w:rPr>
        <w:tab/>
        <w:t>FARMACEUTISKE OPLYSNINGER</w:t>
      </w:r>
    </w:p>
    <w:p w14:paraId="7E6E20A9" w14:textId="77777777" w:rsidR="009260DE" w:rsidRPr="00A62599" w:rsidRDefault="009260DE" w:rsidP="009260DE">
      <w:pPr>
        <w:tabs>
          <w:tab w:val="left" w:pos="851"/>
        </w:tabs>
        <w:ind w:left="851"/>
        <w:rPr>
          <w:sz w:val="24"/>
          <w:szCs w:val="24"/>
        </w:rPr>
      </w:pPr>
    </w:p>
    <w:p w14:paraId="61E7E31C" w14:textId="77777777" w:rsidR="009260DE" w:rsidRPr="00A62599" w:rsidRDefault="009260DE" w:rsidP="009260DE">
      <w:pPr>
        <w:tabs>
          <w:tab w:val="left" w:pos="851"/>
        </w:tabs>
        <w:ind w:left="851" w:hanging="851"/>
        <w:rPr>
          <w:b/>
          <w:sz w:val="24"/>
          <w:szCs w:val="24"/>
        </w:rPr>
      </w:pPr>
      <w:r w:rsidRPr="00A62599">
        <w:rPr>
          <w:b/>
          <w:sz w:val="24"/>
          <w:szCs w:val="24"/>
        </w:rPr>
        <w:t>6.1</w:t>
      </w:r>
      <w:r w:rsidRPr="00A62599">
        <w:rPr>
          <w:b/>
          <w:sz w:val="24"/>
          <w:szCs w:val="24"/>
        </w:rPr>
        <w:tab/>
        <w:t>Hjælpestoffer</w:t>
      </w:r>
    </w:p>
    <w:p w14:paraId="7807A492" w14:textId="77777777" w:rsidR="00EC3004" w:rsidRDefault="00EC3004" w:rsidP="00A62599">
      <w:pPr>
        <w:ind w:left="851"/>
        <w:rPr>
          <w:sz w:val="24"/>
          <w:szCs w:val="24"/>
          <w:u w:val="single"/>
        </w:rPr>
      </w:pPr>
    </w:p>
    <w:p w14:paraId="7F823280" w14:textId="0B63357D" w:rsidR="00BF08BA" w:rsidRPr="00BF08BA" w:rsidRDefault="00BF08BA" w:rsidP="00A62599">
      <w:pPr>
        <w:ind w:left="851"/>
        <w:rPr>
          <w:sz w:val="24"/>
          <w:szCs w:val="24"/>
          <w:u w:val="single"/>
        </w:rPr>
      </w:pPr>
      <w:r w:rsidRPr="00BF08BA">
        <w:rPr>
          <w:sz w:val="24"/>
          <w:szCs w:val="24"/>
          <w:u w:val="single"/>
        </w:rPr>
        <w:t>Kapselindhold</w:t>
      </w:r>
    </w:p>
    <w:p w14:paraId="40D84260" w14:textId="77777777" w:rsidR="00BF08BA" w:rsidRPr="00BF08BA" w:rsidRDefault="00BF08BA" w:rsidP="00A62599">
      <w:pPr>
        <w:ind w:left="851"/>
        <w:rPr>
          <w:sz w:val="24"/>
          <w:szCs w:val="24"/>
        </w:rPr>
      </w:pPr>
      <w:r w:rsidRPr="00BF08BA">
        <w:rPr>
          <w:sz w:val="24"/>
          <w:szCs w:val="24"/>
        </w:rPr>
        <w:t>Lactosemonohydrat (som indeholder mælkeprotein)</w:t>
      </w:r>
    </w:p>
    <w:p w14:paraId="437729AD" w14:textId="77777777" w:rsidR="00BF08BA" w:rsidRPr="00BF08BA" w:rsidRDefault="00BF08BA" w:rsidP="00A62599">
      <w:pPr>
        <w:ind w:left="851"/>
        <w:rPr>
          <w:sz w:val="24"/>
          <w:szCs w:val="24"/>
        </w:rPr>
      </w:pPr>
      <w:r w:rsidRPr="00BF08BA">
        <w:rPr>
          <w:sz w:val="24"/>
          <w:szCs w:val="24"/>
        </w:rPr>
        <w:t>Magnesiumstearat</w:t>
      </w:r>
    </w:p>
    <w:p w14:paraId="4D86B2A8" w14:textId="77777777" w:rsidR="00BF08BA" w:rsidRPr="00BF08BA" w:rsidRDefault="00BF08BA" w:rsidP="00A62599">
      <w:pPr>
        <w:ind w:left="851"/>
        <w:rPr>
          <w:sz w:val="24"/>
          <w:szCs w:val="24"/>
          <w:u w:val="single"/>
        </w:rPr>
      </w:pPr>
    </w:p>
    <w:p w14:paraId="4380A495" w14:textId="77777777" w:rsidR="00BF08BA" w:rsidRPr="00BF08BA" w:rsidRDefault="00BF08BA" w:rsidP="00A62599">
      <w:pPr>
        <w:ind w:left="851"/>
        <w:rPr>
          <w:sz w:val="24"/>
          <w:szCs w:val="24"/>
          <w:u w:val="single"/>
        </w:rPr>
      </w:pPr>
      <w:r w:rsidRPr="00BF08BA">
        <w:rPr>
          <w:sz w:val="24"/>
          <w:szCs w:val="24"/>
          <w:u w:val="single"/>
        </w:rPr>
        <w:t>Kapselskal</w:t>
      </w:r>
    </w:p>
    <w:p w14:paraId="3936C1E5" w14:textId="77777777" w:rsidR="00BF08BA" w:rsidRPr="00BF08BA" w:rsidRDefault="00BF08BA" w:rsidP="00A62599">
      <w:pPr>
        <w:ind w:left="851"/>
        <w:rPr>
          <w:sz w:val="24"/>
          <w:szCs w:val="24"/>
        </w:rPr>
      </w:pPr>
      <w:r w:rsidRPr="00BF08BA">
        <w:rPr>
          <w:sz w:val="24"/>
          <w:szCs w:val="24"/>
        </w:rPr>
        <w:t>Hypromellose</w:t>
      </w:r>
    </w:p>
    <w:p w14:paraId="6B71A4ED" w14:textId="77777777" w:rsidR="009260DE" w:rsidRPr="00A62599" w:rsidRDefault="009260DE" w:rsidP="009260DE">
      <w:pPr>
        <w:tabs>
          <w:tab w:val="left" w:pos="851"/>
        </w:tabs>
        <w:ind w:left="851"/>
        <w:rPr>
          <w:sz w:val="24"/>
          <w:szCs w:val="24"/>
        </w:rPr>
      </w:pPr>
    </w:p>
    <w:p w14:paraId="01D102E0" w14:textId="77777777" w:rsidR="009260DE" w:rsidRPr="00A62599" w:rsidRDefault="009260DE" w:rsidP="009260DE">
      <w:pPr>
        <w:tabs>
          <w:tab w:val="left" w:pos="851"/>
        </w:tabs>
        <w:ind w:left="851" w:hanging="851"/>
        <w:rPr>
          <w:b/>
          <w:sz w:val="24"/>
          <w:szCs w:val="24"/>
        </w:rPr>
      </w:pPr>
      <w:r w:rsidRPr="00A62599">
        <w:rPr>
          <w:b/>
          <w:sz w:val="24"/>
          <w:szCs w:val="24"/>
        </w:rPr>
        <w:t>6.2</w:t>
      </w:r>
      <w:r w:rsidRPr="00A62599">
        <w:rPr>
          <w:b/>
          <w:sz w:val="24"/>
          <w:szCs w:val="24"/>
        </w:rPr>
        <w:tab/>
        <w:t>Uforligeligheder</w:t>
      </w:r>
    </w:p>
    <w:p w14:paraId="129074C4" w14:textId="77777777" w:rsidR="00BF08BA" w:rsidRPr="00BF08BA" w:rsidRDefault="00BF08BA" w:rsidP="00A62599">
      <w:pPr>
        <w:ind w:left="851"/>
        <w:rPr>
          <w:sz w:val="24"/>
          <w:szCs w:val="24"/>
        </w:rPr>
      </w:pPr>
      <w:r w:rsidRPr="00BF08BA">
        <w:rPr>
          <w:sz w:val="24"/>
          <w:szCs w:val="24"/>
        </w:rPr>
        <w:t>Ikke relevant.</w:t>
      </w:r>
    </w:p>
    <w:p w14:paraId="11BD0D7A" w14:textId="77777777" w:rsidR="009260DE" w:rsidRPr="00A62599" w:rsidRDefault="009260DE" w:rsidP="009260DE">
      <w:pPr>
        <w:tabs>
          <w:tab w:val="left" w:pos="851"/>
        </w:tabs>
        <w:ind w:left="851"/>
        <w:rPr>
          <w:sz w:val="24"/>
          <w:szCs w:val="24"/>
        </w:rPr>
      </w:pPr>
    </w:p>
    <w:p w14:paraId="1CBAC402" w14:textId="77777777" w:rsidR="009260DE" w:rsidRPr="00A62599" w:rsidRDefault="009260DE" w:rsidP="009260DE">
      <w:pPr>
        <w:tabs>
          <w:tab w:val="left" w:pos="851"/>
        </w:tabs>
        <w:ind w:left="851" w:hanging="851"/>
        <w:rPr>
          <w:b/>
          <w:sz w:val="24"/>
          <w:szCs w:val="24"/>
        </w:rPr>
      </w:pPr>
      <w:r w:rsidRPr="00A62599">
        <w:rPr>
          <w:b/>
          <w:sz w:val="24"/>
          <w:szCs w:val="24"/>
        </w:rPr>
        <w:t>6.3</w:t>
      </w:r>
      <w:r w:rsidRPr="00A62599">
        <w:rPr>
          <w:b/>
          <w:sz w:val="24"/>
          <w:szCs w:val="24"/>
        </w:rPr>
        <w:tab/>
        <w:t>Opbevaringstid</w:t>
      </w:r>
    </w:p>
    <w:p w14:paraId="1EBAD927" w14:textId="77777777" w:rsidR="00BF08BA" w:rsidRPr="00BF08BA" w:rsidRDefault="00BF08BA" w:rsidP="00A62599">
      <w:pPr>
        <w:ind w:left="851"/>
        <w:rPr>
          <w:sz w:val="24"/>
          <w:szCs w:val="24"/>
        </w:rPr>
      </w:pPr>
      <w:r w:rsidRPr="00BF08BA">
        <w:rPr>
          <w:sz w:val="24"/>
          <w:szCs w:val="24"/>
        </w:rPr>
        <w:t>2 år</w:t>
      </w:r>
    </w:p>
    <w:p w14:paraId="01296CDC" w14:textId="77777777" w:rsidR="00BF08BA" w:rsidRPr="00BF08BA" w:rsidRDefault="00BF08BA" w:rsidP="00A62599">
      <w:pPr>
        <w:ind w:left="851"/>
        <w:rPr>
          <w:sz w:val="24"/>
          <w:szCs w:val="24"/>
        </w:rPr>
      </w:pPr>
    </w:p>
    <w:p w14:paraId="2D41F689" w14:textId="77777777" w:rsidR="00BF08BA" w:rsidRPr="00BF08BA" w:rsidRDefault="00BF08BA" w:rsidP="00A62599">
      <w:pPr>
        <w:ind w:left="851"/>
        <w:rPr>
          <w:sz w:val="24"/>
          <w:szCs w:val="24"/>
        </w:rPr>
      </w:pPr>
      <w:r w:rsidRPr="00BF08BA">
        <w:rPr>
          <w:sz w:val="24"/>
          <w:szCs w:val="24"/>
        </w:rPr>
        <w:t>Inhalatoren i hver pakning skal smides ud efter alle kapsler i pakningen er brugt.</w:t>
      </w:r>
    </w:p>
    <w:p w14:paraId="0DF114DB" w14:textId="77777777" w:rsidR="009260DE" w:rsidRPr="00A62599" w:rsidRDefault="009260DE" w:rsidP="009260DE">
      <w:pPr>
        <w:tabs>
          <w:tab w:val="left" w:pos="851"/>
        </w:tabs>
        <w:ind w:left="851"/>
        <w:rPr>
          <w:sz w:val="24"/>
          <w:szCs w:val="24"/>
        </w:rPr>
      </w:pPr>
    </w:p>
    <w:p w14:paraId="74B9BCBE" w14:textId="77777777" w:rsidR="009260DE" w:rsidRPr="00A62599" w:rsidRDefault="009260DE" w:rsidP="009260DE">
      <w:pPr>
        <w:tabs>
          <w:tab w:val="left" w:pos="851"/>
        </w:tabs>
        <w:ind w:left="851" w:hanging="851"/>
        <w:rPr>
          <w:b/>
          <w:sz w:val="24"/>
          <w:szCs w:val="24"/>
        </w:rPr>
      </w:pPr>
      <w:r w:rsidRPr="00A62599">
        <w:rPr>
          <w:b/>
          <w:sz w:val="24"/>
          <w:szCs w:val="24"/>
        </w:rPr>
        <w:t>6.4</w:t>
      </w:r>
      <w:r w:rsidRPr="00A62599">
        <w:rPr>
          <w:b/>
          <w:sz w:val="24"/>
          <w:szCs w:val="24"/>
        </w:rPr>
        <w:tab/>
        <w:t>Særlige opbevaringsforhold</w:t>
      </w:r>
    </w:p>
    <w:p w14:paraId="267E6C57" w14:textId="77777777" w:rsidR="00BF08BA" w:rsidRPr="00BF08BA" w:rsidRDefault="00BF08BA" w:rsidP="00A62599">
      <w:pPr>
        <w:ind w:left="851"/>
        <w:rPr>
          <w:sz w:val="24"/>
          <w:szCs w:val="24"/>
        </w:rPr>
      </w:pPr>
      <w:r w:rsidRPr="00BF08BA">
        <w:rPr>
          <w:sz w:val="24"/>
          <w:szCs w:val="24"/>
        </w:rPr>
        <w:t>Må ikke opbevares ved temperaturer over 25 °C.</w:t>
      </w:r>
    </w:p>
    <w:p w14:paraId="5B0F18C7" w14:textId="77777777" w:rsidR="00BF08BA" w:rsidRPr="00BF08BA" w:rsidRDefault="00BF08BA" w:rsidP="00A62599">
      <w:pPr>
        <w:ind w:left="851"/>
        <w:rPr>
          <w:sz w:val="24"/>
          <w:szCs w:val="24"/>
        </w:rPr>
      </w:pPr>
    </w:p>
    <w:p w14:paraId="6D366118" w14:textId="77777777" w:rsidR="00BF08BA" w:rsidRPr="00BF08BA" w:rsidRDefault="00BF08BA" w:rsidP="00A62599">
      <w:pPr>
        <w:ind w:left="851"/>
        <w:rPr>
          <w:sz w:val="24"/>
          <w:szCs w:val="24"/>
        </w:rPr>
      </w:pPr>
      <w:r w:rsidRPr="00BF08BA">
        <w:rPr>
          <w:sz w:val="24"/>
          <w:szCs w:val="24"/>
        </w:rPr>
        <w:t>Kapslerne skal altid opbevares i den originale blister for at beskytte mod fugt og må først tages ud umiddelbart inden anvendelse.</w:t>
      </w:r>
    </w:p>
    <w:p w14:paraId="2ABA3406" w14:textId="77777777" w:rsidR="009260DE" w:rsidRPr="00A62599" w:rsidRDefault="009260DE" w:rsidP="009260DE">
      <w:pPr>
        <w:tabs>
          <w:tab w:val="left" w:pos="851"/>
        </w:tabs>
        <w:ind w:left="851"/>
        <w:rPr>
          <w:sz w:val="24"/>
          <w:szCs w:val="24"/>
        </w:rPr>
      </w:pPr>
    </w:p>
    <w:p w14:paraId="446A8F43" w14:textId="77777777" w:rsidR="009260DE" w:rsidRPr="00A62599" w:rsidRDefault="009260DE" w:rsidP="009260DE">
      <w:pPr>
        <w:tabs>
          <w:tab w:val="left" w:pos="851"/>
        </w:tabs>
        <w:ind w:left="851" w:hanging="851"/>
        <w:rPr>
          <w:b/>
          <w:sz w:val="24"/>
          <w:szCs w:val="24"/>
        </w:rPr>
      </w:pPr>
      <w:r w:rsidRPr="00A62599">
        <w:rPr>
          <w:b/>
          <w:sz w:val="24"/>
          <w:szCs w:val="24"/>
        </w:rPr>
        <w:t>6.5</w:t>
      </w:r>
      <w:r w:rsidRPr="00A62599">
        <w:rPr>
          <w:b/>
          <w:sz w:val="24"/>
          <w:szCs w:val="24"/>
        </w:rPr>
        <w:tab/>
        <w:t>Emballagetype og pakningsstørrelser</w:t>
      </w:r>
    </w:p>
    <w:p w14:paraId="1D887221" w14:textId="77777777" w:rsidR="00BF08BA" w:rsidRPr="00BF08BA" w:rsidRDefault="00BF08BA" w:rsidP="00A62599">
      <w:pPr>
        <w:ind w:left="851"/>
        <w:rPr>
          <w:sz w:val="24"/>
          <w:szCs w:val="24"/>
        </w:rPr>
      </w:pPr>
      <w:r w:rsidRPr="00BF08BA">
        <w:rPr>
          <w:sz w:val="24"/>
          <w:szCs w:val="24"/>
        </w:rPr>
        <w:t>Kapslerne leveres i perforerede enkeltdosisblister af OPA/Alu/PVC-Alu.</w:t>
      </w:r>
    </w:p>
    <w:p w14:paraId="168F1DC7" w14:textId="77777777" w:rsidR="00BF08BA" w:rsidRPr="00BF08BA" w:rsidRDefault="00BF08BA" w:rsidP="00A62599">
      <w:pPr>
        <w:ind w:left="851"/>
        <w:rPr>
          <w:sz w:val="24"/>
          <w:szCs w:val="24"/>
        </w:rPr>
      </w:pPr>
      <w:r w:rsidRPr="00BF08BA">
        <w:rPr>
          <w:sz w:val="24"/>
          <w:szCs w:val="24"/>
        </w:rPr>
        <w:t>Perforerede enkeltdosisblister er pakket i kartoner sammen med en indlægsseddel og inhalatoren.</w:t>
      </w:r>
    </w:p>
    <w:p w14:paraId="0B762134" w14:textId="77777777" w:rsidR="00BF08BA" w:rsidRPr="00BF08BA" w:rsidRDefault="00BF08BA" w:rsidP="00A62599">
      <w:pPr>
        <w:ind w:left="851"/>
        <w:rPr>
          <w:sz w:val="24"/>
          <w:szCs w:val="24"/>
        </w:rPr>
      </w:pPr>
      <w:r w:rsidRPr="00BF08BA">
        <w:rPr>
          <w:sz w:val="24"/>
          <w:szCs w:val="24"/>
        </w:rPr>
        <w:t>Hvert perforerede enkeltdosisblisterkort indeholder 10x1 hårde kapsler.</w:t>
      </w:r>
    </w:p>
    <w:p w14:paraId="4DE48D6C" w14:textId="77777777" w:rsidR="00BF08BA" w:rsidRPr="00BF08BA" w:rsidRDefault="00BF08BA" w:rsidP="00A62599">
      <w:pPr>
        <w:ind w:left="851"/>
        <w:rPr>
          <w:sz w:val="24"/>
          <w:szCs w:val="24"/>
        </w:rPr>
      </w:pPr>
      <w:r w:rsidRPr="00BF08BA">
        <w:rPr>
          <w:sz w:val="24"/>
          <w:szCs w:val="24"/>
        </w:rPr>
        <w:t>Hver pakning indeholder 10x1, 30x1 eller 90x1 kapsler sammen med 1 inhalator.</w:t>
      </w:r>
    </w:p>
    <w:p w14:paraId="541257A7" w14:textId="07838FC2" w:rsidR="00BF08BA" w:rsidRPr="00BF08BA" w:rsidRDefault="00BF08BA" w:rsidP="00A62599">
      <w:pPr>
        <w:ind w:left="851"/>
        <w:rPr>
          <w:sz w:val="24"/>
          <w:szCs w:val="24"/>
        </w:rPr>
      </w:pPr>
      <w:r w:rsidRPr="00BF08BA">
        <w:rPr>
          <w:sz w:val="24"/>
          <w:szCs w:val="24"/>
        </w:rPr>
        <w:t xml:space="preserve">Inhalatoren består af en hætte, et mundstykke, en inhalatorunderdel og et </w:t>
      </w:r>
      <w:r w:rsidR="00F45CB0">
        <w:rPr>
          <w:sz w:val="24"/>
          <w:szCs w:val="24"/>
        </w:rPr>
        <w:t>perforeringss</w:t>
      </w:r>
      <w:r w:rsidRPr="00BF08BA">
        <w:rPr>
          <w:sz w:val="24"/>
          <w:szCs w:val="24"/>
        </w:rPr>
        <w:t>ystem.</w:t>
      </w:r>
    </w:p>
    <w:p w14:paraId="5EB97F54" w14:textId="77777777" w:rsidR="00BF08BA" w:rsidRPr="00BF08BA" w:rsidRDefault="00BF08BA" w:rsidP="00A62599">
      <w:pPr>
        <w:ind w:left="851"/>
        <w:rPr>
          <w:sz w:val="24"/>
          <w:szCs w:val="24"/>
        </w:rPr>
      </w:pPr>
      <w:r w:rsidRPr="00BF08BA">
        <w:rPr>
          <w:sz w:val="24"/>
          <w:szCs w:val="24"/>
        </w:rPr>
        <w:t>Inhalatoren indeholder to sideknapper, der hver indeholder en nål til at gennembore en kapsel.</w:t>
      </w:r>
    </w:p>
    <w:p w14:paraId="0D56954E" w14:textId="77777777" w:rsidR="00BF08BA" w:rsidRPr="00BF08BA" w:rsidRDefault="00BF08BA" w:rsidP="00A62599">
      <w:pPr>
        <w:ind w:left="851"/>
        <w:rPr>
          <w:sz w:val="24"/>
          <w:szCs w:val="24"/>
        </w:rPr>
      </w:pPr>
    </w:p>
    <w:p w14:paraId="4DAA985E" w14:textId="19DEEF2F" w:rsidR="00BF08BA" w:rsidRPr="00BF08BA" w:rsidRDefault="00BF08BA" w:rsidP="00A62599">
      <w:pPr>
        <w:ind w:left="851"/>
        <w:rPr>
          <w:sz w:val="24"/>
          <w:szCs w:val="24"/>
        </w:rPr>
      </w:pPr>
      <w:r w:rsidRPr="00BF08BA">
        <w:rPr>
          <w:sz w:val="24"/>
          <w:szCs w:val="24"/>
        </w:rPr>
        <w:t>Hætten, mundstykket og inhalatoren er lavet af acrylonitril</w:t>
      </w:r>
      <w:r w:rsidR="00F85616">
        <w:rPr>
          <w:sz w:val="24"/>
          <w:szCs w:val="24"/>
        </w:rPr>
        <w:t>-</w:t>
      </w:r>
      <w:r w:rsidRPr="00BF08BA">
        <w:rPr>
          <w:sz w:val="24"/>
          <w:szCs w:val="24"/>
        </w:rPr>
        <w:t>butadien</w:t>
      </w:r>
      <w:r w:rsidR="00F85616">
        <w:rPr>
          <w:sz w:val="24"/>
          <w:szCs w:val="24"/>
        </w:rPr>
        <w:t>-</w:t>
      </w:r>
      <w:r w:rsidRPr="00BF08BA">
        <w:rPr>
          <w:sz w:val="24"/>
          <w:szCs w:val="24"/>
        </w:rPr>
        <w:t>styren. De to sideknapper er lavet af methylmethacrylat</w:t>
      </w:r>
      <w:r w:rsidR="00F85616">
        <w:rPr>
          <w:sz w:val="24"/>
          <w:szCs w:val="24"/>
        </w:rPr>
        <w:t>-</w:t>
      </w:r>
      <w:r w:rsidRPr="00BF08BA">
        <w:rPr>
          <w:sz w:val="24"/>
          <w:szCs w:val="24"/>
        </w:rPr>
        <w:t>acrylonitril</w:t>
      </w:r>
      <w:r w:rsidR="00F85616">
        <w:rPr>
          <w:sz w:val="24"/>
          <w:szCs w:val="24"/>
        </w:rPr>
        <w:t>-</w:t>
      </w:r>
      <w:r w:rsidRPr="00BF08BA">
        <w:rPr>
          <w:sz w:val="24"/>
          <w:szCs w:val="24"/>
        </w:rPr>
        <w:t>butadien</w:t>
      </w:r>
      <w:r w:rsidR="00F85616">
        <w:rPr>
          <w:sz w:val="24"/>
          <w:szCs w:val="24"/>
        </w:rPr>
        <w:t>-</w:t>
      </w:r>
      <w:r w:rsidRPr="00BF08BA">
        <w:rPr>
          <w:sz w:val="24"/>
          <w:szCs w:val="24"/>
        </w:rPr>
        <w:t>styren, og nålene er lavet af rustfrit stål.</w:t>
      </w:r>
    </w:p>
    <w:p w14:paraId="24A42F7B" w14:textId="77777777" w:rsidR="00BF08BA" w:rsidRPr="00BF08BA" w:rsidRDefault="00BF08BA" w:rsidP="00A62599">
      <w:pPr>
        <w:ind w:left="851"/>
        <w:rPr>
          <w:sz w:val="24"/>
          <w:szCs w:val="24"/>
        </w:rPr>
      </w:pPr>
    </w:p>
    <w:p w14:paraId="49BE59A6" w14:textId="77777777" w:rsidR="00BF08BA" w:rsidRPr="00BF08BA" w:rsidRDefault="00BF08BA" w:rsidP="00A62599">
      <w:pPr>
        <w:ind w:left="851"/>
        <w:rPr>
          <w:sz w:val="24"/>
          <w:szCs w:val="24"/>
        </w:rPr>
      </w:pPr>
      <w:r w:rsidRPr="00BF08BA">
        <w:rPr>
          <w:sz w:val="24"/>
          <w:szCs w:val="24"/>
        </w:rPr>
        <w:t>Ikke alle pakningsstørrelser er nødvendigvis markedsført.</w:t>
      </w:r>
    </w:p>
    <w:p w14:paraId="6F317215" w14:textId="77777777" w:rsidR="009260DE" w:rsidRPr="00A62599" w:rsidRDefault="009260DE" w:rsidP="009260DE">
      <w:pPr>
        <w:tabs>
          <w:tab w:val="left" w:pos="851"/>
        </w:tabs>
        <w:ind w:left="851"/>
        <w:rPr>
          <w:sz w:val="24"/>
          <w:szCs w:val="24"/>
        </w:rPr>
      </w:pPr>
    </w:p>
    <w:p w14:paraId="56F28F88" w14:textId="77777777" w:rsidR="009260DE" w:rsidRPr="00A62599" w:rsidRDefault="009260DE" w:rsidP="009260DE">
      <w:pPr>
        <w:tabs>
          <w:tab w:val="left" w:pos="851"/>
        </w:tabs>
        <w:ind w:left="851" w:hanging="851"/>
        <w:rPr>
          <w:b/>
          <w:sz w:val="24"/>
          <w:szCs w:val="24"/>
        </w:rPr>
      </w:pPr>
      <w:r w:rsidRPr="00A62599">
        <w:rPr>
          <w:b/>
          <w:sz w:val="24"/>
          <w:szCs w:val="24"/>
        </w:rPr>
        <w:t>6.6</w:t>
      </w:r>
      <w:r w:rsidRPr="00A62599">
        <w:rPr>
          <w:b/>
          <w:sz w:val="24"/>
          <w:szCs w:val="24"/>
        </w:rPr>
        <w:tab/>
        <w:t xml:space="preserve">Regler for </w:t>
      </w:r>
      <w:r w:rsidR="00BD7931" w:rsidRPr="00A62599">
        <w:rPr>
          <w:b/>
          <w:sz w:val="24"/>
          <w:szCs w:val="24"/>
        </w:rPr>
        <w:t>bortskaffelse</w:t>
      </w:r>
      <w:r w:rsidRPr="00A62599">
        <w:rPr>
          <w:b/>
          <w:sz w:val="24"/>
          <w:szCs w:val="24"/>
        </w:rPr>
        <w:t xml:space="preserve"> og anden håndtering</w:t>
      </w:r>
    </w:p>
    <w:p w14:paraId="41570FE4" w14:textId="77777777" w:rsidR="00BF08BA" w:rsidRPr="00BF08BA" w:rsidRDefault="00BF08BA" w:rsidP="00A62599">
      <w:pPr>
        <w:ind w:left="851"/>
        <w:rPr>
          <w:sz w:val="24"/>
          <w:szCs w:val="24"/>
        </w:rPr>
      </w:pPr>
      <w:r w:rsidRPr="00BF08BA">
        <w:rPr>
          <w:sz w:val="24"/>
          <w:szCs w:val="24"/>
        </w:rPr>
        <w:t>Inhalatoren, der medfølger ved hver ny ordination, skal anvendes. Inhalatoren i hver pakning skal smides ud, når alle kapsler i pakningen er brugt.</w:t>
      </w:r>
    </w:p>
    <w:p w14:paraId="44098634" w14:textId="77777777" w:rsidR="00BF08BA" w:rsidRPr="00BF08BA" w:rsidRDefault="00BF08BA" w:rsidP="00A62599">
      <w:pPr>
        <w:ind w:left="851"/>
        <w:rPr>
          <w:sz w:val="24"/>
          <w:szCs w:val="24"/>
        </w:rPr>
      </w:pPr>
    </w:p>
    <w:p w14:paraId="3C6E53B4" w14:textId="77777777" w:rsidR="00BF08BA" w:rsidRPr="00BF08BA" w:rsidRDefault="00BF08BA" w:rsidP="00A62599">
      <w:pPr>
        <w:ind w:left="851"/>
        <w:rPr>
          <w:sz w:val="24"/>
          <w:szCs w:val="24"/>
        </w:rPr>
      </w:pPr>
      <w:r w:rsidRPr="00BF08BA">
        <w:rPr>
          <w:sz w:val="24"/>
          <w:szCs w:val="24"/>
        </w:rPr>
        <w:t xml:space="preserve">Ikke anvendt lægemiddel samt affald heraf skal bortskaffes i henhold til lokale retningslinjer. </w:t>
      </w:r>
    </w:p>
    <w:p w14:paraId="6F8DFFEC" w14:textId="77777777" w:rsidR="00BF08BA" w:rsidRPr="00BF08BA" w:rsidRDefault="00BF08BA" w:rsidP="00A62599">
      <w:pPr>
        <w:ind w:left="851"/>
        <w:rPr>
          <w:sz w:val="24"/>
          <w:szCs w:val="24"/>
        </w:rPr>
      </w:pPr>
    </w:p>
    <w:p w14:paraId="359FF147" w14:textId="77777777" w:rsidR="00BF08BA" w:rsidRPr="00BF08BA" w:rsidRDefault="00BF08BA" w:rsidP="00A62599">
      <w:pPr>
        <w:ind w:left="851"/>
        <w:rPr>
          <w:sz w:val="24"/>
          <w:szCs w:val="24"/>
        </w:rPr>
      </w:pPr>
      <w:r w:rsidRPr="00BF08BA">
        <w:rPr>
          <w:sz w:val="24"/>
          <w:szCs w:val="24"/>
        </w:rPr>
        <w:t>Læs hele brugsanvisningen før brug.</w:t>
      </w:r>
    </w:p>
    <w:p w14:paraId="53F8040A" w14:textId="2D60956D" w:rsidR="00E03DCD" w:rsidRDefault="00E03DCD">
      <w:pPr>
        <w:rPr>
          <w:sz w:val="24"/>
          <w:szCs w:val="24"/>
        </w:rPr>
      </w:pPr>
      <w:r>
        <w:rPr>
          <w:sz w:val="24"/>
          <w:szCs w:val="24"/>
        </w:rPr>
        <w:br w:type="page"/>
      </w:r>
    </w:p>
    <w:p w14:paraId="6D5148B7" w14:textId="77777777" w:rsidR="00BF08BA" w:rsidRPr="00BF08BA" w:rsidRDefault="00BF08BA" w:rsidP="00A62599">
      <w:pPr>
        <w:ind w:left="851"/>
        <w:rPr>
          <w:sz w:val="24"/>
          <w:szCs w:val="24"/>
        </w:rPr>
      </w:pPr>
    </w:p>
    <w:p w14:paraId="3E918B72" w14:textId="77777777" w:rsidR="00CD607F" w:rsidRDefault="00CD607F" w:rsidP="00CD607F">
      <w:pPr>
        <w:tabs>
          <w:tab w:val="left" w:pos="851"/>
        </w:tabs>
        <w:ind w:left="851"/>
        <w:rPr>
          <w:sz w:val="24"/>
          <w:szCs w:val="24"/>
          <w:u w:val="single"/>
        </w:rPr>
      </w:pPr>
      <w:bookmarkStart w:id="0" w:name="_Hlk233360749"/>
      <w:r>
        <w:rPr>
          <w:sz w:val="24"/>
          <w:szCs w:val="24"/>
          <w:u w:val="single"/>
        </w:rPr>
        <w:t>Anvisninger i håndtering og brug</w:t>
      </w:r>
    </w:p>
    <w:p w14:paraId="32D8A06E" w14:textId="77777777" w:rsidR="000917B5" w:rsidRPr="00E03DCD" w:rsidRDefault="000917B5" w:rsidP="00CD607F">
      <w:pPr>
        <w:tabs>
          <w:tab w:val="left" w:pos="851"/>
        </w:tabs>
        <w:ind w:left="851"/>
        <w:rPr>
          <w:sz w:val="24"/>
          <w:szCs w:val="24"/>
        </w:rPr>
      </w:pPr>
    </w:p>
    <w:p w14:paraId="6712AA53" w14:textId="1BD80B42" w:rsidR="00E03DCD" w:rsidRPr="00E03DCD" w:rsidRDefault="00E03DCD" w:rsidP="00E03DCD">
      <w:pPr>
        <w:rPr>
          <w:sz w:val="24"/>
          <w:szCs w:val="24"/>
        </w:rPr>
      </w:pPr>
      <w:r w:rsidRPr="00E03DCD">
        <w:rPr>
          <w:noProof/>
          <w:sz w:val="24"/>
          <w:szCs w:val="24"/>
        </w:rPr>
        <w:drawing>
          <wp:inline distT="0" distB="0" distL="0" distR="0" wp14:anchorId="40A36734" wp14:editId="38EA9EBA">
            <wp:extent cx="6120130" cy="2626360"/>
            <wp:effectExtent l="0" t="0" r="0" b="2540"/>
            <wp:docPr id="716885182" name="Billede 332" descr="Et billede, der indeholder skitse, hvirvelløse dyr, insekt, 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Et billede, der indeholder skitse, hvirvelløse dyr, insekt, tegning&#10;&#10;AI-genereret indhold kan være ukorrek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626360"/>
                    </a:xfrm>
                    <a:prstGeom prst="rect">
                      <a:avLst/>
                    </a:prstGeom>
                    <a:noFill/>
                    <a:ln>
                      <a:noFill/>
                    </a:ln>
                  </pic:spPr>
                </pic:pic>
              </a:graphicData>
            </a:graphic>
          </wp:inline>
        </w:drawing>
      </w:r>
    </w:p>
    <w:p w14:paraId="521D1DD3" w14:textId="7DD80C15" w:rsidR="00E03DCD" w:rsidRPr="00E03DCD" w:rsidRDefault="00E03DCD" w:rsidP="00E03DCD">
      <w:pPr>
        <w:rPr>
          <w:sz w:val="24"/>
          <w:szCs w:val="24"/>
        </w:rPr>
      </w:pPr>
      <w:r w:rsidRPr="00E03DCD">
        <w:rPr>
          <w:noProof/>
          <w:sz w:val="24"/>
          <w:szCs w:val="24"/>
        </w:rPr>
        <w:drawing>
          <wp:inline distT="0" distB="0" distL="0" distR="0" wp14:anchorId="57BB06E3" wp14:editId="50BD00E4">
            <wp:extent cx="6118860" cy="5722620"/>
            <wp:effectExtent l="0" t="0" r="0" b="0"/>
            <wp:docPr id="318684136" name="Billede 331" descr="Et billede, der indeholder tekst, hvirvelløse dyr, insek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Et billede, der indeholder tekst, hvirvelløse dyr, insekt&#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5722620"/>
                    </a:xfrm>
                    <a:prstGeom prst="rect">
                      <a:avLst/>
                    </a:prstGeom>
                    <a:noFill/>
                    <a:ln>
                      <a:noFill/>
                    </a:ln>
                  </pic:spPr>
                </pic:pic>
              </a:graphicData>
            </a:graphic>
          </wp:inline>
        </w:drawing>
      </w:r>
    </w:p>
    <w:p w14:paraId="420E022A" w14:textId="206BB9A2" w:rsidR="00E03DCD" w:rsidRPr="00E03DCD" w:rsidRDefault="00F85616" w:rsidP="00E03DCD">
      <w:pPr>
        <w:rPr>
          <w:sz w:val="24"/>
          <w:szCs w:val="24"/>
        </w:rPr>
      </w:pPr>
      <w:r w:rsidRPr="00F85616">
        <w:rPr>
          <w:noProof/>
          <w:sz w:val="24"/>
          <w:szCs w:val="24"/>
        </w:rPr>
        <w:drawing>
          <wp:inline distT="0" distB="0" distL="0" distR="0" wp14:anchorId="7FE0E3B6" wp14:editId="4CF65019">
            <wp:extent cx="6120130" cy="8809990"/>
            <wp:effectExtent l="0" t="0" r="0" b="0"/>
            <wp:docPr id="1827514913" name="Billede 1" descr="Et billede, der indeholder tekst, skærmbillede, mønst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14913" name="Billede 1" descr="Et billede, der indeholder tekst, skærmbillede, mønster&#10;&#10;AI-genereret indhold kan være ukorrekt."/>
                    <pic:cNvPicPr/>
                  </pic:nvPicPr>
                  <pic:blipFill>
                    <a:blip r:embed="rId10"/>
                    <a:stretch>
                      <a:fillRect/>
                    </a:stretch>
                  </pic:blipFill>
                  <pic:spPr>
                    <a:xfrm>
                      <a:off x="0" y="0"/>
                      <a:ext cx="6120130" cy="8809990"/>
                    </a:xfrm>
                    <a:prstGeom prst="rect">
                      <a:avLst/>
                    </a:prstGeom>
                  </pic:spPr>
                </pic:pic>
              </a:graphicData>
            </a:graphic>
          </wp:inline>
        </w:drawing>
      </w:r>
      <w:r w:rsidRPr="00F85616">
        <w:rPr>
          <w:noProof/>
          <w:sz w:val="24"/>
          <w:szCs w:val="24"/>
        </w:rPr>
        <w:t xml:space="preserve"> </w:t>
      </w:r>
    </w:p>
    <w:p w14:paraId="2E75EF48" w14:textId="0A9F2493" w:rsidR="00E03DCD" w:rsidRPr="00E03DCD" w:rsidRDefault="00E03DCD" w:rsidP="00E03DCD">
      <w:pPr>
        <w:rPr>
          <w:sz w:val="24"/>
          <w:szCs w:val="24"/>
        </w:rPr>
      </w:pPr>
      <w:r w:rsidRPr="00E03DCD">
        <w:rPr>
          <w:noProof/>
          <w:sz w:val="24"/>
          <w:szCs w:val="24"/>
        </w:rPr>
        <w:drawing>
          <wp:inline distT="0" distB="0" distL="0" distR="0" wp14:anchorId="61612699" wp14:editId="2C711E2B">
            <wp:extent cx="5920740" cy="8442960"/>
            <wp:effectExtent l="0" t="0" r="3810" b="0"/>
            <wp:docPr id="1637411038" name="Billede 329" descr="Et billede, der indeholder tekst, skærmbillede, bre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skærmbillede, brev&#10;&#10;AI-genereret indhold kan være ukorre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0740" cy="8442960"/>
                    </a:xfrm>
                    <a:prstGeom prst="rect">
                      <a:avLst/>
                    </a:prstGeom>
                    <a:noFill/>
                    <a:ln>
                      <a:noFill/>
                    </a:ln>
                  </pic:spPr>
                </pic:pic>
              </a:graphicData>
            </a:graphic>
          </wp:inline>
        </w:drawing>
      </w:r>
    </w:p>
    <w:p w14:paraId="059C4CE3" w14:textId="7EB125FC" w:rsidR="00952685" w:rsidRDefault="00952685">
      <w:pPr>
        <w:rPr>
          <w:sz w:val="24"/>
          <w:szCs w:val="24"/>
          <w:u w:val="single"/>
        </w:rPr>
      </w:pPr>
      <w:r>
        <w:rPr>
          <w:sz w:val="24"/>
          <w:szCs w:val="24"/>
          <w:u w:val="single"/>
        </w:rPr>
        <w:br w:type="page"/>
      </w:r>
    </w:p>
    <w:p w14:paraId="6D0B430F" w14:textId="77777777" w:rsidR="000917B5" w:rsidRDefault="000917B5" w:rsidP="00CD607F">
      <w:pPr>
        <w:tabs>
          <w:tab w:val="left" w:pos="851"/>
        </w:tabs>
        <w:ind w:left="851"/>
        <w:rPr>
          <w:sz w:val="24"/>
          <w:szCs w:val="24"/>
          <w:u w:val="single"/>
        </w:rPr>
      </w:pPr>
    </w:p>
    <w:bookmarkEnd w:id="0"/>
    <w:p w14:paraId="72EC9BD6" w14:textId="77777777" w:rsidR="009260DE" w:rsidRPr="00A62599" w:rsidRDefault="009260DE" w:rsidP="009260DE">
      <w:pPr>
        <w:tabs>
          <w:tab w:val="left" w:pos="851"/>
        </w:tabs>
        <w:ind w:left="851" w:hanging="851"/>
        <w:rPr>
          <w:b/>
          <w:sz w:val="24"/>
          <w:szCs w:val="24"/>
        </w:rPr>
      </w:pPr>
      <w:r w:rsidRPr="00A62599">
        <w:rPr>
          <w:b/>
          <w:sz w:val="24"/>
          <w:szCs w:val="24"/>
        </w:rPr>
        <w:t>7.</w:t>
      </w:r>
      <w:r w:rsidRPr="00A62599">
        <w:rPr>
          <w:b/>
          <w:sz w:val="24"/>
          <w:szCs w:val="24"/>
        </w:rPr>
        <w:tab/>
        <w:t>INDEHAVER AF MARKEDSFØRINGSTILLADELSEN</w:t>
      </w:r>
    </w:p>
    <w:p w14:paraId="54D0286F" w14:textId="77777777" w:rsidR="00BF08BA" w:rsidRPr="00A62599" w:rsidRDefault="00BF08BA" w:rsidP="00A62599">
      <w:pPr>
        <w:ind w:left="851"/>
        <w:rPr>
          <w:sz w:val="24"/>
          <w:szCs w:val="24"/>
        </w:rPr>
      </w:pPr>
      <w:r w:rsidRPr="00BF08BA">
        <w:rPr>
          <w:sz w:val="24"/>
          <w:szCs w:val="24"/>
        </w:rPr>
        <w:t>G.L. Pharma GmbH</w:t>
      </w:r>
    </w:p>
    <w:p w14:paraId="0A3D7CEC" w14:textId="77777777" w:rsidR="00BF08BA" w:rsidRPr="00A62599" w:rsidRDefault="00BF08BA" w:rsidP="00A62599">
      <w:pPr>
        <w:ind w:left="851"/>
        <w:rPr>
          <w:sz w:val="24"/>
          <w:szCs w:val="24"/>
        </w:rPr>
      </w:pPr>
      <w:r w:rsidRPr="00BF08BA">
        <w:rPr>
          <w:sz w:val="24"/>
          <w:szCs w:val="24"/>
        </w:rPr>
        <w:t>Schlossplatz 1</w:t>
      </w:r>
    </w:p>
    <w:p w14:paraId="4687AD40" w14:textId="77777777" w:rsidR="00BF08BA" w:rsidRPr="00A62599" w:rsidRDefault="00BF08BA" w:rsidP="00A62599">
      <w:pPr>
        <w:ind w:left="851"/>
        <w:rPr>
          <w:sz w:val="24"/>
          <w:szCs w:val="24"/>
        </w:rPr>
      </w:pPr>
      <w:r w:rsidRPr="00BF08BA">
        <w:rPr>
          <w:sz w:val="24"/>
          <w:szCs w:val="24"/>
        </w:rPr>
        <w:t>8502 Lannach</w:t>
      </w:r>
    </w:p>
    <w:p w14:paraId="0D42C6C0" w14:textId="298DF89F" w:rsidR="00BF08BA" w:rsidRPr="00BF08BA" w:rsidRDefault="00BF08BA" w:rsidP="00A62599">
      <w:pPr>
        <w:ind w:left="851"/>
        <w:rPr>
          <w:sz w:val="24"/>
          <w:szCs w:val="24"/>
        </w:rPr>
      </w:pPr>
      <w:r w:rsidRPr="00BF08BA">
        <w:rPr>
          <w:sz w:val="24"/>
          <w:szCs w:val="24"/>
        </w:rPr>
        <w:t>Østrig</w:t>
      </w:r>
    </w:p>
    <w:p w14:paraId="3A5C34E3" w14:textId="77777777" w:rsidR="009260DE" w:rsidRPr="00A62599" w:rsidRDefault="009260DE" w:rsidP="00A62599">
      <w:pPr>
        <w:ind w:left="851"/>
        <w:rPr>
          <w:sz w:val="24"/>
          <w:szCs w:val="24"/>
        </w:rPr>
      </w:pPr>
    </w:p>
    <w:p w14:paraId="7E65B02B" w14:textId="77777777" w:rsidR="00641C65" w:rsidRPr="00A62599" w:rsidRDefault="00641C65" w:rsidP="00A62599">
      <w:pPr>
        <w:ind w:left="851"/>
        <w:rPr>
          <w:sz w:val="24"/>
          <w:szCs w:val="24"/>
        </w:rPr>
      </w:pPr>
      <w:r w:rsidRPr="00A62599">
        <w:rPr>
          <w:b/>
          <w:sz w:val="24"/>
          <w:szCs w:val="24"/>
        </w:rPr>
        <w:t>Repræsentant</w:t>
      </w:r>
    </w:p>
    <w:p w14:paraId="73CF9893" w14:textId="7ACC4E11" w:rsidR="00641C65" w:rsidRPr="00A62599" w:rsidRDefault="0056114D" w:rsidP="00A62599">
      <w:pPr>
        <w:ind w:left="851"/>
        <w:rPr>
          <w:sz w:val="24"/>
          <w:szCs w:val="24"/>
        </w:rPr>
      </w:pPr>
      <w:r w:rsidRPr="00A62599">
        <w:rPr>
          <w:sz w:val="24"/>
          <w:szCs w:val="24"/>
        </w:rPr>
        <w:t>G.L. Pharma Nordic Aktiebolag</w:t>
      </w:r>
    </w:p>
    <w:p w14:paraId="6DC1C5A7" w14:textId="2F2F96C8" w:rsidR="0056114D" w:rsidRPr="00A62599" w:rsidRDefault="0056114D" w:rsidP="00A62599">
      <w:pPr>
        <w:ind w:left="851"/>
        <w:rPr>
          <w:sz w:val="24"/>
          <w:szCs w:val="24"/>
        </w:rPr>
      </w:pPr>
      <w:r w:rsidRPr="00A62599">
        <w:rPr>
          <w:sz w:val="24"/>
          <w:szCs w:val="24"/>
        </w:rPr>
        <w:t>Övägen 1</w:t>
      </w:r>
    </w:p>
    <w:p w14:paraId="68885CC3" w14:textId="730DDFF3" w:rsidR="0056114D" w:rsidRPr="00A62599" w:rsidRDefault="0056114D" w:rsidP="00A62599">
      <w:pPr>
        <w:ind w:left="851"/>
        <w:rPr>
          <w:sz w:val="24"/>
          <w:szCs w:val="24"/>
        </w:rPr>
      </w:pPr>
      <w:r w:rsidRPr="00A62599">
        <w:rPr>
          <w:sz w:val="24"/>
          <w:szCs w:val="24"/>
        </w:rPr>
        <w:t>21647 Limhamn</w:t>
      </w:r>
    </w:p>
    <w:p w14:paraId="4305DF82" w14:textId="418B2889" w:rsidR="0056114D" w:rsidRPr="00A62599" w:rsidRDefault="0056114D" w:rsidP="00A62599">
      <w:pPr>
        <w:ind w:left="851"/>
        <w:rPr>
          <w:sz w:val="24"/>
          <w:szCs w:val="24"/>
        </w:rPr>
      </w:pPr>
      <w:r w:rsidRPr="00A62599">
        <w:rPr>
          <w:sz w:val="24"/>
          <w:szCs w:val="24"/>
        </w:rPr>
        <w:t>Sverige</w:t>
      </w:r>
    </w:p>
    <w:p w14:paraId="2E01B229" w14:textId="77777777" w:rsidR="0056114D" w:rsidRPr="00A62599" w:rsidRDefault="0056114D" w:rsidP="009260DE">
      <w:pPr>
        <w:tabs>
          <w:tab w:val="left" w:pos="851"/>
        </w:tabs>
        <w:ind w:left="851"/>
        <w:rPr>
          <w:sz w:val="24"/>
          <w:szCs w:val="24"/>
        </w:rPr>
      </w:pPr>
    </w:p>
    <w:p w14:paraId="7E1D260D" w14:textId="77777777" w:rsidR="009260DE" w:rsidRPr="00A62599" w:rsidRDefault="009260DE" w:rsidP="009260DE">
      <w:pPr>
        <w:tabs>
          <w:tab w:val="left" w:pos="851"/>
        </w:tabs>
        <w:ind w:left="851" w:hanging="851"/>
        <w:rPr>
          <w:b/>
          <w:sz w:val="24"/>
          <w:szCs w:val="24"/>
        </w:rPr>
      </w:pPr>
      <w:r w:rsidRPr="00A62599">
        <w:rPr>
          <w:b/>
          <w:sz w:val="24"/>
          <w:szCs w:val="24"/>
        </w:rPr>
        <w:t>8.</w:t>
      </w:r>
      <w:r w:rsidRPr="00A62599">
        <w:rPr>
          <w:b/>
          <w:sz w:val="24"/>
          <w:szCs w:val="24"/>
        </w:rPr>
        <w:tab/>
        <w:t>MARKEDSFØRINGSTILLADELSESNUMMER (</w:t>
      </w:r>
      <w:r w:rsidR="00BF6243" w:rsidRPr="00A62599">
        <w:rPr>
          <w:b/>
          <w:sz w:val="24"/>
          <w:szCs w:val="24"/>
        </w:rPr>
        <w:t>-</w:t>
      </w:r>
      <w:r w:rsidRPr="00A62599">
        <w:rPr>
          <w:b/>
          <w:sz w:val="24"/>
          <w:szCs w:val="24"/>
        </w:rPr>
        <w:t>NUMRE)</w:t>
      </w:r>
    </w:p>
    <w:p w14:paraId="3F49BB3B" w14:textId="7F4C8215" w:rsidR="009260DE" w:rsidRPr="00A62599" w:rsidRDefault="00BF08BA" w:rsidP="009260DE">
      <w:pPr>
        <w:tabs>
          <w:tab w:val="left" w:pos="851"/>
        </w:tabs>
        <w:ind w:left="851"/>
        <w:rPr>
          <w:sz w:val="24"/>
          <w:szCs w:val="24"/>
        </w:rPr>
      </w:pPr>
      <w:r w:rsidRPr="00A62599">
        <w:rPr>
          <w:sz w:val="24"/>
          <w:szCs w:val="24"/>
        </w:rPr>
        <w:t>72202</w:t>
      </w:r>
    </w:p>
    <w:p w14:paraId="0AA09FAD" w14:textId="77777777" w:rsidR="009260DE" w:rsidRPr="00A62599" w:rsidRDefault="009260DE" w:rsidP="009260DE">
      <w:pPr>
        <w:tabs>
          <w:tab w:val="left" w:pos="851"/>
        </w:tabs>
        <w:ind w:left="851"/>
        <w:jc w:val="both"/>
        <w:rPr>
          <w:sz w:val="24"/>
          <w:szCs w:val="24"/>
        </w:rPr>
      </w:pPr>
    </w:p>
    <w:p w14:paraId="4F1A7023" w14:textId="77777777" w:rsidR="009260DE" w:rsidRPr="00A62599" w:rsidRDefault="009260DE" w:rsidP="009260DE">
      <w:pPr>
        <w:tabs>
          <w:tab w:val="left" w:pos="851"/>
        </w:tabs>
        <w:ind w:left="851" w:hanging="851"/>
        <w:rPr>
          <w:b/>
          <w:sz w:val="24"/>
          <w:szCs w:val="24"/>
        </w:rPr>
      </w:pPr>
      <w:r w:rsidRPr="00A62599">
        <w:rPr>
          <w:b/>
          <w:sz w:val="24"/>
          <w:szCs w:val="24"/>
        </w:rPr>
        <w:t>9.</w:t>
      </w:r>
      <w:r w:rsidRPr="00A62599">
        <w:rPr>
          <w:b/>
          <w:sz w:val="24"/>
          <w:szCs w:val="24"/>
        </w:rPr>
        <w:tab/>
        <w:t>DATO FOR FØRSTE MARKEDSFØRINGSTILLADELSE</w:t>
      </w:r>
    </w:p>
    <w:p w14:paraId="444CC2B6" w14:textId="6DAB1AFF" w:rsidR="009260DE" w:rsidRPr="00A62599" w:rsidRDefault="00202341" w:rsidP="009260DE">
      <w:pPr>
        <w:tabs>
          <w:tab w:val="left" w:pos="851"/>
        </w:tabs>
        <w:ind w:left="851"/>
        <w:rPr>
          <w:sz w:val="24"/>
          <w:szCs w:val="24"/>
        </w:rPr>
      </w:pPr>
      <w:r>
        <w:rPr>
          <w:sz w:val="24"/>
          <w:szCs w:val="24"/>
        </w:rPr>
        <w:t>17. juli 2026</w:t>
      </w:r>
    </w:p>
    <w:p w14:paraId="4FD68B58" w14:textId="77777777" w:rsidR="009260DE" w:rsidRPr="00A62599" w:rsidRDefault="009260DE" w:rsidP="009260DE">
      <w:pPr>
        <w:tabs>
          <w:tab w:val="left" w:pos="851"/>
        </w:tabs>
        <w:ind w:left="851"/>
        <w:rPr>
          <w:sz w:val="24"/>
          <w:szCs w:val="24"/>
        </w:rPr>
      </w:pPr>
    </w:p>
    <w:p w14:paraId="74AC96E4" w14:textId="77777777" w:rsidR="009260DE" w:rsidRPr="00A62599" w:rsidRDefault="009260DE" w:rsidP="009260DE">
      <w:pPr>
        <w:tabs>
          <w:tab w:val="left" w:pos="851"/>
        </w:tabs>
        <w:ind w:left="851" w:hanging="851"/>
        <w:rPr>
          <w:b/>
          <w:sz w:val="24"/>
          <w:szCs w:val="24"/>
        </w:rPr>
      </w:pPr>
      <w:r w:rsidRPr="00A62599">
        <w:rPr>
          <w:b/>
          <w:sz w:val="24"/>
          <w:szCs w:val="24"/>
        </w:rPr>
        <w:t>10.</w:t>
      </w:r>
      <w:r w:rsidRPr="00A62599">
        <w:rPr>
          <w:b/>
          <w:sz w:val="24"/>
          <w:szCs w:val="24"/>
        </w:rPr>
        <w:tab/>
        <w:t>DATO FOR ÆNDRING AF TEKSTEN</w:t>
      </w:r>
    </w:p>
    <w:p w14:paraId="1C25A68F" w14:textId="443F4516" w:rsidR="009260DE" w:rsidRPr="00A62599" w:rsidRDefault="00BF08BA" w:rsidP="009260DE">
      <w:pPr>
        <w:tabs>
          <w:tab w:val="left" w:pos="851"/>
        </w:tabs>
        <w:ind w:left="851"/>
        <w:rPr>
          <w:sz w:val="24"/>
          <w:szCs w:val="24"/>
        </w:rPr>
      </w:pPr>
      <w:r w:rsidRPr="00A62599">
        <w:rPr>
          <w:sz w:val="24"/>
          <w:szCs w:val="24"/>
        </w:rPr>
        <w:t>-</w:t>
      </w:r>
    </w:p>
    <w:sectPr w:rsidR="009260DE" w:rsidRPr="00A62599"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48AAE" w14:textId="77777777" w:rsidR="003C7006" w:rsidRDefault="003C7006">
      <w:r>
        <w:separator/>
      </w:r>
    </w:p>
  </w:endnote>
  <w:endnote w:type="continuationSeparator" w:id="0">
    <w:p w14:paraId="39EE854B" w14:textId="77777777" w:rsidR="003C7006" w:rsidRDefault="003C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A76B" w14:textId="77777777" w:rsidR="000259B9" w:rsidRDefault="000259B9">
    <w:pPr>
      <w:pStyle w:val="Sidefod"/>
      <w:pBdr>
        <w:bottom w:val="single" w:sz="6" w:space="1" w:color="auto"/>
      </w:pBdr>
    </w:pPr>
  </w:p>
  <w:p w14:paraId="36FA8EAF" w14:textId="77777777" w:rsidR="000259B9" w:rsidRDefault="000259B9" w:rsidP="00C42586">
    <w:pPr>
      <w:pStyle w:val="Sidefod"/>
      <w:tabs>
        <w:tab w:val="clear" w:pos="4819"/>
        <w:tab w:val="left" w:pos="8505"/>
      </w:tabs>
      <w:rPr>
        <w:i/>
        <w:sz w:val="18"/>
        <w:szCs w:val="18"/>
      </w:rPr>
    </w:pPr>
  </w:p>
  <w:p w14:paraId="4540AF1C" w14:textId="6CD3DC7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C96D9F">
      <w:rPr>
        <w:i/>
        <w:noProof/>
        <w:sz w:val="18"/>
        <w:szCs w:val="18"/>
      </w:rPr>
      <w:t>Copdalan, inhalationspulver, hårde kapsler 85+43 mikrogram.docx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1C68" w14:textId="77777777" w:rsidR="003C7006" w:rsidRDefault="003C7006">
      <w:r>
        <w:separator/>
      </w:r>
    </w:p>
  </w:footnote>
  <w:footnote w:type="continuationSeparator" w:id="0">
    <w:p w14:paraId="397DEC28" w14:textId="77777777" w:rsidR="003C7006" w:rsidRDefault="003C7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43345220"/>
    <w:multiLevelType w:val="multilevel"/>
    <w:tmpl w:val="D2A82922"/>
    <w:lvl w:ilvl="0">
      <w:numFmt w:val="bullet"/>
      <w:lvlText w:val=""/>
      <w:lvlJc w:val="left"/>
      <w:pPr>
        <w:tabs>
          <w:tab w:val="num" w:pos="0"/>
        </w:tabs>
        <w:ind w:left="497" w:hanging="284"/>
      </w:pPr>
      <w:rPr>
        <w:rFonts w:ascii="Symbol" w:hAnsi="Symbol" w:cs="Symbol" w:hint="default"/>
        <w:b w:val="0"/>
        <w:bCs w:val="0"/>
        <w:i w:val="0"/>
        <w:iCs w:val="0"/>
        <w:spacing w:val="0"/>
        <w:w w:val="99"/>
        <w:sz w:val="20"/>
        <w:szCs w:val="20"/>
        <w:lang w:val="sv-SE" w:eastAsia="en-US" w:bidi="ar-SA"/>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F26370E"/>
    <w:multiLevelType w:val="multilevel"/>
    <w:tmpl w:val="8E086E0C"/>
    <w:lvl w:ilvl="0">
      <w:numFmt w:val="bullet"/>
      <w:lvlText w:val=""/>
      <w:lvlJc w:val="left"/>
      <w:pPr>
        <w:tabs>
          <w:tab w:val="num" w:pos="0"/>
        </w:tabs>
        <w:ind w:left="276" w:hanging="171"/>
      </w:pPr>
      <w:rPr>
        <w:rFonts w:ascii="Symbol" w:hAnsi="Symbol" w:cs="Symbol" w:hint="default"/>
        <w:b w:val="0"/>
        <w:bCs w:val="0"/>
        <w:i w:val="0"/>
        <w:iCs w:val="0"/>
        <w:spacing w:val="0"/>
        <w:w w:val="99"/>
        <w:sz w:val="20"/>
        <w:szCs w:val="20"/>
        <w:lang w:val="sv-SE" w:eastAsia="en-US" w:bidi="ar-SA"/>
      </w:rPr>
    </w:lvl>
    <w:lvl w:ilvl="1">
      <w:numFmt w:val="bullet"/>
      <w:lvlText w:val=""/>
      <w:lvlJc w:val="left"/>
      <w:pPr>
        <w:tabs>
          <w:tab w:val="num" w:pos="0"/>
        </w:tabs>
        <w:ind w:left="484" w:hanging="171"/>
      </w:pPr>
      <w:rPr>
        <w:rFonts w:ascii="Symbol" w:hAnsi="Symbol" w:cs="Symbol" w:hint="default"/>
        <w:lang w:val="sv-SE" w:eastAsia="en-US" w:bidi="ar-SA"/>
      </w:rPr>
    </w:lvl>
    <w:lvl w:ilvl="2">
      <w:numFmt w:val="bullet"/>
      <w:lvlText w:val=""/>
      <w:lvlJc w:val="left"/>
      <w:pPr>
        <w:tabs>
          <w:tab w:val="num" w:pos="0"/>
        </w:tabs>
        <w:ind w:left="688" w:hanging="171"/>
      </w:pPr>
      <w:rPr>
        <w:rFonts w:ascii="Symbol" w:hAnsi="Symbol" w:cs="Symbol" w:hint="default"/>
        <w:lang w:val="sv-SE" w:eastAsia="en-US" w:bidi="ar-SA"/>
      </w:rPr>
    </w:lvl>
    <w:lvl w:ilvl="3">
      <w:numFmt w:val="bullet"/>
      <w:lvlText w:val=""/>
      <w:lvlJc w:val="left"/>
      <w:pPr>
        <w:tabs>
          <w:tab w:val="num" w:pos="0"/>
        </w:tabs>
        <w:ind w:left="892" w:hanging="171"/>
      </w:pPr>
      <w:rPr>
        <w:rFonts w:ascii="Symbol" w:hAnsi="Symbol" w:cs="Symbol" w:hint="default"/>
        <w:lang w:val="sv-SE" w:eastAsia="en-US" w:bidi="ar-SA"/>
      </w:rPr>
    </w:lvl>
    <w:lvl w:ilvl="4">
      <w:numFmt w:val="bullet"/>
      <w:lvlText w:val=""/>
      <w:lvlJc w:val="left"/>
      <w:pPr>
        <w:tabs>
          <w:tab w:val="num" w:pos="0"/>
        </w:tabs>
        <w:ind w:left="1096" w:hanging="171"/>
      </w:pPr>
      <w:rPr>
        <w:rFonts w:ascii="Symbol" w:hAnsi="Symbol" w:cs="Symbol" w:hint="default"/>
        <w:lang w:val="sv-SE" w:eastAsia="en-US" w:bidi="ar-SA"/>
      </w:rPr>
    </w:lvl>
    <w:lvl w:ilvl="5">
      <w:numFmt w:val="bullet"/>
      <w:lvlText w:val=""/>
      <w:lvlJc w:val="left"/>
      <w:pPr>
        <w:tabs>
          <w:tab w:val="num" w:pos="0"/>
        </w:tabs>
        <w:ind w:left="1300" w:hanging="171"/>
      </w:pPr>
      <w:rPr>
        <w:rFonts w:ascii="Symbol" w:hAnsi="Symbol" w:cs="Symbol" w:hint="default"/>
        <w:lang w:val="sv-SE" w:eastAsia="en-US" w:bidi="ar-SA"/>
      </w:rPr>
    </w:lvl>
    <w:lvl w:ilvl="6">
      <w:numFmt w:val="bullet"/>
      <w:lvlText w:val=""/>
      <w:lvlJc w:val="left"/>
      <w:pPr>
        <w:tabs>
          <w:tab w:val="num" w:pos="0"/>
        </w:tabs>
        <w:ind w:left="1504" w:hanging="171"/>
      </w:pPr>
      <w:rPr>
        <w:rFonts w:ascii="Symbol" w:hAnsi="Symbol" w:cs="Symbol" w:hint="default"/>
        <w:lang w:val="sv-SE" w:eastAsia="en-US" w:bidi="ar-SA"/>
      </w:rPr>
    </w:lvl>
    <w:lvl w:ilvl="7">
      <w:numFmt w:val="bullet"/>
      <w:lvlText w:val=""/>
      <w:lvlJc w:val="left"/>
      <w:pPr>
        <w:tabs>
          <w:tab w:val="num" w:pos="0"/>
        </w:tabs>
        <w:ind w:left="1708" w:hanging="171"/>
      </w:pPr>
      <w:rPr>
        <w:rFonts w:ascii="Symbol" w:hAnsi="Symbol" w:cs="Symbol" w:hint="default"/>
        <w:lang w:val="sv-SE" w:eastAsia="en-US" w:bidi="ar-SA"/>
      </w:rPr>
    </w:lvl>
    <w:lvl w:ilvl="8">
      <w:numFmt w:val="bullet"/>
      <w:lvlText w:val=""/>
      <w:lvlJc w:val="left"/>
      <w:pPr>
        <w:tabs>
          <w:tab w:val="num" w:pos="0"/>
        </w:tabs>
        <w:ind w:left="1912" w:hanging="171"/>
      </w:pPr>
      <w:rPr>
        <w:rFonts w:ascii="Symbol" w:hAnsi="Symbol" w:cs="Symbol" w:hint="default"/>
        <w:lang w:val="sv-SE" w:eastAsia="en-US" w:bidi="ar-SA"/>
      </w:rPr>
    </w:lvl>
  </w:abstractNum>
  <w:num w:numId="1" w16cid:durableId="6251582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370826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1765869">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8546597">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997990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4002669">
    <w:abstractNumId w:val="6"/>
  </w:num>
  <w:num w:numId="7" w16cid:durableId="1537158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06"/>
    <w:rsid w:val="00021086"/>
    <w:rsid w:val="000259B9"/>
    <w:rsid w:val="00027D8B"/>
    <w:rsid w:val="00041491"/>
    <w:rsid w:val="00050D16"/>
    <w:rsid w:val="000730CA"/>
    <w:rsid w:val="00074F2A"/>
    <w:rsid w:val="000917B5"/>
    <w:rsid w:val="000A1CA8"/>
    <w:rsid w:val="000A466B"/>
    <w:rsid w:val="000B058C"/>
    <w:rsid w:val="000B2E72"/>
    <w:rsid w:val="000D68B0"/>
    <w:rsid w:val="000D6B6F"/>
    <w:rsid w:val="000E4C25"/>
    <w:rsid w:val="000E4EE6"/>
    <w:rsid w:val="001454E2"/>
    <w:rsid w:val="001D2365"/>
    <w:rsid w:val="00202341"/>
    <w:rsid w:val="00206CE8"/>
    <w:rsid w:val="0021526C"/>
    <w:rsid w:val="00283A2B"/>
    <w:rsid w:val="002B30AD"/>
    <w:rsid w:val="002C1EC0"/>
    <w:rsid w:val="002C2C01"/>
    <w:rsid w:val="002C43A1"/>
    <w:rsid w:val="002E13D6"/>
    <w:rsid w:val="00345DB5"/>
    <w:rsid w:val="003A29AE"/>
    <w:rsid w:val="003A32D7"/>
    <w:rsid w:val="003B4074"/>
    <w:rsid w:val="003C542A"/>
    <w:rsid w:val="003C7006"/>
    <w:rsid w:val="003C769A"/>
    <w:rsid w:val="003D3A90"/>
    <w:rsid w:val="003F1838"/>
    <w:rsid w:val="004251C1"/>
    <w:rsid w:val="0045746C"/>
    <w:rsid w:val="0049104B"/>
    <w:rsid w:val="004E3B12"/>
    <w:rsid w:val="00532310"/>
    <w:rsid w:val="0056114D"/>
    <w:rsid w:val="00565F0F"/>
    <w:rsid w:val="00590B0E"/>
    <w:rsid w:val="00594A86"/>
    <w:rsid w:val="00596D86"/>
    <w:rsid w:val="00620492"/>
    <w:rsid w:val="00637F5A"/>
    <w:rsid w:val="00641C65"/>
    <w:rsid w:val="006560B1"/>
    <w:rsid w:val="006756DD"/>
    <w:rsid w:val="0071241E"/>
    <w:rsid w:val="00737275"/>
    <w:rsid w:val="00740EEC"/>
    <w:rsid w:val="0078011A"/>
    <w:rsid w:val="00782AF4"/>
    <w:rsid w:val="00790EE7"/>
    <w:rsid w:val="007B54E5"/>
    <w:rsid w:val="007B6649"/>
    <w:rsid w:val="0082576E"/>
    <w:rsid w:val="00833388"/>
    <w:rsid w:val="0089346F"/>
    <w:rsid w:val="00907F75"/>
    <w:rsid w:val="009260DE"/>
    <w:rsid w:val="0093258A"/>
    <w:rsid w:val="00952685"/>
    <w:rsid w:val="00986D54"/>
    <w:rsid w:val="009C7BA3"/>
    <w:rsid w:val="009D1F5A"/>
    <w:rsid w:val="00A10294"/>
    <w:rsid w:val="00A138D3"/>
    <w:rsid w:val="00A23DE7"/>
    <w:rsid w:val="00A62599"/>
    <w:rsid w:val="00AB7BEE"/>
    <w:rsid w:val="00B003BF"/>
    <w:rsid w:val="00B36867"/>
    <w:rsid w:val="00B373D7"/>
    <w:rsid w:val="00B55271"/>
    <w:rsid w:val="00B56182"/>
    <w:rsid w:val="00BA67F9"/>
    <w:rsid w:val="00BD7931"/>
    <w:rsid w:val="00BE320F"/>
    <w:rsid w:val="00BF08BA"/>
    <w:rsid w:val="00BF6243"/>
    <w:rsid w:val="00C00C09"/>
    <w:rsid w:val="00C36276"/>
    <w:rsid w:val="00C42586"/>
    <w:rsid w:val="00C45F6B"/>
    <w:rsid w:val="00C60CCD"/>
    <w:rsid w:val="00C84483"/>
    <w:rsid w:val="00C95551"/>
    <w:rsid w:val="00C96D9F"/>
    <w:rsid w:val="00CB20D7"/>
    <w:rsid w:val="00CD607F"/>
    <w:rsid w:val="00D020B0"/>
    <w:rsid w:val="00D02786"/>
    <w:rsid w:val="00D11748"/>
    <w:rsid w:val="00D237F6"/>
    <w:rsid w:val="00D34D98"/>
    <w:rsid w:val="00D366CF"/>
    <w:rsid w:val="00D93992"/>
    <w:rsid w:val="00DC43AA"/>
    <w:rsid w:val="00E03DCD"/>
    <w:rsid w:val="00E108AA"/>
    <w:rsid w:val="00E3749A"/>
    <w:rsid w:val="00E7437F"/>
    <w:rsid w:val="00E840DB"/>
    <w:rsid w:val="00E865B8"/>
    <w:rsid w:val="00EC0B9B"/>
    <w:rsid w:val="00EC3004"/>
    <w:rsid w:val="00ED5E9F"/>
    <w:rsid w:val="00F36FAC"/>
    <w:rsid w:val="00F45CB0"/>
    <w:rsid w:val="00F6365D"/>
    <w:rsid w:val="00F66D4F"/>
    <w:rsid w:val="00F85616"/>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83447"/>
  <w15:chartTrackingRefBased/>
  <w15:docId w15:val="{6A18D340-9C86-4BCD-8CC8-DE6D6531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Listeafsnit">
    <w:name w:val="List Paragraph"/>
    <w:basedOn w:val="Normal"/>
    <w:uiPriority w:val="34"/>
    <w:qFormat/>
    <w:rsid w:val="00BF08BA"/>
    <w:pPr>
      <w:ind w:left="720"/>
      <w:contextualSpacing/>
    </w:pPr>
  </w:style>
  <w:style w:type="table" w:styleId="Tabel-Gitter">
    <w:name w:val="Table Grid"/>
    <w:basedOn w:val="Tabel-Normal"/>
    <w:uiPriority w:val="39"/>
    <w:rsid w:val="00986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148">
      <w:bodyDiv w:val="1"/>
      <w:marLeft w:val="0"/>
      <w:marRight w:val="0"/>
      <w:marTop w:val="0"/>
      <w:marBottom w:val="0"/>
      <w:divBdr>
        <w:top w:val="none" w:sz="0" w:space="0" w:color="auto"/>
        <w:left w:val="none" w:sz="0" w:space="0" w:color="auto"/>
        <w:bottom w:val="none" w:sz="0" w:space="0" w:color="auto"/>
        <w:right w:val="none" w:sz="0" w:space="0" w:color="auto"/>
      </w:divBdr>
    </w:div>
    <w:div w:id="37511795">
      <w:bodyDiv w:val="1"/>
      <w:marLeft w:val="0"/>
      <w:marRight w:val="0"/>
      <w:marTop w:val="0"/>
      <w:marBottom w:val="0"/>
      <w:divBdr>
        <w:top w:val="none" w:sz="0" w:space="0" w:color="auto"/>
        <w:left w:val="none" w:sz="0" w:space="0" w:color="auto"/>
        <w:bottom w:val="none" w:sz="0" w:space="0" w:color="auto"/>
        <w:right w:val="none" w:sz="0" w:space="0" w:color="auto"/>
      </w:divBdr>
    </w:div>
    <w:div w:id="100270383">
      <w:bodyDiv w:val="1"/>
      <w:marLeft w:val="0"/>
      <w:marRight w:val="0"/>
      <w:marTop w:val="0"/>
      <w:marBottom w:val="0"/>
      <w:divBdr>
        <w:top w:val="none" w:sz="0" w:space="0" w:color="auto"/>
        <w:left w:val="none" w:sz="0" w:space="0" w:color="auto"/>
        <w:bottom w:val="none" w:sz="0" w:space="0" w:color="auto"/>
        <w:right w:val="none" w:sz="0" w:space="0" w:color="auto"/>
      </w:divBdr>
    </w:div>
    <w:div w:id="114300609">
      <w:bodyDiv w:val="1"/>
      <w:marLeft w:val="0"/>
      <w:marRight w:val="0"/>
      <w:marTop w:val="0"/>
      <w:marBottom w:val="0"/>
      <w:divBdr>
        <w:top w:val="none" w:sz="0" w:space="0" w:color="auto"/>
        <w:left w:val="none" w:sz="0" w:space="0" w:color="auto"/>
        <w:bottom w:val="none" w:sz="0" w:space="0" w:color="auto"/>
        <w:right w:val="none" w:sz="0" w:space="0" w:color="auto"/>
      </w:divBdr>
    </w:div>
    <w:div w:id="118259302">
      <w:bodyDiv w:val="1"/>
      <w:marLeft w:val="0"/>
      <w:marRight w:val="0"/>
      <w:marTop w:val="0"/>
      <w:marBottom w:val="0"/>
      <w:divBdr>
        <w:top w:val="none" w:sz="0" w:space="0" w:color="auto"/>
        <w:left w:val="none" w:sz="0" w:space="0" w:color="auto"/>
        <w:bottom w:val="none" w:sz="0" w:space="0" w:color="auto"/>
        <w:right w:val="none" w:sz="0" w:space="0" w:color="auto"/>
      </w:divBdr>
    </w:div>
    <w:div w:id="15148609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6577566">
      <w:bodyDiv w:val="1"/>
      <w:marLeft w:val="0"/>
      <w:marRight w:val="0"/>
      <w:marTop w:val="0"/>
      <w:marBottom w:val="0"/>
      <w:divBdr>
        <w:top w:val="none" w:sz="0" w:space="0" w:color="auto"/>
        <w:left w:val="none" w:sz="0" w:space="0" w:color="auto"/>
        <w:bottom w:val="none" w:sz="0" w:space="0" w:color="auto"/>
        <w:right w:val="none" w:sz="0" w:space="0" w:color="auto"/>
      </w:divBdr>
    </w:div>
    <w:div w:id="213007495">
      <w:bodyDiv w:val="1"/>
      <w:marLeft w:val="0"/>
      <w:marRight w:val="0"/>
      <w:marTop w:val="0"/>
      <w:marBottom w:val="0"/>
      <w:divBdr>
        <w:top w:val="none" w:sz="0" w:space="0" w:color="auto"/>
        <w:left w:val="none" w:sz="0" w:space="0" w:color="auto"/>
        <w:bottom w:val="none" w:sz="0" w:space="0" w:color="auto"/>
        <w:right w:val="none" w:sz="0" w:space="0" w:color="auto"/>
      </w:divBdr>
    </w:div>
    <w:div w:id="215168382">
      <w:bodyDiv w:val="1"/>
      <w:marLeft w:val="0"/>
      <w:marRight w:val="0"/>
      <w:marTop w:val="0"/>
      <w:marBottom w:val="0"/>
      <w:divBdr>
        <w:top w:val="none" w:sz="0" w:space="0" w:color="auto"/>
        <w:left w:val="none" w:sz="0" w:space="0" w:color="auto"/>
        <w:bottom w:val="none" w:sz="0" w:space="0" w:color="auto"/>
        <w:right w:val="none" w:sz="0" w:space="0" w:color="auto"/>
      </w:divBdr>
    </w:div>
    <w:div w:id="320160143">
      <w:bodyDiv w:val="1"/>
      <w:marLeft w:val="0"/>
      <w:marRight w:val="0"/>
      <w:marTop w:val="0"/>
      <w:marBottom w:val="0"/>
      <w:divBdr>
        <w:top w:val="none" w:sz="0" w:space="0" w:color="auto"/>
        <w:left w:val="none" w:sz="0" w:space="0" w:color="auto"/>
        <w:bottom w:val="none" w:sz="0" w:space="0" w:color="auto"/>
        <w:right w:val="none" w:sz="0" w:space="0" w:color="auto"/>
      </w:divBdr>
    </w:div>
    <w:div w:id="348878321">
      <w:bodyDiv w:val="1"/>
      <w:marLeft w:val="0"/>
      <w:marRight w:val="0"/>
      <w:marTop w:val="0"/>
      <w:marBottom w:val="0"/>
      <w:divBdr>
        <w:top w:val="none" w:sz="0" w:space="0" w:color="auto"/>
        <w:left w:val="none" w:sz="0" w:space="0" w:color="auto"/>
        <w:bottom w:val="none" w:sz="0" w:space="0" w:color="auto"/>
        <w:right w:val="none" w:sz="0" w:space="0" w:color="auto"/>
      </w:divBdr>
    </w:div>
    <w:div w:id="481430912">
      <w:bodyDiv w:val="1"/>
      <w:marLeft w:val="0"/>
      <w:marRight w:val="0"/>
      <w:marTop w:val="0"/>
      <w:marBottom w:val="0"/>
      <w:divBdr>
        <w:top w:val="none" w:sz="0" w:space="0" w:color="auto"/>
        <w:left w:val="none" w:sz="0" w:space="0" w:color="auto"/>
        <w:bottom w:val="none" w:sz="0" w:space="0" w:color="auto"/>
        <w:right w:val="none" w:sz="0" w:space="0" w:color="auto"/>
      </w:divBdr>
    </w:div>
    <w:div w:id="507066351">
      <w:bodyDiv w:val="1"/>
      <w:marLeft w:val="0"/>
      <w:marRight w:val="0"/>
      <w:marTop w:val="0"/>
      <w:marBottom w:val="0"/>
      <w:divBdr>
        <w:top w:val="none" w:sz="0" w:space="0" w:color="auto"/>
        <w:left w:val="none" w:sz="0" w:space="0" w:color="auto"/>
        <w:bottom w:val="none" w:sz="0" w:space="0" w:color="auto"/>
        <w:right w:val="none" w:sz="0" w:space="0" w:color="auto"/>
      </w:divBdr>
    </w:div>
    <w:div w:id="523446113">
      <w:bodyDiv w:val="1"/>
      <w:marLeft w:val="0"/>
      <w:marRight w:val="0"/>
      <w:marTop w:val="0"/>
      <w:marBottom w:val="0"/>
      <w:divBdr>
        <w:top w:val="none" w:sz="0" w:space="0" w:color="auto"/>
        <w:left w:val="none" w:sz="0" w:space="0" w:color="auto"/>
        <w:bottom w:val="none" w:sz="0" w:space="0" w:color="auto"/>
        <w:right w:val="none" w:sz="0" w:space="0" w:color="auto"/>
      </w:divBdr>
    </w:div>
    <w:div w:id="659501644">
      <w:bodyDiv w:val="1"/>
      <w:marLeft w:val="0"/>
      <w:marRight w:val="0"/>
      <w:marTop w:val="0"/>
      <w:marBottom w:val="0"/>
      <w:divBdr>
        <w:top w:val="none" w:sz="0" w:space="0" w:color="auto"/>
        <w:left w:val="none" w:sz="0" w:space="0" w:color="auto"/>
        <w:bottom w:val="none" w:sz="0" w:space="0" w:color="auto"/>
        <w:right w:val="none" w:sz="0" w:space="0" w:color="auto"/>
      </w:divBdr>
    </w:div>
    <w:div w:id="663506989">
      <w:bodyDiv w:val="1"/>
      <w:marLeft w:val="0"/>
      <w:marRight w:val="0"/>
      <w:marTop w:val="0"/>
      <w:marBottom w:val="0"/>
      <w:divBdr>
        <w:top w:val="none" w:sz="0" w:space="0" w:color="auto"/>
        <w:left w:val="none" w:sz="0" w:space="0" w:color="auto"/>
        <w:bottom w:val="none" w:sz="0" w:space="0" w:color="auto"/>
        <w:right w:val="none" w:sz="0" w:space="0" w:color="auto"/>
      </w:divBdr>
    </w:div>
    <w:div w:id="673843026">
      <w:bodyDiv w:val="1"/>
      <w:marLeft w:val="0"/>
      <w:marRight w:val="0"/>
      <w:marTop w:val="0"/>
      <w:marBottom w:val="0"/>
      <w:divBdr>
        <w:top w:val="none" w:sz="0" w:space="0" w:color="auto"/>
        <w:left w:val="none" w:sz="0" w:space="0" w:color="auto"/>
        <w:bottom w:val="none" w:sz="0" w:space="0" w:color="auto"/>
        <w:right w:val="none" w:sz="0" w:space="0" w:color="auto"/>
      </w:divBdr>
    </w:div>
    <w:div w:id="679355338">
      <w:bodyDiv w:val="1"/>
      <w:marLeft w:val="0"/>
      <w:marRight w:val="0"/>
      <w:marTop w:val="0"/>
      <w:marBottom w:val="0"/>
      <w:divBdr>
        <w:top w:val="none" w:sz="0" w:space="0" w:color="auto"/>
        <w:left w:val="none" w:sz="0" w:space="0" w:color="auto"/>
        <w:bottom w:val="none" w:sz="0" w:space="0" w:color="auto"/>
        <w:right w:val="none" w:sz="0" w:space="0" w:color="auto"/>
      </w:divBdr>
    </w:div>
    <w:div w:id="707217301">
      <w:bodyDiv w:val="1"/>
      <w:marLeft w:val="0"/>
      <w:marRight w:val="0"/>
      <w:marTop w:val="0"/>
      <w:marBottom w:val="0"/>
      <w:divBdr>
        <w:top w:val="none" w:sz="0" w:space="0" w:color="auto"/>
        <w:left w:val="none" w:sz="0" w:space="0" w:color="auto"/>
        <w:bottom w:val="none" w:sz="0" w:space="0" w:color="auto"/>
        <w:right w:val="none" w:sz="0" w:space="0" w:color="auto"/>
      </w:divBdr>
    </w:div>
    <w:div w:id="712776157">
      <w:bodyDiv w:val="1"/>
      <w:marLeft w:val="0"/>
      <w:marRight w:val="0"/>
      <w:marTop w:val="0"/>
      <w:marBottom w:val="0"/>
      <w:divBdr>
        <w:top w:val="none" w:sz="0" w:space="0" w:color="auto"/>
        <w:left w:val="none" w:sz="0" w:space="0" w:color="auto"/>
        <w:bottom w:val="none" w:sz="0" w:space="0" w:color="auto"/>
        <w:right w:val="none" w:sz="0" w:space="0" w:color="auto"/>
      </w:divBdr>
    </w:div>
    <w:div w:id="714233470">
      <w:bodyDiv w:val="1"/>
      <w:marLeft w:val="0"/>
      <w:marRight w:val="0"/>
      <w:marTop w:val="0"/>
      <w:marBottom w:val="0"/>
      <w:divBdr>
        <w:top w:val="none" w:sz="0" w:space="0" w:color="auto"/>
        <w:left w:val="none" w:sz="0" w:space="0" w:color="auto"/>
        <w:bottom w:val="none" w:sz="0" w:space="0" w:color="auto"/>
        <w:right w:val="none" w:sz="0" w:space="0" w:color="auto"/>
      </w:divBdr>
    </w:div>
    <w:div w:id="747769074">
      <w:bodyDiv w:val="1"/>
      <w:marLeft w:val="0"/>
      <w:marRight w:val="0"/>
      <w:marTop w:val="0"/>
      <w:marBottom w:val="0"/>
      <w:divBdr>
        <w:top w:val="none" w:sz="0" w:space="0" w:color="auto"/>
        <w:left w:val="none" w:sz="0" w:space="0" w:color="auto"/>
        <w:bottom w:val="none" w:sz="0" w:space="0" w:color="auto"/>
        <w:right w:val="none" w:sz="0" w:space="0" w:color="auto"/>
      </w:divBdr>
    </w:div>
    <w:div w:id="806706531">
      <w:bodyDiv w:val="1"/>
      <w:marLeft w:val="0"/>
      <w:marRight w:val="0"/>
      <w:marTop w:val="0"/>
      <w:marBottom w:val="0"/>
      <w:divBdr>
        <w:top w:val="none" w:sz="0" w:space="0" w:color="auto"/>
        <w:left w:val="none" w:sz="0" w:space="0" w:color="auto"/>
        <w:bottom w:val="none" w:sz="0" w:space="0" w:color="auto"/>
        <w:right w:val="none" w:sz="0" w:space="0" w:color="auto"/>
      </w:divBdr>
    </w:div>
    <w:div w:id="899370080">
      <w:bodyDiv w:val="1"/>
      <w:marLeft w:val="0"/>
      <w:marRight w:val="0"/>
      <w:marTop w:val="0"/>
      <w:marBottom w:val="0"/>
      <w:divBdr>
        <w:top w:val="none" w:sz="0" w:space="0" w:color="auto"/>
        <w:left w:val="none" w:sz="0" w:space="0" w:color="auto"/>
        <w:bottom w:val="none" w:sz="0" w:space="0" w:color="auto"/>
        <w:right w:val="none" w:sz="0" w:space="0" w:color="auto"/>
      </w:divBdr>
    </w:div>
    <w:div w:id="947469291">
      <w:bodyDiv w:val="1"/>
      <w:marLeft w:val="0"/>
      <w:marRight w:val="0"/>
      <w:marTop w:val="0"/>
      <w:marBottom w:val="0"/>
      <w:divBdr>
        <w:top w:val="none" w:sz="0" w:space="0" w:color="auto"/>
        <w:left w:val="none" w:sz="0" w:space="0" w:color="auto"/>
        <w:bottom w:val="none" w:sz="0" w:space="0" w:color="auto"/>
        <w:right w:val="none" w:sz="0" w:space="0" w:color="auto"/>
      </w:divBdr>
    </w:div>
    <w:div w:id="1033842573">
      <w:bodyDiv w:val="1"/>
      <w:marLeft w:val="0"/>
      <w:marRight w:val="0"/>
      <w:marTop w:val="0"/>
      <w:marBottom w:val="0"/>
      <w:divBdr>
        <w:top w:val="none" w:sz="0" w:space="0" w:color="auto"/>
        <w:left w:val="none" w:sz="0" w:space="0" w:color="auto"/>
        <w:bottom w:val="none" w:sz="0" w:space="0" w:color="auto"/>
        <w:right w:val="none" w:sz="0" w:space="0" w:color="auto"/>
      </w:divBdr>
    </w:div>
    <w:div w:id="1055012356">
      <w:bodyDiv w:val="1"/>
      <w:marLeft w:val="0"/>
      <w:marRight w:val="0"/>
      <w:marTop w:val="0"/>
      <w:marBottom w:val="0"/>
      <w:divBdr>
        <w:top w:val="none" w:sz="0" w:space="0" w:color="auto"/>
        <w:left w:val="none" w:sz="0" w:space="0" w:color="auto"/>
        <w:bottom w:val="none" w:sz="0" w:space="0" w:color="auto"/>
        <w:right w:val="none" w:sz="0" w:space="0" w:color="auto"/>
      </w:divBdr>
    </w:div>
    <w:div w:id="1098867884">
      <w:bodyDiv w:val="1"/>
      <w:marLeft w:val="0"/>
      <w:marRight w:val="0"/>
      <w:marTop w:val="0"/>
      <w:marBottom w:val="0"/>
      <w:divBdr>
        <w:top w:val="none" w:sz="0" w:space="0" w:color="auto"/>
        <w:left w:val="none" w:sz="0" w:space="0" w:color="auto"/>
        <w:bottom w:val="none" w:sz="0" w:space="0" w:color="auto"/>
        <w:right w:val="none" w:sz="0" w:space="0" w:color="auto"/>
      </w:divBdr>
    </w:div>
    <w:div w:id="1157267066">
      <w:bodyDiv w:val="1"/>
      <w:marLeft w:val="0"/>
      <w:marRight w:val="0"/>
      <w:marTop w:val="0"/>
      <w:marBottom w:val="0"/>
      <w:divBdr>
        <w:top w:val="none" w:sz="0" w:space="0" w:color="auto"/>
        <w:left w:val="none" w:sz="0" w:space="0" w:color="auto"/>
        <w:bottom w:val="none" w:sz="0" w:space="0" w:color="auto"/>
        <w:right w:val="none" w:sz="0" w:space="0" w:color="auto"/>
      </w:divBdr>
    </w:div>
    <w:div w:id="1268001680">
      <w:bodyDiv w:val="1"/>
      <w:marLeft w:val="0"/>
      <w:marRight w:val="0"/>
      <w:marTop w:val="0"/>
      <w:marBottom w:val="0"/>
      <w:divBdr>
        <w:top w:val="none" w:sz="0" w:space="0" w:color="auto"/>
        <w:left w:val="none" w:sz="0" w:space="0" w:color="auto"/>
        <w:bottom w:val="none" w:sz="0" w:space="0" w:color="auto"/>
        <w:right w:val="none" w:sz="0" w:space="0" w:color="auto"/>
      </w:divBdr>
    </w:div>
    <w:div w:id="1283225084">
      <w:bodyDiv w:val="1"/>
      <w:marLeft w:val="0"/>
      <w:marRight w:val="0"/>
      <w:marTop w:val="0"/>
      <w:marBottom w:val="0"/>
      <w:divBdr>
        <w:top w:val="none" w:sz="0" w:space="0" w:color="auto"/>
        <w:left w:val="none" w:sz="0" w:space="0" w:color="auto"/>
        <w:bottom w:val="none" w:sz="0" w:space="0" w:color="auto"/>
        <w:right w:val="none" w:sz="0" w:space="0" w:color="auto"/>
      </w:divBdr>
    </w:div>
    <w:div w:id="1316490917">
      <w:bodyDiv w:val="1"/>
      <w:marLeft w:val="0"/>
      <w:marRight w:val="0"/>
      <w:marTop w:val="0"/>
      <w:marBottom w:val="0"/>
      <w:divBdr>
        <w:top w:val="none" w:sz="0" w:space="0" w:color="auto"/>
        <w:left w:val="none" w:sz="0" w:space="0" w:color="auto"/>
        <w:bottom w:val="none" w:sz="0" w:space="0" w:color="auto"/>
        <w:right w:val="none" w:sz="0" w:space="0" w:color="auto"/>
      </w:divBdr>
    </w:div>
    <w:div w:id="1333609868">
      <w:bodyDiv w:val="1"/>
      <w:marLeft w:val="0"/>
      <w:marRight w:val="0"/>
      <w:marTop w:val="0"/>
      <w:marBottom w:val="0"/>
      <w:divBdr>
        <w:top w:val="none" w:sz="0" w:space="0" w:color="auto"/>
        <w:left w:val="none" w:sz="0" w:space="0" w:color="auto"/>
        <w:bottom w:val="none" w:sz="0" w:space="0" w:color="auto"/>
        <w:right w:val="none" w:sz="0" w:space="0" w:color="auto"/>
      </w:divBdr>
    </w:div>
    <w:div w:id="1363289981">
      <w:bodyDiv w:val="1"/>
      <w:marLeft w:val="0"/>
      <w:marRight w:val="0"/>
      <w:marTop w:val="0"/>
      <w:marBottom w:val="0"/>
      <w:divBdr>
        <w:top w:val="none" w:sz="0" w:space="0" w:color="auto"/>
        <w:left w:val="none" w:sz="0" w:space="0" w:color="auto"/>
        <w:bottom w:val="none" w:sz="0" w:space="0" w:color="auto"/>
        <w:right w:val="none" w:sz="0" w:space="0" w:color="auto"/>
      </w:divBdr>
    </w:div>
    <w:div w:id="1364163241">
      <w:bodyDiv w:val="1"/>
      <w:marLeft w:val="0"/>
      <w:marRight w:val="0"/>
      <w:marTop w:val="0"/>
      <w:marBottom w:val="0"/>
      <w:divBdr>
        <w:top w:val="none" w:sz="0" w:space="0" w:color="auto"/>
        <w:left w:val="none" w:sz="0" w:space="0" w:color="auto"/>
        <w:bottom w:val="none" w:sz="0" w:space="0" w:color="auto"/>
        <w:right w:val="none" w:sz="0" w:space="0" w:color="auto"/>
      </w:divBdr>
    </w:div>
    <w:div w:id="1370105304">
      <w:bodyDiv w:val="1"/>
      <w:marLeft w:val="0"/>
      <w:marRight w:val="0"/>
      <w:marTop w:val="0"/>
      <w:marBottom w:val="0"/>
      <w:divBdr>
        <w:top w:val="none" w:sz="0" w:space="0" w:color="auto"/>
        <w:left w:val="none" w:sz="0" w:space="0" w:color="auto"/>
        <w:bottom w:val="none" w:sz="0" w:space="0" w:color="auto"/>
        <w:right w:val="none" w:sz="0" w:space="0" w:color="auto"/>
      </w:divBdr>
    </w:div>
    <w:div w:id="1448739423">
      <w:bodyDiv w:val="1"/>
      <w:marLeft w:val="0"/>
      <w:marRight w:val="0"/>
      <w:marTop w:val="0"/>
      <w:marBottom w:val="0"/>
      <w:divBdr>
        <w:top w:val="none" w:sz="0" w:space="0" w:color="auto"/>
        <w:left w:val="none" w:sz="0" w:space="0" w:color="auto"/>
        <w:bottom w:val="none" w:sz="0" w:space="0" w:color="auto"/>
        <w:right w:val="none" w:sz="0" w:space="0" w:color="auto"/>
      </w:divBdr>
    </w:div>
    <w:div w:id="1465269416">
      <w:bodyDiv w:val="1"/>
      <w:marLeft w:val="0"/>
      <w:marRight w:val="0"/>
      <w:marTop w:val="0"/>
      <w:marBottom w:val="0"/>
      <w:divBdr>
        <w:top w:val="none" w:sz="0" w:space="0" w:color="auto"/>
        <w:left w:val="none" w:sz="0" w:space="0" w:color="auto"/>
        <w:bottom w:val="none" w:sz="0" w:space="0" w:color="auto"/>
        <w:right w:val="none" w:sz="0" w:space="0" w:color="auto"/>
      </w:divBdr>
    </w:div>
    <w:div w:id="1477719929">
      <w:bodyDiv w:val="1"/>
      <w:marLeft w:val="0"/>
      <w:marRight w:val="0"/>
      <w:marTop w:val="0"/>
      <w:marBottom w:val="0"/>
      <w:divBdr>
        <w:top w:val="none" w:sz="0" w:space="0" w:color="auto"/>
        <w:left w:val="none" w:sz="0" w:space="0" w:color="auto"/>
        <w:bottom w:val="none" w:sz="0" w:space="0" w:color="auto"/>
        <w:right w:val="none" w:sz="0" w:space="0" w:color="auto"/>
      </w:divBdr>
    </w:div>
    <w:div w:id="1499616352">
      <w:bodyDiv w:val="1"/>
      <w:marLeft w:val="0"/>
      <w:marRight w:val="0"/>
      <w:marTop w:val="0"/>
      <w:marBottom w:val="0"/>
      <w:divBdr>
        <w:top w:val="none" w:sz="0" w:space="0" w:color="auto"/>
        <w:left w:val="none" w:sz="0" w:space="0" w:color="auto"/>
        <w:bottom w:val="none" w:sz="0" w:space="0" w:color="auto"/>
        <w:right w:val="none" w:sz="0" w:space="0" w:color="auto"/>
      </w:divBdr>
    </w:div>
    <w:div w:id="1552039260">
      <w:bodyDiv w:val="1"/>
      <w:marLeft w:val="0"/>
      <w:marRight w:val="0"/>
      <w:marTop w:val="0"/>
      <w:marBottom w:val="0"/>
      <w:divBdr>
        <w:top w:val="none" w:sz="0" w:space="0" w:color="auto"/>
        <w:left w:val="none" w:sz="0" w:space="0" w:color="auto"/>
        <w:bottom w:val="none" w:sz="0" w:space="0" w:color="auto"/>
        <w:right w:val="none" w:sz="0" w:space="0" w:color="auto"/>
      </w:divBdr>
    </w:div>
    <w:div w:id="1628656298">
      <w:bodyDiv w:val="1"/>
      <w:marLeft w:val="0"/>
      <w:marRight w:val="0"/>
      <w:marTop w:val="0"/>
      <w:marBottom w:val="0"/>
      <w:divBdr>
        <w:top w:val="none" w:sz="0" w:space="0" w:color="auto"/>
        <w:left w:val="none" w:sz="0" w:space="0" w:color="auto"/>
        <w:bottom w:val="none" w:sz="0" w:space="0" w:color="auto"/>
        <w:right w:val="none" w:sz="0" w:space="0" w:color="auto"/>
      </w:divBdr>
    </w:div>
    <w:div w:id="1634864873">
      <w:bodyDiv w:val="1"/>
      <w:marLeft w:val="0"/>
      <w:marRight w:val="0"/>
      <w:marTop w:val="0"/>
      <w:marBottom w:val="0"/>
      <w:divBdr>
        <w:top w:val="none" w:sz="0" w:space="0" w:color="auto"/>
        <w:left w:val="none" w:sz="0" w:space="0" w:color="auto"/>
        <w:bottom w:val="none" w:sz="0" w:space="0" w:color="auto"/>
        <w:right w:val="none" w:sz="0" w:space="0" w:color="auto"/>
      </w:divBdr>
    </w:div>
    <w:div w:id="1658454294">
      <w:bodyDiv w:val="1"/>
      <w:marLeft w:val="0"/>
      <w:marRight w:val="0"/>
      <w:marTop w:val="0"/>
      <w:marBottom w:val="0"/>
      <w:divBdr>
        <w:top w:val="none" w:sz="0" w:space="0" w:color="auto"/>
        <w:left w:val="none" w:sz="0" w:space="0" w:color="auto"/>
        <w:bottom w:val="none" w:sz="0" w:space="0" w:color="auto"/>
        <w:right w:val="none" w:sz="0" w:space="0" w:color="auto"/>
      </w:divBdr>
    </w:div>
    <w:div w:id="1702626370">
      <w:bodyDiv w:val="1"/>
      <w:marLeft w:val="0"/>
      <w:marRight w:val="0"/>
      <w:marTop w:val="0"/>
      <w:marBottom w:val="0"/>
      <w:divBdr>
        <w:top w:val="none" w:sz="0" w:space="0" w:color="auto"/>
        <w:left w:val="none" w:sz="0" w:space="0" w:color="auto"/>
        <w:bottom w:val="none" w:sz="0" w:space="0" w:color="auto"/>
        <w:right w:val="none" w:sz="0" w:space="0" w:color="auto"/>
      </w:divBdr>
    </w:div>
    <w:div w:id="1740708607">
      <w:bodyDiv w:val="1"/>
      <w:marLeft w:val="0"/>
      <w:marRight w:val="0"/>
      <w:marTop w:val="0"/>
      <w:marBottom w:val="0"/>
      <w:divBdr>
        <w:top w:val="none" w:sz="0" w:space="0" w:color="auto"/>
        <w:left w:val="none" w:sz="0" w:space="0" w:color="auto"/>
        <w:bottom w:val="none" w:sz="0" w:space="0" w:color="auto"/>
        <w:right w:val="none" w:sz="0" w:space="0" w:color="auto"/>
      </w:divBdr>
    </w:div>
    <w:div w:id="1811088641">
      <w:bodyDiv w:val="1"/>
      <w:marLeft w:val="0"/>
      <w:marRight w:val="0"/>
      <w:marTop w:val="0"/>
      <w:marBottom w:val="0"/>
      <w:divBdr>
        <w:top w:val="none" w:sz="0" w:space="0" w:color="auto"/>
        <w:left w:val="none" w:sz="0" w:space="0" w:color="auto"/>
        <w:bottom w:val="none" w:sz="0" w:space="0" w:color="auto"/>
        <w:right w:val="none" w:sz="0" w:space="0" w:color="auto"/>
      </w:divBdr>
    </w:div>
    <w:div w:id="1855605809">
      <w:bodyDiv w:val="1"/>
      <w:marLeft w:val="0"/>
      <w:marRight w:val="0"/>
      <w:marTop w:val="0"/>
      <w:marBottom w:val="0"/>
      <w:divBdr>
        <w:top w:val="none" w:sz="0" w:space="0" w:color="auto"/>
        <w:left w:val="none" w:sz="0" w:space="0" w:color="auto"/>
        <w:bottom w:val="none" w:sz="0" w:space="0" w:color="auto"/>
        <w:right w:val="none" w:sz="0" w:space="0" w:color="auto"/>
      </w:divBdr>
    </w:div>
    <w:div w:id="1886211252">
      <w:bodyDiv w:val="1"/>
      <w:marLeft w:val="0"/>
      <w:marRight w:val="0"/>
      <w:marTop w:val="0"/>
      <w:marBottom w:val="0"/>
      <w:divBdr>
        <w:top w:val="none" w:sz="0" w:space="0" w:color="auto"/>
        <w:left w:val="none" w:sz="0" w:space="0" w:color="auto"/>
        <w:bottom w:val="none" w:sz="0" w:space="0" w:color="auto"/>
        <w:right w:val="none" w:sz="0" w:space="0" w:color="auto"/>
      </w:divBdr>
    </w:div>
    <w:div w:id="1908372754">
      <w:bodyDiv w:val="1"/>
      <w:marLeft w:val="0"/>
      <w:marRight w:val="0"/>
      <w:marTop w:val="0"/>
      <w:marBottom w:val="0"/>
      <w:divBdr>
        <w:top w:val="none" w:sz="0" w:space="0" w:color="auto"/>
        <w:left w:val="none" w:sz="0" w:space="0" w:color="auto"/>
        <w:bottom w:val="none" w:sz="0" w:space="0" w:color="auto"/>
        <w:right w:val="none" w:sz="0" w:space="0" w:color="auto"/>
      </w:divBdr>
    </w:div>
    <w:div w:id="1909995675">
      <w:bodyDiv w:val="1"/>
      <w:marLeft w:val="0"/>
      <w:marRight w:val="0"/>
      <w:marTop w:val="0"/>
      <w:marBottom w:val="0"/>
      <w:divBdr>
        <w:top w:val="none" w:sz="0" w:space="0" w:color="auto"/>
        <w:left w:val="none" w:sz="0" w:space="0" w:color="auto"/>
        <w:bottom w:val="none" w:sz="0" w:space="0" w:color="auto"/>
        <w:right w:val="none" w:sz="0" w:space="0" w:color="auto"/>
      </w:divBdr>
    </w:div>
    <w:div w:id="1926257931">
      <w:bodyDiv w:val="1"/>
      <w:marLeft w:val="0"/>
      <w:marRight w:val="0"/>
      <w:marTop w:val="0"/>
      <w:marBottom w:val="0"/>
      <w:divBdr>
        <w:top w:val="none" w:sz="0" w:space="0" w:color="auto"/>
        <w:left w:val="none" w:sz="0" w:space="0" w:color="auto"/>
        <w:bottom w:val="none" w:sz="0" w:space="0" w:color="auto"/>
        <w:right w:val="none" w:sz="0" w:space="0" w:color="auto"/>
      </w:divBdr>
    </w:div>
    <w:div w:id="1975871254">
      <w:bodyDiv w:val="1"/>
      <w:marLeft w:val="0"/>
      <w:marRight w:val="0"/>
      <w:marTop w:val="0"/>
      <w:marBottom w:val="0"/>
      <w:divBdr>
        <w:top w:val="none" w:sz="0" w:space="0" w:color="auto"/>
        <w:left w:val="none" w:sz="0" w:space="0" w:color="auto"/>
        <w:bottom w:val="none" w:sz="0" w:space="0" w:color="auto"/>
        <w:right w:val="none" w:sz="0" w:space="0" w:color="auto"/>
      </w:divBdr>
    </w:div>
    <w:div w:id="1976712563">
      <w:bodyDiv w:val="1"/>
      <w:marLeft w:val="0"/>
      <w:marRight w:val="0"/>
      <w:marTop w:val="0"/>
      <w:marBottom w:val="0"/>
      <w:divBdr>
        <w:top w:val="none" w:sz="0" w:space="0" w:color="auto"/>
        <w:left w:val="none" w:sz="0" w:space="0" w:color="auto"/>
        <w:bottom w:val="none" w:sz="0" w:space="0" w:color="auto"/>
        <w:right w:val="none" w:sz="0" w:space="0" w:color="auto"/>
      </w:divBdr>
    </w:div>
    <w:div w:id="2002733909">
      <w:bodyDiv w:val="1"/>
      <w:marLeft w:val="0"/>
      <w:marRight w:val="0"/>
      <w:marTop w:val="0"/>
      <w:marBottom w:val="0"/>
      <w:divBdr>
        <w:top w:val="none" w:sz="0" w:space="0" w:color="auto"/>
        <w:left w:val="none" w:sz="0" w:space="0" w:color="auto"/>
        <w:bottom w:val="none" w:sz="0" w:space="0" w:color="auto"/>
        <w:right w:val="none" w:sz="0" w:space="0" w:color="auto"/>
      </w:divBdr>
    </w:div>
    <w:div w:id="2044283756">
      <w:bodyDiv w:val="1"/>
      <w:marLeft w:val="0"/>
      <w:marRight w:val="0"/>
      <w:marTop w:val="0"/>
      <w:marBottom w:val="0"/>
      <w:divBdr>
        <w:top w:val="none" w:sz="0" w:space="0" w:color="auto"/>
        <w:left w:val="none" w:sz="0" w:space="0" w:color="auto"/>
        <w:bottom w:val="none" w:sz="0" w:space="0" w:color="auto"/>
        <w:right w:val="none" w:sz="0" w:space="0" w:color="auto"/>
      </w:divBdr>
    </w:div>
    <w:div w:id="2046176660">
      <w:bodyDiv w:val="1"/>
      <w:marLeft w:val="0"/>
      <w:marRight w:val="0"/>
      <w:marTop w:val="0"/>
      <w:marBottom w:val="0"/>
      <w:divBdr>
        <w:top w:val="none" w:sz="0" w:space="0" w:color="auto"/>
        <w:left w:val="none" w:sz="0" w:space="0" w:color="auto"/>
        <w:bottom w:val="none" w:sz="0" w:space="0" w:color="auto"/>
        <w:right w:val="none" w:sz="0" w:space="0" w:color="auto"/>
      </w:divBdr>
    </w:div>
    <w:div w:id="2065445272">
      <w:bodyDiv w:val="1"/>
      <w:marLeft w:val="0"/>
      <w:marRight w:val="0"/>
      <w:marTop w:val="0"/>
      <w:marBottom w:val="0"/>
      <w:divBdr>
        <w:top w:val="none" w:sz="0" w:space="0" w:color="auto"/>
        <w:left w:val="none" w:sz="0" w:space="0" w:color="auto"/>
        <w:bottom w:val="none" w:sz="0" w:space="0" w:color="auto"/>
        <w:right w:val="none" w:sz="0" w:space="0" w:color="auto"/>
      </w:divBdr>
    </w:div>
    <w:div w:id="2076128412">
      <w:bodyDiv w:val="1"/>
      <w:marLeft w:val="0"/>
      <w:marRight w:val="0"/>
      <w:marTop w:val="0"/>
      <w:marBottom w:val="0"/>
      <w:divBdr>
        <w:top w:val="none" w:sz="0" w:space="0" w:color="auto"/>
        <w:left w:val="none" w:sz="0" w:space="0" w:color="auto"/>
        <w:bottom w:val="none" w:sz="0" w:space="0" w:color="auto"/>
        <w:right w:val="none" w:sz="0" w:space="0" w:color="auto"/>
      </w:divBdr>
    </w:div>
    <w:div w:id="2083479495">
      <w:bodyDiv w:val="1"/>
      <w:marLeft w:val="0"/>
      <w:marRight w:val="0"/>
      <w:marTop w:val="0"/>
      <w:marBottom w:val="0"/>
      <w:divBdr>
        <w:top w:val="none" w:sz="0" w:space="0" w:color="auto"/>
        <w:left w:val="none" w:sz="0" w:space="0" w:color="auto"/>
        <w:bottom w:val="none" w:sz="0" w:space="0" w:color="auto"/>
        <w:right w:val="none" w:sz="0" w:space="0" w:color="auto"/>
      </w:divBdr>
    </w:div>
    <w:div w:id="214179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TotalTime>
  <Pages>25</Pages>
  <Words>6863</Words>
  <Characters>47430</Characters>
  <Application>Microsoft Office Word</Application>
  <DocSecurity>0</DocSecurity>
  <Lines>395</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2024073998, MT</dc:description>
  <cp:lastModifiedBy>Gitte Jørgensen</cp:lastModifiedBy>
  <cp:revision>4</cp:revision>
  <cp:lastPrinted>2012-08-22T08:53:00Z</cp:lastPrinted>
  <dcterms:created xsi:type="dcterms:W3CDTF">2026-07-17T11:52:00Z</dcterms:created>
  <dcterms:modified xsi:type="dcterms:W3CDTF">2026-07-17T11:52:00Z</dcterms:modified>
</cp:coreProperties>
</file>